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094"/>
        <w:gridCol w:w="3216"/>
        <w:gridCol w:w="4678"/>
      </w:tblGrid>
      <w:tr w:rsidR="003C3D61" w:rsidRPr="009C6FDF" w14:paraId="10444ACA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4461C753" w14:textId="77777777" w:rsidR="003C3D61" w:rsidRPr="009C6FDF" w:rsidRDefault="003133EE" w:rsidP="00C87808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Meeting Date / MOM Date</w:t>
            </w:r>
            <w:r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628A4B9" w14:textId="30919A57" w:rsidR="003C3D61" w:rsidRPr="009C6FDF" w:rsidRDefault="00017103" w:rsidP="00D20A44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6 August</w:t>
            </w:r>
            <w:r w:rsidR="00DA1EE3">
              <w:rPr>
                <w:sz w:val="20"/>
                <w:lang w:val="en-US"/>
              </w:rPr>
              <w:t xml:space="preserve"> </w:t>
            </w:r>
            <w:r w:rsidR="00B3742F">
              <w:rPr>
                <w:sz w:val="20"/>
                <w:lang w:val="en-US"/>
              </w:rPr>
              <w:t>2024</w:t>
            </w:r>
          </w:p>
        </w:tc>
      </w:tr>
      <w:tr w:rsidR="003C3D61" w:rsidRPr="009C6FDF" w14:paraId="4A18CF8E" w14:textId="77777777" w:rsidTr="0068553D">
        <w:trPr>
          <w:cantSplit/>
          <w:trHeight w:val="240"/>
        </w:trPr>
        <w:tc>
          <w:tcPr>
            <w:tcW w:w="3094" w:type="dxa"/>
          </w:tcPr>
          <w:p w14:paraId="26F5EB58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Subject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43525F24" w14:textId="0A6A5F6E" w:rsidR="003C3D61" w:rsidRPr="009C6FDF" w:rsidRDefault="00017103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szCs w:val="18"/>
                <w:lang w:val="en-GB"/>
              </w:rPr>
              <w:t>August</w:t>
            </w:r>
            <w:r w:rsidR="00DA1EE3">
              <w:rPr>
                <w:sz w:val="20"/>
                <w:szCs w:val="18"/>
                <w:lang w:val="en-GB"/>
              </w:rPr>
              <w:t xml:space="preserve"> PTO Meeting</w:t>
            </w:r>
          </w:p>
        </w:tc>
      </w:tr>
      <w:tr w:rsidR="003C3D61" w:rsidRPr="009C6FDF" w14:paraId="511AA218" w14:textId="77777777" w:rsidTr="0068553D">
        <w:trPr>
          <w:cantSplit/>
          <w:trHeight w:val="240"/>
        </w:trPr>
        <w:tc>
          <w:tcPr>
            <w:tcW w:w="3094" w:type="dxa"/>
          </w:tcPr>
          <w:p w14:paraId="34DF4E82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US"/>
              </w:rPr>
            </w:pPr>
            <w:r w:rsidRPr="009C6FDF">
              <w:rPr>
                <w:b/>
                <w:sz w:val="20"/>
                <w:lang w:val="en-GB"/>
              </w:rPr>
              <w:t>Venue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5D3957C" w14:textId="6E547583" w:rsidR="003C3D61" w:rsidRPr="009C6FDF" w:rsidRDefault="00017103" w:rsidP="00030FDE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Zoom</w:t>
            </w:r>
          </w:p>
        </w:tc>
      </w:tr>
      <w:tr w:rsidR="003C3D61" w:rsidRPr="009C6FDF" w14:paraId="66315816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05C949DD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T</w:t>
            </w:r>
            <w:bookmarkStart w:id="0" w:name="Texte1"/>
            <w:r w:rsidRPr="009C6FDF">
              <w:rPr>
                <w:b/>
                <w:sz w:val="20"/>
                <w:lang w:val="en-GB"/>
              </w:rPr>
              <w:t>ype of Meeting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bookmarkEnd w:id="0"/>
        <w:tc>
          <w:tcPr>
            <w:tcW w:w="7894" w:type="dxa"/>
            <w:gridSpan w:val="2"/>
          </w:tcPr>
          <w:p w14:paraId="16236048" w14:textId="4CEA1AB3" w:rsidR="003C3D61" w:rsidRPr="00CE740C" w:rsidRDefault="00AB5037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Monthly Meeting</w:t>
            </w:r>
          </w:p>
        </w:tc>
      </w:tr>
      <w:tr w:rsidR="003133EE" w:rsidRPr="009C6FDF" w14:paraId="10A891C3" w14:textId="77777777" w:rsidTr="00030FDE">
        <w:trPr>
          <w:cantSplit/>
          <w:trHeight w:val="617"/>
        </w:trPr>
        <w:tc>
          <w:tcPr>
            <w:tcW w:w="3094" w:type="dxa"/>
          </w:tcPr>
          <w:p w14:paraId="0E0D2B19" w14:textId="3FA8B53C" w:rsidR="003133EE" w:rsidRPr="001923B5" w:rsidRDefault="001923B5" w:rsidP="001923B5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PTO Board Members</w:t>
            </w:r>
          </w:p>
        </w:tc>
        <w:tc>
          <w:tcPr>
            <w:tcW w:w="3216" w:type="dxa"/>
            <w:shd w:val="clear" w:color="auto" w:fill="auto"/>
          </w:tcPr>
          <w:p w14:paraId="5F8A600B" w14:textId="77777777" w:rsidR="00AB5037" w:rsidRPr="003651D0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9B3481">
              <w:rPr>
                <w:highlight w:val="yellow"/>
                <w:lang w:val="nl-NL"/>
              </w:rPr>
              <w:t>Emily Williford</w:t>
            </w:r>
          </w:p>
          <w:p w14:paraId="154CF45D" w14:textId="6D2A2382" w:rsidR="00AB5037" w:rsidRPr="009B3481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9B3481">
              <w:rPr>
                <w:highlight w:val="yellow"/>
                <w:lang w:val="nl-NL"/>
              </w:rPr>
              <w:t>Raquel B</w:t>
            </w:r>
            <w:r w:rsidR="000F3B45" w:rsidRPr="009B3481">
              <w:rPr>
                <w:highlight w:val="yellow"/>
                <w:lang w:val="nl-NL"/>
              </w:rPr>
              <w:t>uranakitipinyo</w:t>
            </w:r>
          </w:p>
          <w:p w14:paraId="47AB5BED" w14:textId="77777777" w:rsidR="00AB5037" w:rsidRPr="003651D0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9B3481">
              <w:rPr>
                <w:highlight w:val="yellow"/>
                <w:lang w:val="nl-NL"/>
              </w:rPr>
              <w:t>Ryann Koenig</w:t>
            </w:r>
          </w:p>
          <w:p w14:paraId="33D61A0C" w14:textId="77777777" w:rsidR="00AB5037" w:rsidRPr="00DA1EE3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DA1EE3">
              <w:rPr>
                <w:highlight w:val="yellow"/>
                <w:lang w:val="nl-NL"/>
              </w:rPr>
              <w:t>Hrini Sandoval</w:t>
            </w:r>
          </w:p>
          <w:p w14:paraId="341F46A7" w14:textId="09D3C7B8" w:rsidR="00AB5037" w:rsidRPr="003651D0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DA1EE3">
              <w:rPr>
                <w:highlight w:val="yellow"/>
                <w:lang w:val="nl-NL"/>
              </w:rPr>
              <w:t>Erin Parks</w:t>
            </w:r>
          </w:p>
          <w:p w14:paraId="3244BD0B" w14:textId="222FE1A1" w:rsidR="00AB5037" w:rsidRPr="003651D0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017103">
              <w:rPr>
                <w:lang w:val="nl-NL"/>
              </w:rPr>
              <w:t>Jericho Vardeman</w:t>
            </w:r>
          </w:p>
          <w:p w14:paraId="26CDA025" w14:textId="77777777" w:rsidR="00AB5037" w:rsidRPr="009B3481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9B3481">
              <w:rPr>
                <w:highlight w:val="yellow"/>
                <w:lang w:val="nl-NL"/>
              </w:rPr>
              <w:t>Jamie Hamilton</w:t>
            </w:r>
          </w:p>
          <w:p w14:paraId="342479A6" w14:textId="77777777" w:rsidR="00AB5037" w:rsidRPr="003651D0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9B3481">
              <w:rPr>
                <w:highlight w:val="yellow"/>
                <w:lang w:val="nl-NL"/>
              </w:rPr>
              <w:t>Nicole Stoner</w:t>
            </w:r>
          </w:p>
          <w:p w14:paraId="680BCBE4" w14:textId="77777777" w:rsidR="000F3B45" w:rsidRPr="003651D0" w:rsidRDefault="000F3B45" w:rsidP="00095BC2">
            <w:pPr>
              <w:tabs>
                <w:tab w:val="left" w:pos="-92"/>
              </w:tabs>
              <w:rPr>
                <w:lang w:val="nl-NL"/>
              </w:rPr>
            </w:pPr>
            <w:r w:rsidRPr="003651D0">
              <w:rPr>
                <w:lang w:val="nl-NL"/>
              </w:rPr>
              <w:t>Leah Pollard</w:t>
            </w:r>
          </w:p>
          <w:p w14:paraId="0429AC22" w14:textId="77777777" w:rsidR="008A2EA6" w:rsidRPr="003651D0" w:rsidRDefault="008A2EA6" w:rsidP="00095BC2">
            <w:pPr>
              <w:tabs>
                <w:tab w:val="left" w:pos="-92"/>
              </w:tabs>
              <w:rPr>
                <w:lang w:val="nl-NL"/>
              </w:rPr>
            </w:pPr>
            <w:r w:rsidRPr="00DA1EE3">
              <w:rPr>
                <w:lang w:val="nl-NL"/>
              </w:rPr>
              <w:t>Sarah Cranfill</w:t>
            </w:r>
          </w:p>
          <w:p w14:paraId="53B8CE9D" w14:textId="77777777" w:rsidR="000B3DB3" w:rsidRDefault="000B3DB3" w:rsidP="00095BC2">
            <w:pPr>
              <w:tabs>
                <w:tab w:val="left" w:pos="-92"/>
              </w:tabs>
              <w:rPr>
                <w:lang w:val="nl-NL"/>
              </w:rPr>
            </w:pPr>
            <w:r w:rsidRPr="00DA1EE3">
              <w:rPr>
                <w:lang w:val="nl-NL"/>
              </w:rPr>
              <w:t xml:space="preserve">Katy </w:t>
            </w:r>
            <w:r w:rsidR="00A73036" w:rsidRPr="00DA1EE3">
              <w:rPr>
                <w:lang w:val="nl-NL"/>
              </w:rPr>
              <w:t>Torrealva</w:t>
            </w:r>
          </w:p>
          <w:p w14:paraId="0E007BB2" w14:textId="77777777" w:rsidR="00DA1EE3" w:rsidRDefault="00DA1EE3" w:rsidP="00095BC2">
            <w:pPr>
              <w:tabs>
                <w:tab w:val="left" w:pos="-92"/>
              </w:tabs>
              <w:rPr>
                <w:lang w:val="nl-NL"/>
              </w:rPr>
            </w:pPr>
            <w:r w:rsidRPr="00DA1EE3">
              <w:rPr>
                <w:highlight w:val="yellow"/>
                <w:lang w:val="nl-NL"/>
              </w:rPr>
              <w:t>Kristina Yockey</w:t>
            </w:r>
          </w:p>
          <w:p w14:paraId="0859DD64" w14:textId="6EF0A915" w:rsidR="00B22FC7" w:rsidRPr="003651D0" w:rsidRDefault="00B22FC7" w:rsidP="00095BC2">
            <w:pPr>
              <w:tabs>
                <w:tab w:val="left" w:pos="-92"/>
              </w:tabs>
              <w:rPr>
                <w:lang w:val="nl-NL"/>
              </w:rPr>
            </w:pPr>
            <w:r w:rsidRPr="00B22FC7">
              <w:rPr>
                <w:highlight w:val="yellow"/>
                <w:lang w:val="nl-NL"/>
              </w:rPr>
              <w:t>Laura Peavy</w:t>
            </w:r>
          </w:p>
        </w:tc>
        <w:tc>
          <w:tcPr>
            <w:tcW w:w="4678" w:type="dxa"/>
          </w:tcPr>
          <w:p w14:paraId="57C3E156" w14:textId="33D4DD11" w:rsidR="00782739" w:rsidRPr="00C82CAE" w:rsidRDefault="00782739" w:rsidP="001923B5">
            <w:pPr>
              <w:pStyle w:val="Indent"/>
              <w:spacing w:before="40" w:after="40"/>
              <w:ind w:left="0"/>
              <w:rPr>
                <w:lang w:val="en-GB"/>
              </w:rPr>
            </w:pPr>
          </w:p>
        </w:tc>
      </w:tr>
      <w:tr w:rsidR="009C3A8E" w:rsidRPr="009C6FDF" w14:paraId="21C2F6BC" w14:textId="77777777" w:rsidTr="0068553D">
        <w:trPr>
          <w:cantSplit/>
          <w:trHeight w:val="240"/>
        </w:trPr>
        <w:tc>
          <w:tcPr>
            <w:tcW w:w="3094" w:type="dxa"/>
          </w:tcPr>
          <w:p w14:paraId="2DECA06F" w14:textId="6852AD23" w:rsidR="009C3A8E" w:rsidRPr="003751D7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DPES Staff</w:t>
            </w:r>
          </w:p>
        </w:tc>
        <w:tc>
          <w:tcPr>
            <w:tcW w:w="3216" w:type="dxa"/>
            <w:shd w:val="clear" w:color="auto" w:fill="auto"/>
          </w:tcPr>
          <w:p w14:paraId="5E4CD26B" w14:textId="6A8ACC9F" w:rsidR="00DC0079" w:rsidRPr="003651D0" w:rsidRDefault="00017103" w:rsidP="00CB2471">
            <w:pPr>
              <w:tabs>
                <w:tab w:val="left" w:pos="-92"/>
              </w:tabs>
            </w:pPr>
            <w:r>
              <w:t>Not Applicable</w:t>
            </w:r>
          </w:p>
          <w:p w14:paraId="32916997" w14:textId="46C945AE" w:rsidR="00DA667B" w:rsidRPr="003651D0" w:rsidRDefault="00DA667B" w:rsidP="00CB2471">
            <w:pPr>
              <w:tabs>
                <w:tab w:val="left" w:pos="-92"/>
              </w:tabs>
            </w:pPr>
          </w:p>
        </w:tc>
        <w:tc>
          <w:tcPr>
            <w:tcW w:w="4678" w:type="dxa"/>
          </w:tcPr>
          <w:p w14:paraId="0F8CA5D8" w14:textId="4DFF6538" w:rsidR="00782739" w:rsidRPr="00030FDE" w:rsidRDefault="00B22FC7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  <w:r>
              <w:rPr>
                <w:sz w:val="20"/>
                <w:szCs w:val="18"/>
                <w:lang w:val="en-GB"/>
              </w:rPr>
              <w:t>Not Applicable</w:t>
            </w:r>
          </w:p>
        </w:tc>
      </w:tr>
      <w:tr w:rsidR="00DC0079" w:rsidRPr="009C6FDF" w14:paraId="270D0230" w14:textId="77777777" w:rsidTr="0068553D">
        <w:trPr>
          <w:cantSplit/>
          <w:trHeight w:val="240"/>
        </w:trPr>
        <w:tc>
          <w:tcPr>
            <w:tcW w:w="3094" w:type="dxa"/>
          </w:tcPr>
          <w:p w14:paraId="6C4EF99F" w14:textId="7B0C113B" w:rsidR="00DC0079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GB"/>
              </w:rPr>
              <w:t>Parents/Community Members:</w:t>
            </w:r>
          </w:p>
        </w:tc>
        <w:tc>
          <w:tcPr>
            <w:tcW w:w="3216" w:type="dxa"/>
            <w:shd w:val="clear" w:color="auto" w:fill="auto"/>
          </w:tcPr>
          <w:p w14:paraId="2CCB2EAA" w14:textId="4A8CE300" w:rsidR="00313AAE" w:rsidRPr="001923B5" w:rsidRDefault="00313AAE" w:rsidP="00E05AA8">
            <w:pPr>
              <w:tabs>
                <w:tab w:val="left" w:pos="-92"/>
              </w:tabs>
            </w:pPr>
          </w:p>
        </w:tc>
        <w:tc>
          <w:tcPr>
            <w:tcW w:w="4678" w:type="dxa"/>
          </w:tcPr>
          <w:p w14:paraId="09CA0ACD" w14:textId="2AED33CF" w:rsidR="00DC0079" w:rsidRDefault="00DC0079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</w:p>
        </w:tc>
      </w:tr>
      <w:tr w:rsidR="003C3D61" w:rsidRPr="009C6FDF" w14:paraId="4A529537" w14:textId="77777777" w:rsidTr="0068553D">
        <w:trPr>
          <w:cantSplit/>
          <w:trHeight w:val="240"/>
        </w:trPr>
        <w:tc>
          <w:tcPr>
            <w:tcW w:w="3094" w:type="dxa"/>
          </w:tcPr>
          <w:p w14:paraId="6B3415A2" w14:textId="2B3372C5" w:rsidR="003C3D61" w:rsidRPr="001923B5" w:rsidRDefault="001923B5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bCs/>
                <w:sz w:val="20"/>
                <w:lang w:val="en-GB"/>
              </w:rPr>
            </w:pPr>
            <w:r w:rsidRPr="001923B5">
              <w:rPr>
                <w:b/>
                <w:bCs/>
                <w:sz w:val="20"/>
                <w:lang w:val="en-GB"/>
              </w:rPr>
              <w:t>Guest Speakers:</w:t>
            </w:r>
          </w:p>
        </w:tc>
        <w:tc>
          <w:tcPr>
            <w:tcW w:w="7894" w:type="dxa"/>
            <w:gridSpan w:val="2"/>
          </w:tcPr>
          <w:p w14:paraId="482EE6A1" w14:textId="55B636FC" w:rsidR="00DC0079" w:rsidRPr="00DC0079" w:rsidRDefault="00D20BB4" w:rsidP="00DC0079">
            <w:pPr>
              <w:jc w:val="both"/>
            </w:pPr>
            <w:r>
              <w:t>Not Applicabl</w:t>
            </w:r>
            <w:r w:rsidR="004E3F2A">
              <w:t>e</w:t>
            </w:r>
          </w:p>
        </w:tc>
      </w:tr>
      <w:tr w:rsidR="003C3D61" w:rsidRPr="00012E7E" w14:paraId="48CD681E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5D3339F1" w14:textId="77777777" w:rsidR="003C3D61" w:rsidRPr="00012E7E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012E7E">
              <w:rPr>
                <w:b/>
                <w:sz w:val="20"/>
                <w:lang w:val="en-GB"/>
              </w:rPr>
              <w:t>Minutes completed by</w:t>
            </w:r>
            <w:r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1142C006" w14:textId="4875ABD2" w:rsidR="003C3D61" w:rsidRPr="00C82CAE" w:rsidRDefault="000F3B45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Ryann Koenig</w:t>
            </w:r>
          </w:p>
        </w:tc>
      </w:tr>
      <w:tr w:rsidR="003C3D61" w:rsidRPr="00012E7E" w14:paraId="5FA62789" w14:textId="77777777" w:rsidTr="0068553D">
        <w:trPr>
          <w:cantSplit/>
          <w:trHeight w:val="240"/>
        </w:trPr>
        <w:tc>
          <w:tcPr>
            <w:tcW w:w="3094" w:type="dxa"/>
          </w:tcPr>
          <w:p w14:paraId="0B201ABF" w14:textId="555F24DB" w:rsidR="003C3D61" w:rsidRPr="00012E7E" w:rsidRDefault="00542877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Next Meeting</w:t>
            </w:r>
            <w:r w:rsidR="003C3D61"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69AECEAD" w14:textId="7CAFCAA5" w:rsidR="005B6AA1" w:rsidRPr="00012E7E" w:rsidRDefault="00017103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September 10</w:t>
            </w:r>
            <w:r w:rsidRPr="00017103">
              <w:rPr>
                <w:sz w:val="20"/>
                <w:vertAlign w:val="superscript"/>
                <w:lang w:val="en-US"/>
              </w:rPr>
              <w:t>th</w:t>
            </w:r>
            <w:r>
              <w:rPr>
                <w:sz w:val="20"/>
                <w:lang w:val="en-US"/>
              </w:rPr>
              <w:t>, 2024</w:t>
            </w:r>
          </w:p>
          <w:p w14:paraId="3E97C67B" w14:textId="654D7E17" w:rsidR="00712291" w:rsidRPr="00712291" w:rsidRDefault="00712291" w:rsidP="00712291"/>
        </w:tc>
      </w:tr>
    </w:tbl>
    <w:p w14:paraId="7F7691C5" w14:textId="66979A7F" w:rsidR="00DE7CFA" w:rsidRPr="00012E7E" w:rsidRDefault="00DE7CFA">
      <w:pPr>
        <w:rPr>
          <w:lang w:val="en-GB"/>
        </w:rPr>
        <w:sectPr w:rsidR="00DE7CFA" w:rsidRPr="00012E7E" w:rsidSect="00E10FA5">
          <w:headerReference w:type="default" r:id="rId12"/>
          <w:footerReference w:type="default" r:id="rId13"/>
          <w:footerReference w:type="first" r:id="rId14"/>
          <w:pgSz w:w="12240" w:h="15840" w:code="236"/>
          <w:pgMar w:top="1411" w:right="562" w:bottom="403" w:left="734" w:header="720" w:footer="387" w:gutter="0"/>
          <w:cols w:space="720"/>
          <w:docGrid w:linePitch="272"/>
        </w:sectPr>
      </w:pPr>
    </w:p>
    <w:tbl>
      <w:tblPr>
        <w:tblW w:w="111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84"/>
        <w:gridCol w:w="7301"/>
        <w:gridCol w:w="1710"/>
        <w:gridCol w:w="1249"/>
      </w:tblGrid>
      <w:tr w:rsidR="008E32F6" w:rsidRPr="00012E7E" w14:paraId="0A7DD64A" w14:textId="77777777" w:rsidTr="00F71FC2">
        <w:trPr>
          <w:cantSplit/>
          <w:trHeight w:val="683"/>
          <w:tblHeader/>
          <w:jc w:val="center"/>
        </w:trPr>
        <w:tc>
          <w:tcPr>
            <w:tcW w:w="884" w:type="dxa"/>
          </w:tcPr>
          <w:p w14:paraId="6DC21937" w14:textId="77777777" w:rsidR="008E32F6" w:rsidRPr="00012E7E" w:rsidRDefault="008E32F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7301" w:type="dxa"/>
          </w:tcPr>
          <w:p w14:paraId="4A4E52CF" w14:textId="163BD8C2" w:rsidR="008E32F6" w:rsidRPr="00F71FC2" w:rsidRDefault="000E7DDF" w:rsidP="00F71FC2">
            <w:pPr>
              <w:spacing w:before="100" w:after="100"/>
              <w:jc w:val="center"/>
              <w:rPr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MINUTES OF MEETING</w:t>
            </w:r>
          </w:p>
        </w:tc>
        <w:tc>
          <w:tcPr>
            <w:tcW w:w="1710" w:type="dxa"/>
          </w:tcPr>
          <w:p w14:paraId="39CBA48B" w14:textId="77777777" w:rsidR="008E32F6" w:rsidRPr="00F71FC2" w:rsidRDefault="008E32F6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Name</w:t>
            </w:r>
          </w:p>
        </w:tc>
        <w:tc>
          <w:tcPr>
            <w:tcW w:w="1249" w:type="dxa"/>
          </w:tcPr>
          <w:p w14:paraId="54743E10" w14:textId="0EF6F0DC" w:rsidR="008E32F6" w:rsidRPr="00F71FC2" w:rsidRDefault="001923B5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Action (Y/N)</w:t>
            </w:r>
          </w:p>
        </w:tc>
      </w:tr>
      <w:tr w:rsidR="004E2423" w:rsidRPr="00F71FC2" w14:paraId="463D2ACD" w14:textId="77777777" w:rsidTr="00F71FC2">
        <w:trPr>
          <w:cantSplit/>
          <w:trHeight w:val="469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84BC1" w14:textId="77777777" w:rsidR="000E7DDF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  <w:p w14:paraId="18928CA2" w14:textId="57363125" w:rsidR="00CD359C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1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C76CB" w14:textId="77777777" w:rsidR="000E7DDF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  <w:p w14:paraId="59EED56B" w14:textId="2516C83C" w:rsidR="008E3912" w:rsidRPr="00F71FC2" w:rsidRDefault="00DE7CFA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WELCOME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E5C5D" w14:textId="1C33AED2" w:rsidR="00CD359C" w:rsidRPr="00F71FC2" w:rsidRDefault="00F56FE9" w:rsidP="00F71FC2">
            <w:pPr>
              <w:spacing w:before="100" w:after="100"/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 B.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A243E" w14:textId="77777777" w:rsidR="00CD359C" w:rsidRPr="00F71FC2" w:rsidRDefault="00CD359C" w:rsidP="00F71FC2">
            <w:pPr>
              <w:spacing w:before="100" w:after="100"/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4E2423" w:rsidRPr="00012E7E" w14:paraId="1556210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D0DE" w14:textId="77777777" w:rsidR="00CD359C" w:rsidRPr="00012E7E" w:rsidRDefault="00CD359C" w:rsidP="000E7DDF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C98B0" w14:textId="030D2181" w:rsidR="0082524D" w:rsidRPr="00F47B6D" w:rsidRDefault="00DA667B" w:rsidP="00F914EE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 xml:space="preserve">Motion to open: </w:t>
            </w:r>
            <w:r w:rsidR="00017103">
              <w:rPr>
                <w:lang w:val="en-GB"/>
              </w:rPr>
              <w:t>Kristina &amp; Emily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48B8" w14:textId="4DC84BB1" w:rsidR="0082524D" w:rsidRPr="00012E7E" w:rsidRDefault="0082524D" w:rsidP="00AE008B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477D5" w14:textId="77777777" w:rsidR="00AF574E" w:rsidRPr="00012E7E" w:rsidRDefault="00AF574E" w:rsidP="00AE008B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C3312E" w:rsidRPr="00F71FC2" w14:paraId="5AC1F3F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11790" w14:textId="407537F8" w:rsidR="00C3312E" w:rsidRPr="00F71FC2" w:rsidRDefault="00A44670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2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1AC88" w14:textId="0CFA7E4C" w:rsidR="00C3312E" w:rsidRPr="00A44670" w:rsidRDefault="00C3312E" w:rsidP="0028046E">
            <w:pPr>
              <w:rPr>
                <w:b/>
                <w:bCs/>
                <w:sz w:val="24"/>
                <w:szCs w:val="24"/>
                <w:lang w:val="en-GB"/>
              </w:rPr>
            </w:pPr>
            <w:r w:rsidRPr="00A44670">
              <w:rPr>
                <w:b/>
                <w:bCs/>
                <w:sz w:val="24"/>
                <w:szCs w:val="24"/>
                <w:lang w:val="en-GB"/>
              </w:rPr>
              <w:t xml:space="preserve">Approval of </w:t>
            </w:r>
            <w:r w:rsidR="0028046E">
              <w:rPr>
                <w:b/>
                <w:bCs/>
                <w:sz w:val="24"/>
                <w:szCs w:val="24"/>
                <w:lang w:val="en-GB"/>
              </w:rPr>
              <w:t>Prior</w:t>
            </w:r>
            <w:r w:rsidRPr="00A44670">
              <w:rPr>
                <w:b/>
                <w:bCs/>
                <w:sz w:val="24"/>
                <w:szCs w:val="24"/>
                <w:lang w:val="en-GB"/>
              </w:rPr>
              <w:t xml:space="preserve"> Minutes: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4A03D" w14:textId="77777777" w:rsidR="00C3312E" w:rsidRDefault="00C3312E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44544" w14:textId="77777777" w:rsidR="00C3312E" w:rsidRPr="00F71FC2" w:rsidRDefault="00C3312E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A44670" w:rsidRPr="00F71FC2" w14:paraId="009FAF6F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D513" w14:textId="6BF0F4E4" w:rsidR="00A44670" w:rsidRPr="00F71FC2" w:rsidRDefault="00A44670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93FCD" w14:textId="38A477F4" w:rsidR="00A44670" w:rsidRPr="0081645E" w:rsidRDefault="008A2EA6" w:rsidP="00A44670">
            <w:pPr>
              <w:rPr>
                <w:lang w:val="en-GB"/>
              </w:rPr>
            </w:pPr>
            <w:r>
              <w:rPr>
                <w:lang w:val="en-GB"/>
              </w:rPr>
              <w:br/>
            </w:r>
            <w:r w:rsidR="0033239A">
              <w:rPr>
                <w:lang w:val="en-GB"/>
              </w:rPr>
              <w:t>Not Applicable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65BA" w14:textId="77777777" w:rsidR="00A44670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86AA3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A44670" w:rsidRPr="00F71FC2" w14:paraId="636BECB1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71C59" w14:textId="66F30235" w:rsidR="00A44670" w:rsidRPr="00F71FC2" w:rsidRDefault="003842E1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3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71BF" w14:textId="4A059E29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Officer’s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3B07C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67E1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05626" w:rsidRPr="00F71FC2" w14:paraId="65CDB74E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50ABE" w14:textId="54916E66" w:rsidR="00D05626" w:rsidRPr="00F71FC2" w:rsidRDefault="00D05626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A04E5" w14:textId="74F367EA" w:rsidR="00D05626" w:rsidRPr="00F71FC2" w:rsidRDefault="00DE7CF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PRESIDENT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AB849" w14:textId="584ABDB2" w:rsidR="00D05626" w:rsidRPr="00F71FC2" w:rsidRDefault="0033239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7BFF" w14:textId="77777777" w:rsidR="00D05626" w:rsidRPr="00F71FC2" w:rsidRDefault="00D05626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20BB4" w:rsidRPr="00F71FC2" w14:paraId="44EF1490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2E99" w14:textId="77777777" w:rsidR="00D20BB4" w:rsidRPr="00F71FC2" w:rsidRDefault="00D20BB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66C33E" w14:textId="77777777" w:rsidR="00BE189C" w:rsidRDefault="00BE189C" w:rsidP="00BE189C">
            <w:pPr>
              <w:spacing w:before="100" w:after="100"/>
            </w:pPr>
            <w:r>
              <w:t>Welcome!</w:t>
            </w:r>
          </w:p>
          <w:p w14:paraId="1041B840" w14:textId="0D933BEA" w:rsidR="00BE189C" w:rsidRPr="00BE189C" w:rsidRDefault="00BE189C" w:rsidP="00BE189C">
            <w:pPr>
              <w:spacing w:before="100" w:after="100"/>
            </w:pPr>
            <w:r w:rsidRPr="00BE189C">
              <w:t>Kinder Round-Up: thank you to those that helped</w:t>
            </w:r>
          </w:p>
          <w:p w14:paraId="44462FEA" w14:textId="0E08C44F" w:rsidR="00BE189C" w:rsidRPr="00BE189C" w:rsidRDefault="00BE189C" w:rsidP="00BE189C">
            <w:pPr>
              <w:spacing w:before="100" w:after="100"/>
            </w:pPr>
            <w:r w:rsidRPr="00BE189C">
              <w:t>Code of Conduct sign and return</w:t>
            </w:r>
            <w:r>
              <w:t xml:space="preserve"> – Please make sure you sign and return. If you </w:t>
            </w:r>
            <w:r w:rsidR="00DC12E6">
              <w:t>haven’t,</w:t>
            </w:r>
            <w:r>
              <w:t xml:space="preserve"> they will be at Meet the Teacher.</w:t>
            </w:r>
          </w:p>
          <w:p w14:paraId="53A8F47B" w14:textId="6B2A5648" w:rsidR="00BE189C" w:rsidRPr="00BE189C" w:rsidRDefault="00BE189C" w:rsidP="00BE189C">
            <w:pPr>
              <w:spacing w:before="100" w:after="100"/>
            </w:pPr>
            <w:r w:rsidRPr="00BE189C">
              <w:t xml:space="preserve">Atrium Clean up </w:t>
            </w:r>
            <w:r>
              <w:t xml:space="preserve">- </w:t>
            </w:r>
            <w:r w:rsidRPr="00BE189C">
              <w:t>Thank you</w:t>
            </w:r>
            <w:r>
              <w:t xml:space="preserve"> to everyone who helped get that cleaned up! </w:t>
            </w:r>
          </w:p>
          <w:p w14:paraId="13B7EFAC" w14:textId="2ACE41CE" w:rsidR="00BE189C" w:rsidRPr="00BE189C" w:rsidRDefault="00BE189C" w:rsidP="00BE189C">
            <w:pPr>
              <w:spacing w:before="100" w:after="100"/>
            </w:pPr>
            <w:r w:rsidRPr="00BE189C">
              <w:t>Front Flower bed- Arbor Gate</w:t>
            </w:r>
            <w:r>
              <w:t xml:space="preserve"> is donating plants for it. Will need some volunteers to help.</w:t>
            </w:r>
          </w:p>
          <w:p w14:paraId="12725CEC" w14:textId="04D7AC0A" w:rsidR="00BE189C" w:rsidRPr="00BE189C" w:rsidRDefault="00BE189C" w:rsidP="00BE189C">
            <w:pPr>
              <w:spacing w:before="100" w:after="100"/>
            </w:pPr>
            <w:r w:rsidRPr="00BE189C">
              <w:t>Meet the Teacher sign up</w:t>
            </w:r>
            <w:r>
              <w:t xml:space="preserve"> is open. Need some more volunteers to work 2</w:t>
            </w:r>
            <w:r w:rsidRPr="00BE189C">
              <w:rPr>
                <w:vertAlign w:val="superscript"/>
              </w:rPr>
              <w:t>nd</w:t>
            </w:r>
            <w:r>
              <w:t xml:space="preserve"> shift. Will be selling hats, headbands, clips, signs.</w:t>
            </w:r>
          </w:p>
          <w:p w14:paraId="78CEAB46" w14:textId="4CE12E69" w:rsidR="00F56FE9" w:rsidRPr="00787A04" w:rsidRDefault="00DC12E6" w:rsidP="00BE189C">
            <w:pPr>
              <w:spacing w:before="100" w:after="100"/>
            </w:pPr>
            <w:proofErr w:type="spellStart"/>
            <w:r>
              <w:t>Sharkeys</w:t>
            </w:r>
            <w:proofErr w:type="spellEnd"/>
            <w:r>
              <w:t xml:space="preserve"> will be at Meet the Teacher.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9AD6" w14:textId="77777777" w:rsidR="00D20BB4" w:rsidRPr="00F71FC2" w:rsidRDefault="00D20BB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9C7B3" w14:textId="77777777" w:rsidR="00D20BB4" w:rsidRPr="00F71FC2" w:rsidRDefault="00D20BB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767147" w:rsidRPr="00F71FC2" w14:paraId="4DC3D2D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62FE" w14:textId="77777777" w:rsidR="00767147" w:rsidRPr="00F71FC2" w:rsidRDefault="00767147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8BC9F" w14:textId="77777777" w:rsidR="00832B96" w:rsidRDefault="00BE189C" w:rsidP="00D20BB4">
            <w:pPr>
              <w:spacing w:before="100" w:after="100"/>
            </w:pPr>
            <w:r>
              <w:t xml:space="preserve">We need to push the PTO website. </w:t>
            </w:r>
          </w:p>
          <w:p w14:paraId="7E99F113" w14:textId="77777777" w:rsidR="00BE189C" w:rsidRDefault="00BE189C" w:rsidP="00D20BB4">
            <w:pPr>
              <w:spacing w:before="100" w:after="100"/>
            </w:pPr>
            <w:r>
              <w:t xml:space="preserve">Ryann to add the Bluewave order form and pre-order form to website. Ryann to add pictures for visual. </w:t>
            </w:r>
          </w:p>
          <w:p w14:paraId="23107654" w14:textId="1F1B8A6B" w:rsidR="00BE189C" w:rsidRDefault="00BE189C" w:rsidP="00D20BB4">
            <w:pPr>
              <w:spacing w:before="100" w:after="100"/>
            </w:pPr>
            <w:r>
              <w:t>Will have a QR code for people to scan at Meet the Teacher.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83601" w14:textId="77777777" w:rsidR="00767147" w:rsidRPr="00F71FC2" w:rsidRDefault="00767147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C94C2" w14:textId="77777777" w:rsidR="00767147" w:rsidRPr="00F71FC2" w:rsidRDefault="00767147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C12E6" w:rsidRPr="00F71FC2" w14:paraId="683FD443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6D015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97026" w14:textId="4DC1DB52" w:rsidR="00DC12E6" w:rsidRDefault="00DC12E6" w:rsidP="00D20BB4">
            <w:pPr>
              <w:spacing w:before="100" w:after="100"/>
            </w:pPr>
            <w:r>
              <w:t>Treasurer – presented 2024/2025 budget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03652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E3CD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C12E6" w:rsidRPr="00F71FC2" w14:paraId="2EF1A207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2F4F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CE51C" w14:textId="2C26186D" w:rsidR="00DC12E6" w:rsidRPr="00DC12E6" w:rsidRDefault="00DC12E6" w:rsidP="00D20BB4">
            <w:pPr>
              <w:spacing w:before="100" w:after="100"/>
              <w:rPr>
                <w:b/>
                <w:bCs/>
              </w:rPr>
            </w:pPr>
            <w:r w:rsidRPr="00DC12E6">
              <w:rPr>
                <w:b/>
                <w:bCs/>
              </w:rPr>
              <w:t>Committee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E1CF2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251E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0B3DB3" w:rsidRPr="00012E7E" w14:paraId="4A527105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1E351" w14:textId="77777777" w:rsidR="000B3DB3" w:rsidRPr="00012E7E" w:rsidRDefault="000B3DB3" w:rsidP="00D20BB4">
            <w:pPr>
              <w:ind w:left="630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EECADD" w14:textId="03B5EF66" w:rsidR="00DC12E6" w:rsidRPr="00DC12E6" w:rsidRDefault="00DC12E6" w:rsidP="00DC12E6">
            <w:pPr>
              <w:spacing w:before="100" w:after="100"/>
            </w:pPr>
            <w:r w:rsidRPr="00DC12E6">
              <w:t>Communications</w:t>
            </w:r>
          </w:p>
          <w:p w14:paraId="45DA50D3" w14:textId="7B1DED63" w:rsidR="0003366D" w:rsidRDefault="00DC12E6" w:rsidP="00DC12E6">
            <w:pPr>
              <w:spacing w:before="100" w:after="100"/>
            </w:pPr>
            <w:r w:rsidRPr="00DC12E6">
              <w:t xml:space="preserve">Posts Meet the Teacher, chalk the walk, and first day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B838B" w14:textId="77777777" w:rsidR="000B3DB3" w:rsidRPr="00012E7E" w:rsidRDefault="000B3DB3" w:rsidP="00D20BB4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263FB" w14:textId="77777777" w:rsidR="000B3DB3" w:rsidRPr="00012E7E" w:rsidRDefault="000B3DB3" w:rsidP="00D20BB4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832B96" w:rsidRPr="00F71FC2" w14:paraId="0A8B8BE7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06266" w14:textId="44163C8C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F158" w14:textId="71BFC121" w:rsidR="007D3CC4" w:rsidRPr="00DC12E6" w:rsidRDefault="00DC12E6" w:rsidP="00DC12E6">
            <w:pPr>
              <w:spacing w:before="100" w:after="100"/>
            </w:pPr>
            <w:r w:rsidRPr="00DC12E6">
              <w:t>Grant</w:t>
            </w:r>
            <w:r>
              <w:t xml:space="preserve"> – Needs to be filled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69469" w14:textId="02239185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85902" w14:textId="77777777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832B96" w:rsidRPr="00F71FC2" w14:paraId="1C7E58D7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BAA0" w14:textId="241D9A55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D5CF8" w14:textId="109BA87B" w:rsidR="00832B96" w:rsidRPr="00DC12E6" w:rsidRDefault="00DC12E6" w:rsidP="00DC12E6">
            <w:pPr>
              <w:spacing w:before="100" w:after="100"/>
            </w:pPr>
            <w:r w:rsidRPr="00DC12E6">
              <w:t>Hospitality</w:t>
            </w:r>
            <w:r>
              <w:t xml:space="preserve"> - </w:t>
            </w:r>
            <w:r w:rsidRPr="00DC12E6">
              <w:t>Back to School Lunch at 11:30 need help. Olive Garden</w:t>
            </w:r>
            <w:r>
              <w:t xml:space="preserve"> and HEB desserts. </w:t>
            </w:r>
            <w:proofErr w:type="spellStart"/>
            <w:r>
              <w:t>Chickfila</w:t>
            </w:r>
            <w:proofErr w:type="spellEnd"/>
            <w:r>
              <w:t xml:space="preserve"> is donating Tea. Will need help at 11:15 to set up and lunch is at 12.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95ED" w14:textId="7D2CB5A1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85414" w14:textId="77777777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832B96" w:rsidRPr="00012E7E" w14:paraId="28596190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AC853" w14:textId="77777777" w:rsidR="00832B96" w:rsidRPr="00012E7E" w:rsidRDefault="00832B96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40240" w14:textId="08C61865" w:rsidR="001D4550" w:rsidRPr="00F6619C" w:rsidRDefault="00DC12E6" w:rsidP="00832B9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518"/>
              </w:tabs>
              <w:spacing w:before="2"/>
            </w:pPr>
            <w:r w:rsidRPr="00F6619C">
              <w:t>Program/Décor – Will get with Sebesta on when it needs to go up.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732E2" w14:textId="66CCDB47" w:rsidR="00832B96" w:rsidRDefault="00832B96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7D594" w14:textId="77777777" w:rsidR="00832B96" w:rsidRDefault="00832B96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832B96" w:rsidRPr="00012E7E" w14:paraId="535026B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D3CE" w14:textId="77777777" w:rsidR="00832B96" w:rsidRPr="00012E7E" w:rsidRDefault="00832B96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358EF" w14:textId="535B5F2E" w:rsidR="00832B96" w:rsidRPr="002C391D" w:rsidRDefault="00DC12E6" w:rsidP="00832B96">
            <w:pPr>
              <w:spacing w:before="100" w:after="100"/>
            </w:pPr>
            <w:r>
              <w:t>Atrium – Needs to be filled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78D28" w14:textId="6549C0F3" w:rsidR="00832B96" w:rsidRDefault="00832B96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F2A8D" w14:textId="77777777" w:rsidR="00832B96" w:rsidRDefault="00832B96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832B96" w:rsidRPr="00F71FC2" w14:paraId="7225FEC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9369" w14:textId="597C175F" w:rsidR="00832B96" w:rsidRPr="00C948CB" w:rsidRDefault="00832B96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309A6" w14:textId="26B7D72E" w:rsidR="001D4550" w:rsidRPr="00C948CB" w:rsidRDefault="00DC12E6" w:rsidP="00C948CB">
            <w:pPr>
              <w:rPr>
                <w:lang w:val="en-GB"/>
              </w:rPr>
            </w:pPr>
            <w:r>
              <w:rPr>
                <w:lang w:val="en-GB"/>
              </w:rPr>
              <w:t>Room Parent Coordinator – Campus will get names at meet the teacher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5EB5E" w14:textId="77777777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2242" w14:textId="77777777" w:rsidR="00832B96" w:rsidRPr="00F71FC2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832B96" w:rsidRPr="00AD0A79" w14:paraId="23711E1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06751" w14:textId="77777777" w:rsidR="00832B96" w:rsidRPr="00AD0A79" w:rsidRDefault="00832B9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84E30" w14:textId="16D35152" w:rsidR="00677333" w:rsidRDefault="00DC12E6" w:rsidP="00832B96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>Spirit Night – waiting on dates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C7762" w14:textId="77777777" w:rsidR="00832B96" w:rsidRPr="007F7FF4" w:rsidRDefault="00832B96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CAC77" w14:textId="77777777" w:rsidR="00832B96" w:rsidRPr="00AD0A79" w:rsidRDefault="00832B96" w:rsidP="00832B96">
            <w:pPr>
              <w:spacing w:before="100" w:after="100"/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832B96" w:rsidRPr="000E7DDF" w14:paraId="47FABC8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A4160" w14:textId="265C3122" w:rsidR="00832B96" w:rsidRPr="002C391D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427F2" w14:textId="3715E6D2" w:rsidR="0028046E" w:rsidRDefault="00DC12E6" w:rsidP="00C948CB">
            <w:pPr>
              <w:rPr>
                <w:lang w:val="en-GB"/>
              </w:rPr>
            </w:pPr>
            <w:r>
              <w:rPr>
                <w:lang w:val="en-GB"/>
              </w:rPr>
              <w:t>Yearbook Coordinator –</w:t>
            </w:r>
          </w:p>
          <w:p w14:paraId="7BFAD6F0" w14:textId="702CA641" w:rsidR="00DC12E6" w:rsidRPr="0028046E" w:rsidRDefault="00DC12E6" w:rsidP="00C948CB">
            <w:pPr>
              <w:rPr>
                <w:lang w:val="en-GB"/>
              </w:rPr>
            </w:pPr>
            <w:r>
              <w:rPr>
                <w:lang w:val="en-GB"/>
              </w:rPr>
              <w:t xml:space="preserve">Trying to resolve the contract with Balfour. Once contract is figured </w:t>
            </w:r>
            <w:proofErr w:type="gramStart"/>
            <w:r>
              <w:rPr>
                <w:lang w:val="en-GB"/>
              </w:rPr>
              <w:t>out</w:t>
            </w:r>
            <w:proofErr w:type="gramEnd"/>
            <w:r>
              <w:rPr>
                <w:lang w:val="en-GB"/>
              </w:rPr>
              <w:t xml:space="preserve"> we will sell on the website for 30. Once we </w:t>
            </w:r>
            <w:proofErr w:type="gramStart"/>
            <w:r>
              <w:rPr>
                <w:lang w:val="en-GB"/>
              </w:rPr>
              <w:t>are able to</w:t>
            </w:r>
            <w:proofErr w:type="gramEnd"/>
            <w:r>
              <w:rPr>
                <w:lang w:val="en-GB"/>
              </w:rPr>
              <w:t xml:space="preserve"> communicate with Balfour we can decide if we want to go a different route and company.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4B7F0" w14:textId="302912D3" w:rsidR="00832B96" w:rsidRPr="000E7DDF" w:rsidRDefault="00832B9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14AAD" w14:textId="77777777" w:rsidR="00832B96" w:rsidRPr="000E7DDF" w:rsidRDefault="00832B9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DC12E6" w:rsidRPr="000E7DDF" w14:paraId="35B5C98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DED2" w14:textId="77777777" w:rsidR="00DC12E6" w:rsidRPr="002C391D" w:rsidRDefault="00DC12E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A31A3" w14:textId="77777777" w:rsidR="00DC12E6" w:rsidRDefault="00DC12E6" w:rsidP="00C948CB">
            <w:pPr>
              <w:rPr>
                <w:lang w:val="en-GB"/>
              </w:rPr>
            </w:pPr>
            <w:r>
              <w:rPr>
                <w:lang w:val="en-GB"/>
              </w:rPr>
              <w:t>Fundraising – working on fall fundraiser.</w:t>
            </w:r>
          </w:p>
          <w:p w14:paraId="2582DF7B" w14:textId="5D9AA43D" w:rsidR="00DC12E6" w:rsidRDefault="00DC12E6" w:rsidP="00C948CB">
            <w:pPr>
              <w:rPr>
                <w:lang w:val="en-GB"/>
              </w:rPr>
            </w:pPr>
            <w:r>
              <w:rPr>
                <w:lang w:val="en-GB"/>
              </w:rPr>
              <w:t>Spirit Shirts are on sale. Vote to spend ~$500 on spirit shirts. VOTE PASSED.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42636" w14:textId="77777777" w:rsidR="00DC12E6" w:rsidRPr="000E7DDF" w:rsidRDefault="00DC12E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AA5C2" w14:textId="77777777" w:rsidR="00DC12E6" w:rsidRPr="000E7DDF" w:rsidRDefault="00DC12E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DC12E6" w:rsidRPr="000E7DDF" w14:paraId="38BCC1B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85D5" w14:textId="77777777" w:rsidR="00DC12E6" w:rsidRPr="002C391D" w:rsidRDefault="00DC12E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024AD" w14:textId="26FF6C0F" w:rsidR="00DC12E6" w:rsidRDefault="00DC12E6" w:rsidP="00C948CB">
            <w:pPr>
              <w:rPr>
                <w:lang w:val="en-GB"/>
              </w:rPr>
            </w:pPr>
            <w:r>
              <w:rPr>
                <w:lang w:val="en-GB"/>
              </w:rPr>
              <w:t>Marquee – will open the Birthday Marquee signup after school starts.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BFB0F" w14:textId="760742B2" w:rsidR="00DC12E6" w:rsidRPr="000E7DDF" w:rsidRDefault="00DC12E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B2BD0" w14:textId="77777777" w:rsidR="00DC12E6" w:rsidRPr="000E7DDF" w:rsidRDefault="00DC12E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</w:tr>
      <w:tr w:rsidR="0028046E" w:rsidRPr="00C7543E" w14:paraId="17D5F791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A286" w14:textId="77777777" w:rsidR="0028046E" w:rsidRPr="0061027F" w:rsidRDefault="0028046E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6D7CE" w14:textId="43D8A7B0" w:rsidR="0028046E" w:rsidRDefault="0028046E" w:rsidP="00832B96">
            <w:pPr>
              <w:spacing w:before="100" w:after="100"/>
              <w:rPr>
                <w:bCs/>
                <w:lang w:val="en-GB"/>
              </w:rPr>
            </w:pPr>
            <w:r>
              <w:rPr>
                <w:bCs/>
                <w:lang w:val="en-GB"/>
              </w:rPr>
              <w:t xml:space="preserve">Motion to close – </w:t>
            </w:r>
            <w:r w:rsidR="00DC12E6">
              <w:rPr>
                <w:bCs/>
                <w:lang w:val="en-GB"/>
              </w:rPr>
              <w:t>Kristina &amp; Nicole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1CD9B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9000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28046E" w:rsidRPr="00C7543E" w14:paraId="340813AD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82B4F" w14:textId="77777777" w:rsidR="0028046E" w:rsidRPr="0061027F" w:rsidRDefault="0028046E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25F33" w14:textId="3F6DE264" w:rsidR="0028046E" w:rsidRDefault="0028046E" w:rsidP="00832B96">
            <w:pPr>
              <w:spacing w:before="100" w:after="100"/>
              <w:rPr>
                <w:bCs/>
                <w:lang w:val="en-GB"/>
              </w:rPr>
            </w:pPr>
            <w:r w:rsidRPr="0060323F">
              <w:rPr>
                <w:b/>
                <w:lang w:val="en-GB"/>
              </w:rPr>
              <w:t xml:space="preserve">Next meeting </w:t>
            </w:r>
            <w:r>
              <w:rPr>
                <w:b/>
                <w:lang w:val="en-GB"/>
              </w:rPr>
              <w:t xml:space="preserve">– </w:t>
            </w:r>
            <w:r w:rsidR="00DC12E6">
              <w:rPr>
                <w:b/>
                <w:lang w:val="en-GB"/>
              </w:rPr>
              <w:t>September 10</w:t>
            </w:r>
            <w:r w:rsidR="00DC12E6" w:rsidRPr="00DC12E6">
              <w:rPr>
                <w:b/>
                <w:vertAlign w:val="superscript"/>
                <w:lang w:val="en-GB"/>
              </w:rPr>
              <w:t>th</w:t>
            </w:r>
            <w:r w:rsidR="00DC12E6">
              <w:rPr>
                <w:b/>
                <w:lang w:val="en-GB"/>
              </w:rPr>
              <w:t>, 2024 @ 930am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AF7C6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05560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</w:tbl>
    <w:p w14:paraId="6413A380" w14:textId="77777777" w:rsidR="003C3D61" w:rsidRPr="009C6FDF" w:rsidRDefault="003C3D61" w:rsidP="0060323F">
      <w:pPr>
        <w:pStyle w:val="Footer"/>
        <w:tabs>
          <w:tab w:val="clear" w:pos="4320"/>
          <w:tab w:val="clear" w:pos="8640"/>
        </w:tabs>
      </w:pPr>
    </w:p>
    <w:sectPr w:rsidR="003C3D61" w:rsidRPr="009C6FDF" w:rsidSect="00E10FA5">
      <w:type w:val="continuous"/>
      <w:pgSz w:w="12240" w:h="15840" w:code="236"/>
      <w:pgMar w:top="720" w:right="720" w:bottom="720" w:left="720" w:header="720" w:footer="432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530FB8" w14:textId="77777777" w:rsidR="00F301C7" w:rsidRDefault="00F301C7">
      <w:r>
        <w:separator/>
      </w:r>
    </w:p>
  </w:endnote>
  <w:endnote w:type="continuationSeparator" w:id="0">
    <w:p w14:paraId="21AB4350" w14:textId="77777777" w:rsidR="00F301C7" w:rsidRDefault="00F30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90A212" w14:textId="77777777" w:rsidR="00992316" w:rsidRPr="001C2189" w:rsidRDefault="00992316" w:rsidP="00447AEC">
    <w:pPr>
      <w:spacing w:after="4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B76287" w14:textId="77777777" w:rsidR="00992316" w:rsidRDefault="00992316" w:rsidP="00992316">
    <w:pPr>
      <w:pStyle w:val="Footer"/>
      <w:jc w:val="center"/>
    </w:pPr>
  </w:p>
  <w:p w14:paraId="654B98C7" w14:textId="77777777" w:rsidR="00992316" w:rsidRDefault="00992316" w:rsidP="00992316">
    <w:pPr>
      <w:pStyle w:val="Footer"/>
    </w:pPr>
    <w:r w:rsidRPr="00992316">
      <w:t>TPUSA</w:t>
    </w:r>
    <w:r>
      <w:t>-CLA-FM-AD-0005-0</w:t>
    </w:r>
  </w:p>
  <w:p w14:paraId="2030F76E" w14:textId="0039BDF3" w:rsidR="006D0390" w:rsidRPr="00436E1F" w:rsidRDefault="004B3D4B" w:rsidP="006D0390">
    <w:pPr>
      <w:spacing w:after="40"/>
      <w:rPr>
        <w:sz w:val="16"/>
        <w:szCs w:val="16"/>
      </w:rPr>
    </w:pPr>
    <w:r>
      <w:rPr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5FC0D1A1" wp14:editId="39BF7008">
              <wp:simplePos x="0" y="0"/>
              <wp:positionH relativeFrom="column">
                <wp:posOffset>-571500</wp:posOffset>
              </wp:positionH>
              <wp:positionV relativeFrom="paragraph">
                <wp:posOffset>-2707640</wp:posOffset>
              </wp:positionV>
              <wp:extent cx="342900" cy="1828800"/>
              <wp:effectExtent l="0" t="0" r="0" b="0"/>
              <wp:wrapNone/>
              <wp:docPr id="4" name="Text 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" cy="182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36ED2D" w14:textId="77777777" w:rsidR="006D0390" w:rsidRPr="00B53200" w:rsidRDefault="006D0390" w:rsidP="006D0390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B53200">
                            <w:rPr>
                              <w:sz w:val="18"/>
                              <w:szCs w:val="18"/>
                            </w:rPr>
                            <w:t>LP.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C0D1A1" id="_x0000_t202" coordsize="21600,21600" o:spt="202" path="m,l,21600r21600,l21600,xe">
              <v:stroke joinstyle="miter"/>
              <v:path gradientshapeok="t" o:connecttype="rect"/>
            </v:shapetype>
            <v:shape id="Text Box 93" o:spid="_x0000_s1026" type="#_x0000_t202" style="position:absolute;margin-left:-45pt;margin-top:-213.2pt;width:27pt;height:2in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" stroked="f">
              <v:textbox style="layout-flow:vertical;mso-layout-flow-alt:bottom-to-top">
                <w:txbxContent>
                  <w:p w14:paraId="0336ED2D" w14:textId="77777777" w:rsidR="006D0390" w:rsidRPr="00B53200" w:rsidRDefault="006D0390" w:rsidP="006D0390">
                    <w:pPr>
                      <w:rPr>
                        <w:sz w:val="18"/>
                        <w:szCs w:val="18"/>
                      </w:rPr>
                    </w:pPr>
                    <w:r w:rsidRPr="00B53200">
                      <w:rPr>
                        <w:sz w:val="18"/>
                        <w:szCs w:val="18"/>
                      </w:rPr>
                      <w:t>LP.</w:t>
                    </w:r>
                  </w:p>
                </w:txbxContent>
              </v:textbox>
            </v:shape>
          </w:pict>
        </mc:Fallback>
      </mc:AlternateContent>
    </w:r>
    <w:r w:rsidR="006D0390" w:rsidRPr="00436E1F">
      <w:rPr>
        <w:sz w:val="16"/>
        <w:szCs w:val="16"/>
      </w:rPr>
      <w:t>C2 – Do not disclose without authorization</w:t>
    </w:r>
  </w:p>
  <w:p w14:paraId="1190ECC3" w14:textId="77777777" w:rsidR="006D0390" w:rsidRPr="00992316" w:rsidRDefault="006D0390" w:rsidP="00992316">
    <w:pPr>
      <w:pStyle w:val="Footer"/>
    </w:pPr>
    <w:r w:rsidRPr="00436E1F">
      <w:rPr>
        <w:sz w:val="16"/>
        <w:szCs w:val="16"/>
      </w:rPr>
      <w:t>Copyright Technip USA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D3EEF0" w14:textId="77777777" w:rsidR="00F301C7" w:rsidRDefault="00F301C7">
      <w:r>
        <w:separator/>
      </w:r>
    </w:p>
  </w:footnote>
  <w:footnote w:type="continuationSeparator" w:id="0">
    <w:p w14:paraId="3B6703A3" w14:textId="77777777" w:rsidR="00F301C7" w:rsidRDefault="00F301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jc w:val="center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34"/>
      <w:gridCol w:w="3357"/>
      <w:gridCol w:w="7375"/>
    </w:tblGrid>
    <w:tr w:rsidR="008E32F6" w14:paraId="21DB3329" w14:textId="77777777" w:rsidTr="001923B5">
      <w:trPr>
        <w:trHeight w:val="2145"/>
        <w:jc w:val="center"/>
      </w:trPr>
      <w:tc>
        <w:tcPr>
          <w:tcW w:w="234" w:type="dxa"/>
        </w:tcPr>
        <w:p w14:paraId="7D282B66" w14:textId="3F3104BE" w:rsidR="008E32F6" w:rsidRDefault="00AF38A3" w:rsidP="008E32F6">
          <w:pPr>
            <w:ind w:left="90"/>
            <w:jc w:val="center"/>
          </w:pPr>
          <w:r>
            <w:rPr>
              <w:noProof/>
            </w:rPr>
            <w:drawing>
              <wp:inline distT="0" distB="0" distL="0" distR="0" wp14:anchorId="568FB3FB" wp14:editId="5F60D2D1">
                <wp:extent cx="12700" cy="12700"/>
                <wp:effectExtent l="0" t="0" r="0" b="0"/>
                <wp:docPr id="2102812166" name="Picture 1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02812166" name="Picture 1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57" w:type="dxa"/>
        </w:tcPr>
        <w:p w14:paraId="0915DA66" w14:textId="6D8FA90C" w:rsidR="008E32F6" w:rsidRPr="00030FDE" w:rsidRDefault="001923B5" w:rsidP="001923B5">
          <w:pPr>
            <w:tabs>
              <w:tab w:val="center" w:pos="2867"/>
            </w:tabs>
            <w:spacing w:after="240"/>
            <w:ind w:left="-240" w:firstLine="90"/>
            <w:rPr>
              <w:sz w:val="18"/>
            </w:rPr>
          </w:pPr>
          <w:r>
            <w:rPr>
              <w:noProof/>
            </w:rPr>
            <w:drawing>
              <wp:anchor distT="0" distB="0" distL="114300" distR="114300" simplePos="0" relativeHeight="251663872" behindDoc="1" locked="0" layoutInCell="1" allowOverlap="1" wp14:anchorId="3B55164A" wp14:editId="20B5DE1C">
                <wp:simplePos x="0" y="0"/>
                <wp:positionH relativeFrom="column">
                  <wp:posOffset>-67945</wp:posOffset>
                </wp:positionH>
                <wp:positionV relativeFrom="paragraph">
                  <wp:posOffset>0</wp:posOffset>
                </wp:positionV>
                <wp:extent cx="1409700" cy="1409700"/>
                <wp:effectExtent l="0" t="0" r="0" b="0"/>
                <wp:wrapTight wrapText="bothSides">
                  <wp:wrapPolygon edited="0">
                    <wp:start x="0" y="0"/>
                    <wp:lineTo x="0" y="21308"/>
                    <wp:lineTo x="21308" y="21308"/>
                    <wp:lineTo x="21308" y="0"/>
                    <wp:lineTo x="0" y="0"/>
                  </wp:wrapPolygon>
                </wp:wrapTight>
                <wp:docPr id="268475514" name="Picture 2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8475514" name="Picture 2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0" cy="1409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030FDE">
            <w:rPr>
              <w:noProof/>
            </w:rPr>
            <w:t xml:space="preserve">  </w:t>
          </w:r>
          <w:bookmarkStart w:id="1" w:name="_Hlk106093138"/>
          <w:bookmarkEnd w:id="1"/>
          <w:r w:rsidR="00030FDE">
            <w:rPr>
              <w:noProof/>
            </w:rPr>
            <w:t xml:space="preserve">      </w:t>
          </w:r>
        </w:p>
      </w:tc>
      <w:tc>
        <w:tcPr>
          <w:tcW w:w="7375" w:type="dxa"/>
          <w:vAlign w:val="center"/>
        </w:tcPr>
        <w:p w14:paraId="266835BA" w14:textId="77777777" w:rsidR="008E32F6" w:rsidRDefault="008E32F6" w:rsidP="008E32F6">
          <w:pPr>
            <w:jc w:val="center"/>
            <w:rPr>
              <w:b/>
              <w:sz w:val="22"/>
            </w:rPr>
          </w:pPr>
        </w:p>
        <w:p w14:paraId="12EE272B" w14:textId="30CBE8D3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Decker Prairie PTO</w:t>
          </w:r>
        </w:p>
        <w:p w14:paraId="12479560" w14:textId="77777777" w:rsidR="008E32F6" w:rsidRDefault="008E32F6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MINUTES OF MEETING</w:t>
          </w:r>
        </w:p>
        <w:p w14:paraId="06E1DCAB" w14:textId="1351CB2D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202</w:t>
          </w:r>
          <w:r w:rsidR="00DA1EE3">
            <w:rPr>
              <w:b/>
              <w:sz w:val="32"/>
            </w:rPr>
            <w:t>4 - 2025</w:t>
          </w:r>
        </w:p>
      </w:tc>
    </w:tr>
  </w:tbl>
  <w:p w14:paraId="1DD063C5" w14:textId="77777777" w:rsidR="008E32F6" w:rsidRPr="005560F7" w:rsidRDefault="008E32F6">
    <w:pPr>
      <w:pStyle w:val="Header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5A58FE"/>
    <w:multiLevelType w:val="hybridMultilevel"/>
    <w:tmpl w:val="7D77A6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722C2F"/>
    <w:multiLevelType w:val="hybridMultilevel"/>
    <w:tmpl w:val="1F6A70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928D010">
      <w:start w:val="4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D5C4F"/>
    <w:multiLevelType w:val="hybridMultilevel"/>
    <w:tmpl w:val="AF62CBC2"/>
    <w:numStyleLink w:val="ImportedStyle10"/>
  </w:abstractNum>
  <w:abstractNum w:abstractNumId="3" w15:restartNumberingAfterBreak="0">
    <w:nsid w:val="084F748D"/>
    <w:multiLevelType w:val="hybridMultilevel"/>
    <w:tmpl w:val="AF62CBC2"/>
    <w:numStyleLink w:val="ImportedStyle10"/>
  </w:abstractNum>
  <w:abstractNum w:abstractNumId="4" w15:restartNumberingAfterBreak="0">
    <w:nsid w:val="12E625F6"/>
    <w:multiLevelType w:val="hybridMultilevel"/>
    <w:tmpl w:val="0E3428F4"/>
    <w:lvl w:ilvl="0" w:tplc="2A42A324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A83007"/>
    <w:multiLevelType w:val="hybridMultilevel"/>
    <w:tmpl w:val="D590A6F8"/>
    <w:numStyleLink w:val="ImportedStyle1"/>
  </w:abstractNum>
  <w:abstractNum w:abstractNumId="6" w15:restartNumberingAfterBreak="0">
    <w:nsid w:val="1CAF189C"/>
    <w:multiLevelType w:val="hybridMultilevel"/>
    <w:tmpl w:val="89227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E1836"/>
    <w:multiLevelType w:val="hybridMultilevel"/>
    <w:tmpl w:val="2496CF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186449"/>
    <w:multiLevelType w:val="hybridMultilevel"/>
    <w:tmpl w:val="AF62CBC2"/>
    <w:numStyleLink w:val="ImportedStyle10"/>
  </w:abstractNum>
  <w:abstractNum w:abstractNumId="9" w15:restartNumberingAfterBreak="0">
    <w:nsid w:val="232879A8"/>
    <w:multiLevelType w:val="hybridMultilevel"/>
    <w:tmpl w:val="AF62CBC2"/>
    <w:numStyleLink w:val="ImportedStyle10"/>
  </w:abstractNum>
  <w:abstractNum w:abstractNumId="10" w15:restartNumberingAfterBreak="0">
    <w:nsid w:val="2394215E"/>
    <w:multiLevelType w:val="hybridMultilevel"/>
    <w:tmpl w:val="424A6662"/>
    <w:lvl w:ilvl="0" w:tplc="907EA314">
      <w:start w:val="1"/>
      <w:numFmt w:val="decimal"/>
      <w:lvlText w:val="%1"/>
      <w:lvlJc w:val="left"/>
      <w:pPr>
        <w:tabs>
          <w:tab w:val="num" w:pos="360"/>
        </w:tabs>
        <w:ind w:left="1627" w:hanging="1267"/>
      </w:pPr>
      <w:rPr>
        <w:rFonts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11" w15:restartNumberingAfterBreak="0">
    <w:nsid w:val="25264E30"/>
    <w:multiLevelType w:val="hybridMultilevel"/>
    <w:tmpl w:val="AF62CBC2"/>
    <w:styleLink w:val="ImportedStyle10"/>
    <w:lvl w:ilvl="0" w:tplc="7F80C97C">
      <w:start w:val="1"/>
      <w:numFmt w:val="bullet"/>
      <w:lvlText w:val="•"/>
      <w:lvlJc w:val="left"/>
      <w:pPr>
        <w:tabs>
          <w:tab w:val="left" w:pos="1518"/>
        </w:tabs>
        <w:ind w:left="393" w:hanging="39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6"/>
        <w:szCs w:val="26"/>
        <w:highlight w:val="none"/>
        <w:u w:val="none"/>
        <w:effect w:val="none"/>
        <w:vertAlign w:val="baseline"/>
      </w:rPr>
    </w:lvl>
    <w:lvl w:ilvl="1" w:tplc="54AE1EDC">
      <w:start w:val="1"/>
      <w:numFmt w:val="bullet"/>
      <w:lvlText w:val="·"/>
      <w:lvlJc w:val="left"/>
      <w:pPr>
        <w:tabs>
          <w:tab w:val="left" w:pos="1518"/>
        </w:tabs>
        <w:ind w:left="151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3052191A">
      <w:start w:val="1"/>
      <w:numFmt w:val="bullet"/>
      <w:lvlText w:val="•"/>
      <w:lvlJc w:val="left"/>
      <w:pPr>
        <w:tabs>
          <w:tab w:val="left" w:pos="1518"/>
        </w:tabs>
        <w:ind w:left="23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442A7270">
      <w:start w:val="1"/>
      <w:numFmt w:val="bullet"/>
      <w:lvlText w:val="•"/>
      <w:lvlJc w:val="left"/>
      <w:pPr>
        <w:tabs>
          <w:tab w:val="left" w:pos="1518"/>
        </w:tabs>
        <w:ind w:left="313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0364C3A">
      <w:start w:val="1"/>
      <w:numFmt w:val="bullet"/>
      <w:lvlText w:val="•"/>
      <w:lvlJc w:val="left"/>
      <w:pPr>
        <w:tabs>
          <w:tab w:val="left" w:pos="1518"/>
        </w:tabs>
        <w:ind w:left="39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B980C80">
      <w:start w:val="1"/>
      <w:numFmt w:val="bullet"/>
      <w:lvlText w:val="•"/>
      <w:lvlJc w:val="left"/>
      <w:pPr>
        <w:tabs>
          <w:tab w:val="left" w:pos="1518"/>
        </w:tabs>
        <w:ind w:left="4755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D0861D1E">
      <w:start w:val="1"/>
      <w:numFmt w:val="bullet"/>
      <w:lvlText w:val="•"/>
      <w:lvlJc w:val="left"/>
      <w:pPr>
        <w:tabs>
          <w:tab w:val="left" w:pos="1518"/>
        </w:tabs>
        <w:ind w:left="556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712C3DB2">
      <w:start w:val="1"/>
      <w:numFmt w:val="bullet"/>
      <w:lvlText w:val="•"/>
      <w:lvlJc w:val="left"/>
      <w:pPr>
        <w:tabs>
          <w:tab w:val="left" w:pos="1518"/>
        </w:tabs>
        <w:ind w:left="6373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8807946">
      <w:start w:val="1"/>
      <w:numFmt w:val="bullet"/>
      <w:lvlText w:val="•"/>
      <w:lvlJc w:val="left"/>
      <w:pPr>
        <w:tabs>
          <w:tab w:val="left" w:pos="1518"/>
        </w:tabs>
        <w:ind w:left="7182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2" w15:restartNumberingAfterBreak="0">
    <w:nsid w:val="2CFC7C39"/>
    <w:multiLevelType w:val="hybridMultilevel"/>
    <w:tmpl w:val="D590A6F8"/>
    <w:numStyleLink w:val="ImportedStyle1"/>
  </w:abstractNum>
  <w:abstractNum w:abstractNumId="13" w15:restartNumberingAfterBreak="0">
    <w:nsid w:val="312514B4"/>
    <w:multiLevelType w:val="hybridMultilevel"/>
    <w:tmpl w:val="E6EA47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13C04B8"/>
    <w:multiLevelType w:val="hybridMultilevel"/>
    <w:tmpl w:val="D83E7E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C97433"/>
    <w:multiLevelType w:val="hybridMultilevel"/>
    <w:tmpl w:val="D590A6F8"/>
    <w:numStyleLink w:val="ImportedStyle1"/>
  </w:abstractNum>
  <w:abstractNum w:abstractNumId="16" w15:restartNumberingAfterBreak="0">
    <w:nsid w:val="34D509B9"/>
    <w:multiLevelType w:val="hybridMultilevel"/>
    <w:tmpl w:val="780AAB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BA31D4"/>
    <w:multiLevelType w:val="hybridMultilevel"/>
    <w:tmpl w:val="A678DD8E"/>
    <w:lvl w:ilvl="0" w:tplc="2AFC656E">
      <w:start w:val="1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A23117"/>
    <w:multiLevelType w:val="hybridMultilevel"/>
    <w:tmpl w:val="EB744C3C"/>
    <w:lvl w:ilvl="0" w:tplc="A23A386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F739AC"/>
    <w:multiLevelType w:val="hybridMultilevel"/>
    <w:tmpl w:val="95B017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FE6E83"/>
    <w:multiLevelType w:val="hybridMultilevel"/>
    <w:tmpl w:val="0B9A6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C17862"/>
    <w:multiLevelType w:val="hybridMultilevel"/>
    <w:tmpl w:val="AF62CBC2"/>
    <w:numStyleLink w:val="ImportedStyle10"/>
  </w:abstractNum>
  <w:abstractNum w:abstractNumId="22" w15:restartNumberingAfterBreak="0">
    <w:nsid w:val="44867C9A"/>
    <w:multiLevelType w:val="hybridMultilevel"/>
    <w:tmpl w:val="D590A6F8"/>
    <w:numStyleLink w:val="ImportedStyle1"/>
  </w:abstractNum>
  <w:abstractNum w:abstractNumId="23" w15:restartNumberingAfterBreak="0">
    <w:nsid w:val="498662E7"/>
    <w:multiLevelType w:val="hybridMultilevel"/>
    <w:tmpl w:val="E73EE8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A0243"/>
    <w:multiLevelType w:val="hybridMultilevel"/>
    <w:tmpl w:val="C1B862E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1627" w:hanging="1267"/>
      </w:pPr>
      <w:rPr>
        <w:rFonts w:ascii="Symbol" w:hAnsi="Symbol"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5" w15:restartNumberingAfterBreak="0">
    <w:nsid w:val="4C5348C3"/>
    <w:multiLevelType w:val="hybridMultilevel"/>
    <w:tmpl w:val="B4CCA67A"/>
    <w:lvl w:ilvl="0" w:tplc="35A2DCF0">
      <w:start w:val="104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9D09D7"/>
    <w:multiLevelType w:val="hybridMultilevel"/>
    <w:tmpl w:val="33EA0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942EE3"/>
    <w:multiLevelType w:val="hybridMultilevel"/>
    <w:tmpl w:val="D590A6F8"/>
    <w:styleLink w:val="ImportedStyle1"/>
    <w:lvl w:ilvl="0" w:tplc="2268733A">
      <w:start w:val="1"/>
      <w:numFmt w:val="decimal"/>
      <w:lvlText w:val="%1."/>
      <w:lvlJc w:val="left"/>
      <w:pPr>
        <w:tabs>
          <w:tab w:val="left" w:pos="798"/>
        </w:tabs>
        <w:ind w:left="79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9AA0DE0">
      <w:start w:val="1"/>
      <w:numFmt w:val="decimal"/>
      <w:lvlText w:val="%2."/>
      <w:lvlJc w:val="left"/>
      <w:pPr>
        <w:tabs>
          <w:tab w:val="left" w:pos="798"/>
        </w:tabs>
        <w:ind w:left="10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8D7062B0">
      <w:start w:val="1"/>
      <w:numFmt w:val="decimal"/>
      <w:lvlText w:val="%3."/>
      <w:lvlJc w:val="left"/>
      <w:pPr>
        <w:tabs>
          <w:tab w:val="left" w:pos="798"/>
        </w:tabs>
        <w:ind w:left="18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DC069BE">
      <w:start w:val="1"/>
      <w:numFmt w:val="decimal"/>
      <w:lvlText w:val="%4."/>
      <w:lvlJc w:val="left"/>
      <w:pPr>
        <w:tabs>
          <w:tab w:val="left" w:pos="798"/>
        </w:tabs>
        <w:ind w:left="25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160ADB60">
      <w:start w:val="1"/>
      <w:numFmt w:val="decimal"/>
      <w:lvlText w:val="%5."/>
      <w:lvlJc w:val="left"/>
      <w:pPr>
        <w:tabs>
          <w:tab w:val="left" w:pos="798"/>
        </w:tabs>
        <w:ind w:left="32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7494ECB2">
      <w:start w:val="1"/>
      <w:numFmt w:val="decimal"/>
      <w:lvlText w:val="%6."/>
      <w:lvlJc w:val="left"/>
      <w:pPr>
        <w:tabs>
          <w:tab w:val="left" w:pos="798"/>
        </w:tabs>
        <w:ind w:left="39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FBA6BE72">
      <w:start w:val="1"/>
      <w:numFmt w:val="decimal"/>
      <w:lvlText w:val="%7."/>
      <w:lvlJc w:val="left"/>
      <w:pPr>
        <w:tabs>
          <w:tab w:val="left" w:pos="798"/>
        </w:tabs>
        <w:ind w:left="46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712F990">
      <w:start w:val="1"/>
      <w:numFmt w:val="decimal"/>
      <w:lvlText w:val="%8."/>
      <w:lvlJc w:val="left"/>
      <w:pPr>
        <w:tabs>
          <w:tab w:val="left" w:pos="798"/>
        </w:tabs>
        <w:ind w:left="54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CE5E7E7C">
      <w:start w:val="1"/>
      <w:numFmt w:val="decimal"/>
      <w:lvlText w:val="%9."/>
      <w:lvlJc w:val="left"/>
      <w:pPr>
        <w:tabs>
          <w:tab w:val="left" w:pos="798"/>
        </w:tabs>
        <w:ind w:left="61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8" w15:restartNumberingAfterBreak="0">
    <w:nsid w:val="564B477D"/>
    <w:multiLevelType w:val="hybridMultilevel"/>
    <w:tmpl w:val="E404220E"/>
    <w:lvl w:ilvl="0" w:tplc="907EA314">
      <w:start w:val="1"/>
      <w:numFmt w:val="decimal"/>
      <w:lvlText w:val="%1"/>
      <w:lvlJc w:val="left"/>
      <w:pPr>
        <w:tabs>
          <w:tab w:val="num" w:pos="630"/>
        </w:tabs>
        <w:ind w:left="1897" w:hanging="1267"/>
      </w:pPr>
      <w:rPr>
        <w:rFonts w:hint="default"/>
      </w:rPr>
    </w:lvl>
    <w:lvl w:ilvl="1" w:tplc="12824354">
      <w:start w:val="1"/>
      <w:numFmt w:val="bullet"/>
      <w:pStyle w:val="ListBullet2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9" w15:restartNumberingAfterBreak="0">
    <w:nsid w:val="5D4A2CAF"/>
    <w:multiLevelType w:val="hybridMultilevel"/>
    <w:tmpl w:val="D590A6F8"/>
    <w:numStyleLink w:val="ImportedStyle1"/>
  </w:abstractNum>
  <w:abstractNum w:abstractNumId="30" w15:restartNumberingAfterBreak="0">
    <w:nsid w:val="653859EA"/>
    <w:multiLevelType w:val="multilevel"/>
    <w:tmpl w:val="5F36F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7811ACE"/>
    <w:multiLevelType w:val="hybridMultilevel"/>
    <w:tmpl w:val="09183A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DA6C8F"/>
    <w:multiLevelType w:val="hybridMultilevel"/>
    <w:tmpl w:val="AF62CBC2"/>
    <w:numStyleLink w:val="ImportedStyle10"/>
  </w:abstractNum>
  <w:abstractNum w:abstractNumId="33" w15:restartNumberingAfterBreak="0">
    <w:nsid w:val="696351F9"/>
    <w:multiLevelType w:val="hybridMultilevel"/>
    <w:tmpl w:val="AF62CBC2"/>
    <w:numStyleLink w:val="ImportedStyle10"/>
  </w:abstractNum>
  <w:abstractNum w:abstractNumId="34" w15:restartNumberingAfterBreak="0">
    <w:nsid w:val="6BC711BC"/>
    <w:multiLevelType w:val="hybridMultilevel"/>
    <w:tmpl w:val="D590A6F8"/>
    <w:numStyleLink w:val="ImportedStyle1"/>
  </w:abstractNum>
  <w:abstractNum w:abstractNumId="35" w15:restartNumberingAfterBreak="0">
    <w:nsid w:val="6D011106"/>
    <w:multiLevelType w:val="hybridMultilevel"/>
    <w:tmpl w:val="9B2C6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D290864"/>
    <w:multiLevelType w:val="hybridMultilevel"/>
    <w:tmpl w:val="9B3E0E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873359"/>
    <w:multiLevelType w:val="hybridMultilevel"/>
    <w:tmpl w:val="424A6662"/>
    <w:lvl w:ilvl="0" w:tplc="907EA314">
      <w:start w:val="1"/>
      <w:numFmt w:val="decimal"/>
      <w:lvlText w:val="%1"/>
      <w:lvlJc w:val="left"/>
      <w:pPr>
        <w:tabs>
          <w:tab w:val="num" w:pos="360"/>
        </w:tabs>
        <w:ind w:left="1627" w:hanging="1267"/>
      </w:pPr>
      <w:rPr>
        <w:rFonts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num w:numId="1" w16cid:durableId="1978145795">
    <w:abstractNumId w:val="0"/>
  </w:num>
  <w:num w:numId="2" w16cid:durableId="1553425310">
    <w:abstractNumId w:val="28"/>
  </w:num>
  <w:num w:numId="3" w16cid:durableId="1787580633">
    <w:abstractNumId w:val="6"/>
  </w:num>
  <w:num w:numId="4" w16cid:durableId="1218249802">
    <w:abstractNumId w:val="37"/>
  </w:num>
  <w:num w:numId="5" w16cid:durableId="1259220017">
    <w:abstractNumId w:val="24"/>
  </w:num>
  <w:num w:numId="6" w16cid:durableId="299461282">
    <w:abstractNumId w:val="10"/>
  </w:num>
  <w:num w:numId="7" w16cid:durableId="707723490">
    <w:abstractNumId w:val="26"/>
  </w:num>
  <w:num w:numId="8" w16cid:durableId="458648978">
    <w:abstractNumId w:val="19"/>
  </w:num>
  <w:num w:numId="9" w16cid:durableId="1142507617">
    <w:abstractNumId w:val="35"/>
  </w:num>
  <w:num w:numId="10" w16cid:durableId="1715959830">
    <w:abstractNumId w:val="16"/>
  </w:num>
  <w:num w:numId="11" w16cid:durableId="785462286">
    <w:abstractNumId w:val="30"/>
  </w:num>
  <w:num w:numId="12" w16cid:durableId="1239437571">
    <w:abstractNumId w:val="18"/>
  </w:num>
  <w:num w:numId="13" w16cid:durableId="702553936">
    <w:abstractNumId w:val="13"/>
  </w:num>
  <w:num w:numId="14" w16cid:durableId="1317105380">
    <w:abstractNumId w:val="14"/>
  </w:num>
  <w:num w:numId="15" w16cid:durableId="100800918">
    <w:abstractNumId w:val="36"/>
  </w:num>
  <w:num w:numId="16" w16cid:durableId="49233258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0105573">
    <w:abstractNumId w:val="3"/>
  </w:num>
  <w:num w:numId="18" w16cid:durableId="444620357">
    <w:abstractNumId w:val="3"/>
    <w:lvlOverride w:ilvl="0">
      <w:lvl w:ilvl="0" w:tplc="B128BB70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4B9AC1AA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46A247CE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3ADA18C2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42C04A5E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6A2E0242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E500F1CA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8DBE419A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111A75FE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19" w16cid:durableId="312805465">
    <w:abstractNumId w:val="11"/>
  </w:num>
  <w:num w:numId="20" w16cid:durableId="1806703183">
    <w:abstractNumId w:val="27"/>
  </w:num>
  <w:num w:numId="21" w16cid:durableId="71590431">
    <w:abstractNumId w:val="25"/>
  </w:num>
  <w:num w:numId="22" w16cid:durableId="118196548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46844037">
    <w:abstractNumId w:val="8"/>
  </w:num>
  <w:num w:numId="24" w16cid:durableId="1907229570">
    <w:abstractNumId w:val="8"/>
    <w:lvlOverride w:ilvl="0">
      <w:lvl w:ilvl="0" w:tplc="39200BEE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EEB890CA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3BEE8D72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BBC28EBE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762848BA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54A25B74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EA7EA398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7924BDC4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7B4223E8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25" w16cid:durableId="1886138585">
    <w:abstractNumId w:val="20"/>
  </w:num>
  <w:num w:numId="26" w16cid:durableId="1260606586">
    <w:abstractNumId w:val="1"/>
  </w:num>
  <w:num w:numId="27" w16cid:durableId="1035278651">
    <w:abstractNumId w:val="17"/>
  </w:num>
  <w:num w:numId="28" w16cid:durableId="1329093898">
    <w:abstractNumId w:val="34"/>
  </w:num>
  <w:num w:numId="29" w16cid:durableId="1473517914">
    <w:abstractNumId w:val="9"/>
  </w:num>
  <w:num w:numId="30" w16cid:durableId="1060325817">
    <w:abstractNumId w:val="9"/>
    <w:lvlOverride w:ilvl="0">
      <w:lvl w:ilvl="0" w:tplc="445C082E">
        <w:start w:val="1"/>
        <w:numFmt w:val="bullet"/>
        <w:lvlText w:val="•"/>
        <w:lvlJc w:val="left"/>
        <w:pPr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3C2CB20A">
        <w:start w:val="1"/>
        <w:numFmt w:val="bullet"/>
        <w:lvlText w:val="·"/>
        <w:lvlJc w:val="left"/>
        <w:pPr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9E5CACAA">
        <w:start w:val="1"/>
        <w:numFmt w:val="bullet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86B09326">
        <w:start w:val="1"/>
        <w:numFmt w:val="bullet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94D89106">
        <w:start w:val="1"/>
        <w:numFmt w:val="bullet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3B081C0A">
        <w:start w:val="1"/>
        <w:numFmt w:val="bullet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0F0C88BC">
        <w:start w:val="1"/>
        <w:numFmt w:val="bullet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31C690E">
        <w:start w:val="1"/>
        <w:numFmt w:val="bullet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FBC49AC">
        <w:start w:val="1"/>
        <w:numFmt w:val="bullet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1" w16cid:durableId="7049089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21528353">
    <w:abstractNumId w:val="32"/>
  </w:num>
  <w:num w:numId="33" w16cid:durableId="1360669105">
    <w:abstractNumId w:val="32"/>
    <w:lvlOverride w:ilvl="0">
      <w:lvl w:ilvl="0" w:tplc="8798638C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70B411AC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75A81A80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F33E326C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B2BE9934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060A120C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BA328078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1E62E9DE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8098BFC8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34" w16cid:durableId="1091320516">
    <w:abstractNumId w:val="5"/>
  </w:num>
  <w:num w:numId="35" w16cid:durableId="472793187">
    <w:abstractNumId w:val="21"/>
  </w:num>
  <w:num w:numId="36" w16cid:durableId="1314918612">
    <w:abstractNumId w:val="21"/>
    <w:lvlOverride w:ilvl="0">
      <w:lvl w:ilvl="0" w:tplc="15C46F20">
        <w:start w:val="1"/>
        <w:numFmt w:val="bullet"/>
        <w:lvlText w:val="·"/>
        <w:lvlJc w:val="left"/>
        <w:pPr>
          <w:tabs>
            <w:tab w:val="left" w:pos="1182"/>
          </w:tabs>
          <w:ind w:left="199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14690FE" w:tentative="1">
        <w:start w:val="1"/>
        <w:numFmt w:val="bullet"/>
        <w:lvlText w:val="o"/>
        <w:lvlJc w:val="left"/>
        <w:pPr>
          <w:ind w:left="1104" w:hanging="360"/>
        </w:pPr>
        <w:rPr>
          <w:rFonts w:ascii="Courier New" w:hAnsi="Courier New" w:cs="Courier New" w:hint="default"/>
        </w:rPr>
      </w:lvl>
    </w:lvlOverride>
    <w:lvlOverride w:ilvl="2">
      <w:lvl w:ilvl="2" w:tplc="092AF10E">
        <w:start w:val="1"/>
        <w:numFmt w:val="bullet"/>
        <w:lvlText w:val=""/>
        <w:lvlJc w:val="left"/>
        <w:pPr>
          <w:ind w:left="1824" w:hanging="360"/>
        </w:pPr>
        <w:rPr>
          <w:rFonts w:ascii="Wingdings" w:hAnsi="Wingdings" w:hint="default"/>
        </w:rPr>
      </w:lvl>
    </w:lvlOverride>
    <w:lvlOverride w:ilvl="3">
      <w:lvl w:ilvl="3" w:tplc="572CAEA6" w:tentative="1">
        <w:start w:val="1"/>
        <w:numFmt w:val="bullet"/>
        <w:lvlText w:val=""/>
        <w:lvlJc w:val="left"/>
        <w:pPr>
          <w:ind w:left="2544" w:hanging="360"/>
        </w:pPr>
        <w:rPr>
          <w:rFonts w:ascii="Symbol" w:hAnsi="Symbol" w:hint="default"/>
        </w:rPr>
      </w:lvl>
    </w:lvlOverride>
    <w:lvlOverride w:ilvl="4">
      <w:lvl w:ilvl="4" w:tplc="A6EC59D8" w:tentative="1">
        <w:start w:val="1"/>
        <w:numFmt w:val="bullet"/>
        <w:lvlText w:val="o"/>
        <w:lvlJc w:val="left"/>
        <w:pPr>
          <w:ind w:left="3264" w:hanging="360"/>
        </w:pPr>
        <w:rPr>
          <w:rFonts w:ascii="Courier New" w:hAnsi="Courier New" w:cs="Courier New" w:hint="default"/>
        </w:rPr>
      </w:lvl>
    </w:lvlOverride>
    <w:lvlOverride w:ilvl="5">
      <w:lvl w:ilvl="5" w:tplc="08C028B2" w:tentative="1">
        <w:start w:val="1"/>
        <w:numFmt w:val="bullet"/>
        <w:lvlText w:val=""/>
        <w:lvlJc w:val="left"/>
        <w:pPr>
          <w:ind w:left="3984" w:hanging="360"/>
        </w:pPr>
        <w:rPr>
          <w:rFonts w:ascii="Wingdings" w:hAnsi="Wingdings" w:hint="default"/>
        </w:rPr>
      </w:lvl>
    </w:lvlOverride>
    <w:lvlOverride w:ilvl="6">
      <w:lvl w:ilvl="6" w:tplc="7D500D4E" w:tentative="1">
        <w:start w:val="1"/>
        <w:numFmt w:val="bullet"/>
        <w:lvlText w:val=""/>
        <w:lvlJc w:val="left"/>
        <w:pPr>
          <w:ind w:left="4704" w:hanging="360"/>
        </w:pPr>
        <w:rPr>
          <w:rFonts w:ascii="Symbol" w:hAnsi="Symbol" w:hint="default"/>
        </w:rPr>
      </w:lvl>
    </w:lvlOverride>
    <w:lvlOverride w:ilvl="7">
      <w:lvl w:ilvl="7" w:tplc="E6C254B6" w:tentative="1">
        <w:start w:val="1"/>
        <w:numFmt w:val="bullet"/>
        <w:lvlText w:val="o"/>
        <w:lvlJc w:val="left"/>
        <w:pPr>
          <w:ind w:left="5424" w:hanging="360"/>
        </w:pPr>
        <w:rPr>
          <w:rFonts w:ascii="Courier New" w:hAnsi="Courier New" w:cs="Courier New" w:hint="default"/>
        </w:rPr>
      </w:lvl>
    </w:lvlOverride>
    <w:lvlOverride w:ilvl="8">
      <w:lvl w:ilvl="8" w:tplc="631ECE0E" w:tentative="1">
        <w:start w:val="1"/>
        <w:numFmt w:val="bullet"/>
        <w:lvlText w:val=""/>
        <w:lvlJc w:val="left"/>
        <w:pPr>
          <w:ind w:left="6144" w:hanging="360"/>
        </w:pPr>
        <w:rPr>
          <w:rFonts w:ascii="Wingdings" w:hAnsi="Wingdings" w:hint="default"/>
        </w:rPr>
      </w:lvl>
    </w:lvlOverride>
  </w:num>
  <w:num w:numId="37" w16cid:durableId="873275138">
    <w:abstractNumId w:val="23"/>
  </w:num>
  <w:num w:numId="38" w16cid:durableId="99766259">
    <w:abstractNumId w:val="31"/>
  </w:num>
  <w:num w:numId="39" w16cid:durableId="100998476">
    <w:abstractNumId w:val="4"/>
  </w:num>
  <w:num w:numId="40" w16cid:durableId="112284210">
    <w:abstractNumId w:val="2"/>
  </w:num>
  <w:num w:numId="41" w16cid:durableId="183061014">
    <w:abstractNumId w:val="2"/>
    <w:lvlOverride w:ilvl="0">
      <w:lvl w:ilvl="0" w:tplc="E19A80F6">
        <w:start w:val="1"/>
        <w:numFmt w:val="bullet"/>
        <w:lvlText w:val="•"/>
        <w:lvlJc w:val="left"/>
        <w:pPr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FAA88296">
        <w:start w:val="1"/>
        <w:numFmt w:val="bullet"/>
        <w:lvlText w:val="·"/>
        <w:lvlJc w:val="left"/>
        <w:pPr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18087F6">
        <w:start w:val="1"/>
        <w:numFmt w:val="bullet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DFE1C7E">
        <w:start w:val="1"/>
        <w:numFmt w:val="bullet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07E1656">
        <w:start w:val="1"/>
        <w:numFmt w:val="bullet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C2A60C4">
        <w:start w:val="1"/>
        <w:numFmt w:val="bullet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362B9E8">
        <w:start w:val="1"/>
        <w:numFmt w:val="bullet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A826411E">
        <w:start w:val="1"/>
        <w:numFmt w:val="bullet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00E073A">
        <w:start w:val="1"/>
        <w:numFmt w:val="bullet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2" w16cid:durableId="2136680521">
    <w:abstractNumId w:val="3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 w16cid:durableId="1014649965">
    <w:abstractNumId w:val="7"/>
  </w:num>
  <w:num w:numId="44" w16cid:durableId="6998591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119101641">
    <w:abstractNumId w:val="33"/>
    <w:lvlOverride w:ilvl="0">
      <w:lvl w:ilvl="0" w:tplc="69707AEA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E1B2F0B6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FE40A1B2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CFC8AB4A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E9A03C4C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92C87F28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B874EC34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482C41FA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60E2563A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70"/>
    <w:rsid w:val="000002D1"/>
    <w:rsid w:val="00000DAC"/>
    <w:rsid w:val="000012FD"/>
    <w:rsid w:val="00001DC2"/>
    <w:rsid w:val="00003F08"/>
    <w:rsid w:val="00004F79"/>
    <w:rsid w:val="00012972"/>
    <w:rsid w:val="00012A66"/>
    <w:rsid w:val="00012E7E"/>
    <w:rsid w:val="000137DB"/>
    <w:rsid w:val="00015054"/>
    <w:rsid w:val="00015137"/>
    <w:rsid w:val="00015E6A"/>
    <w:rsid w:val="0001614A"/>
    <w:rsid w:val="00016699"/>
    <w:rsid w:val="00017103"/>
    <w:rsid w:val="00017A37"/>
    <w:rsid w:val="00020729"/>
    <w:rsid w:val="000207DB"/>
    <w:rsid w:val="00023B02"/>
    <w:rsid w:val="000241F2"/>
    <w:rsid w:val="000264D6"/>
    <w:rsid w:val="00026F18"/>
    <w:rsid w:val="00030FDE"/>
    <w:rsid w:val="00031895"/>
    <w:rsid w:val="000326E9"/>
    <w:rsid w:val="00032BD1"/>
    <w:rsid w:val="00032D95"/>
    <w:rsid w:val="0003366D"/>
    <w:rsid w:val="00033C6C"/>
    <w:rsid w:val="00035E92"/>
    <w:rsid w:val="000378E8"/>
    <w:rsid w:val="00040A6F"/>
    <w:rsid w:val="00042266"/>
    <w:rsid w:val="0004753B"/>
    <w:rsid w:val="0005337B"/>
    <w:rsid w:val="000544D5"/>
    <w:rsid w:val="000546D7"/>
    <w:rsid w:val="00054778"/>
    <w:rsid w:val="00056678"/>
    <w:rsid w:val="00056BA2"/>
    <w:rsid w:val="000577A0"/>
    <w:rsid w:val="00061400"/>
    <w:rsid w:val="000643EF"/>
    <w:rsid w:val="0006487A"/>
    <w:rsid w:val="00064D6B"/>
    <w:rsid w:val="00066053"/>
    <w:rsid w:val="00066842"/>
    <w:rsid w:val="00066E57"/>
    <w:rsid w:val="000716B1"/>
    <w:rsid w:val="000717BC"/>
    <w:rsid w:val="00073A6B"/>
    <w:rsid w:val="00075997"/>
    <w:rsid w:val="000768BD"/>
    <w:rsid w:val="00076A35"/>
    <w:rsid w:val="00076EE0"/>
    <w:rsid w:val="000802D5"/>
    <w:rsid w:val="0008089E"/>
    <w:rsid w:val="00081645"/>
    <w:rsid w:val="000818B0"/>
    <w:rsid w:val="0008327D"/>
    <w:rsid w:val="000845B4"/>
    <w:rsid w:val="000856DD"/>
    <w:rsid w:val="00086EDD"/>
    <w:rsid w:val="000870AE"/>
    <w:rsid w:val="000903DC"/>
    <w:rsid w:val="000915AB"/>
    <w:rsid w:val="000935A8"/>
    <w:rsid w:val="0009377A"/>
    <w:rsid w:val="00094A8B"/>
    <w:rsid w:val="00095BC2"/>
    <w:rsid w:val="00096FB5"/>
    <w:rsid w:val="000972A4"/>
    <w:rsid w:val="000A0C06"/>
    <w:rsid w:val="000A4470"/>
    <w:rsid w:val="000A6B4F"/>
    <w:rsid w:val="000A7979"/>
    <w:rsid w:val="000B0102"/>
    <w:rsid w:val="000B2690"/>
    <w:rsid w:val="000B3A17"/>
    <w:rsid w:val="000B3DB3"/>
    <w:rsid w:val="000B66F6"/>
    <w:rsid w:val="000C21B5"/>
    <w:rsid w:val="000C3611"/>
    <w:rsid w:val="000C45B0"/>
    <w:rsid w:val="000C62E9"/>
    <w:rsid w:val="000C6C73"/>
    <w:rsid w:val="000C6CEE"/>
    <w:rsid w:val="000C786C"/>
    <w:rsid w:val="000D026B"/>
    <w:rsid w:val="000D1F66"/>
    <w:rsid w:val="000D2F36"/>
    <w:rsid w:val="000D47DD"/>
    <w:rsid w:val="000D5AF7"/>
    <w:rsid w:val="000D5E02"/>
    <w:rsid w:val="000E08D2"/>
    <w:rsid w:val="000E1CC7"/>
    <w:rsid w:val="000E3177"/>
    <w:rsid w:val="000E4292"/>
    <w:rsid w:val="000E4E1C"/>
    <w:rsid w:val="000E7112"/>
    <w:rsid w:val="000E7DDF"/>
    <w:rsid w:val="000F3A1B"/>
    <w:rsid w:val="000F3B45"/>
    <w:rsid w:val="000F47F2"/>
    <w:rsid w:val="000F4D12"/>
    <w:rsid w:val="001009F3"/>
    <w:rsid w:val="00101B7C"/>
    <w:rsid w:val="00105401"/>
    <w:rsid w:val="00110619"/>
    <w:rsid w:val="00110AD7"/>
    <w:rsid w:val="0011218D"/>
    <w:rsid w:val="00113842"/>
    <w:rsid w:val="00115D79"/>
    <w:rsid w:val="001169BA"/>
    <w:rsid w:val="00117E7A"/>
    <w:rsid w:val="001206F5"/>
    <w:rsid w:val="00120A79"/>
    <w:rsid w:val="00121CDB"/>
    <w:rsid w:val="00124E4B"/>
    <w:rsid w:val="00125131"/>
    <w:rsid w:val="001253D1"/>
    <w:rsid w:val="00126DFF"/>
    <w:rsid w:val="00126E28"/>
    <w:rsid w:val="001272EE"/>
    <w:rsid w:val="00136C85"/>
    <w:rsid w:val="001412F4"/>
    <w:rsid w:val="001434BB"/>
    <w:rsid w:val="00143D93"/>
    <w:rsid w:val="001447A2"/>
    <w:rsid w:val="00145243"/>
    <w:rsid w:val="00145D96"/>
    <w:rsid w:val="00146E46"/>
    <w:rsid w:val="00147328"/>
    <w:rsid w:val="00151E1E"/>
    <w:rsid w:val="00152976"/>
    <w:rsid w:val="001538CC"/>
    <w:rsid w:val="00154391"/>
    <w:rsid w:val="00154675"/>
    <w:rsid w:val="001553E4"/>
    <w:rsid w:val="00156982"/>
    <w:rsid w:val="00157579"/>
    <w:rsid w:val="00157B36"/>
    <w:rsid w:val="001613BD"/>
    <w:rsid w:val="0016402A"/>
    <w:rsid w:val="00165651"/>
    <w:rsid w:val="00167FEF"/>
    <w:rsid w:val="00170469"/>
    <w:rsid w:val="001707A3"/>
    <w:rsid w:val="00171B30"/>
    <w:rsid w:val="00172822"/>
    <w:rsid w:val="001743DF"/>
    <w:rsid w:val="001749B6"/>
    <w:rsid w:val="00175A45"/>
    <w:rsid w:val="00175F60"/>
    <w:rsid w:val="00176F33"/>
    <w:rsid w:val="0017786A"/>
    <w:rsid w:val="00177C60"/>
    <w:rsid w:val="0018015C"/>
    <w:rsid w:val="00181522"/>
    <w:rsid w:val="00181ACD"/>
    <w:rsid w:val="0018495A"/>
    <w:rsid w:val="001859D3"/>
    <w:rsid w:val="00186200"/>
    <w:rsid w:val="0018711B"/>
    <w:rsid w:val="001904AF"/>
    <w:rsid w:val="00190930"/>
    <w:rsid w:val="00191F03"/>
    <w:rsid w:val="001923B5"/>
    <w:rsid w:val="00192A01"/>
    <w:rsid w:val="0019354A"/>
    <w:rsid w:val="00193B0F"/>
    <w:rsid w:val="001947AB"/>
    <w:rsid w:val="00194E44"/>
    <w:rsid w:val="00197D6B"/>
    <w:rsid w:val="001A0281"/>
    <w:rsid w:val="001A051D"/>
    <w:rsid w:val="001A0BBB"/>
    <w:rsid w:val="001A449A"/>
    <w:rsid w:val="001B02A9"/>
    <w:rsid w:val="001B0DA2"/>
    <w:rsid w:val="001B1ECF"/>
    <w:rsid w:val="001B241A"/>
    <w:rsid w:val="001B365A"/>
    <w:rsid w:val="001B5E5B"/>
    <w:rsid w:val="001B6C9F"/>
    <w:rsid w:val="001C016C"/>
    <w:rsid w:val="001C0259"/>
    <w:rsid w:val="001C16C0"/>
    <w:rsid w:val="001C1CD2"/>
    <w:rsid w:val="001C1D4C"/>
    <w:rsid w:val="001C2189"/>
    <w:rsid w:val="001C294B"/>
    <w:rsid w:val="001C363A"/>
    <w:rsid w:val="001C45CC"/>
    <w:rsid w:val="001C5A58"/>
    <w:rsid w:val="001C5D95"/>
    <w:rsid w:val="001C6DCC"/>
    <w:rsid w:val="001C7877"/>
    <w:rsid w:val="001D2653"/>
    <w:rsid w:val="001D2D89"/>
    <w:rsid w:val="001D36BB"/>
    <w:rsid w:val="001D3765"/>
    <w:rsid w:val="001D3C82"/>
    <w:rsid w:val="001D4550"/>
    <w:rsid w:val="001D4D70"/>
    <w:rsid w:val="001D6C87"/>
    <w:rsid w:val="001E03C4"/>
    <w:rsid w:val="001E0A35"/>
    <w:rsid w:val="001E0A4D"/>
    <w:rsid w:val="001E0B54"/>
    <w:rsid w:val="001E0E20"/>
    <w:rsid w:val="001E1614"/>
    <w:rsid w:val="001E175A"/>
    <w:rsid w:val="001E2D5F"/>
    <w:rsid w:val="001E64EA"/>
    <w:rsid w:val="001E7611"/>
    <w:rsid w:val="001F09CD"/>
    <w:rsid w:val="001F54EB"/>
    <w:rsid w:val="001F6753"/>
    <w:rsid w:val="001F6A6A"/>
    <w:rsid w:val="00204E46"/>
    <w:rsid w:val="00210FC4"/>
    <w:rsid w:val="002115EE"/>
    <w:rsid w:val="002118E1"/>
    <w:rsid w:val="00211F84"/>
    <w:rsid w:val="00212CB0"/>
    <w:rsid w:val="00213532"/>
    <w:rsid w:val="0021557A"/>
    <w:rsid w:val="00215A82"/>
    <w:rsid w:val="00216E99"/>
    <w:rsid w:val="00220F45"/>
    <w:rsid w:val="00221E63"/>
    <w:rsid w:val="0022251D"/>
    <w:rsid w:val="002229B0"/>
    <w:rsid w:val="00222FC3"/>
    <w:rsid w:val="002235C9"/>
    <w:rsid w:val="00225046"/>
    <w:rsid w:val="00225494"/>
    <w:rsid w:val="00225AFF"/>
    <w:rsid w:val="00226389"/>
    <w:rsid w:val="00226DB4"/>
    <w:rsid w:val="00230DF8"/>
    <w:rsid w:val="00231B11"/>
    <w:rsid w:val="00231FC3"/>
    <w:rsid w:val="00232855"/>
    <w:rsid w:val="002336A4"/>
    <w:rsid w:val="002338D2"/>
    <w:rsid w:val="00234153"/>
    <w:rsid w:val="00234E3B"/>
    <w:rsid w:val="00236364"/>
    <w:rsid w:val="00236449"/>
    <w:rsid w:val="0024108A"/>
    <w:rsid w:val="00243F70"/>
    <w:rsid w:val="0024593C"/>
    <w:rsid w:val="002473FA"/>
    <w:rsid w:val="00247BF2"/>
    <w:rsid w:val="0025076F"/>
    <w:rsid w:val="00250EFD"/>
    <w:rsid w:val="00252B31"/>
    <w:rsid w:val="0025421B"/>
    <w:rsid w:val="0025498A"/>
    <w:rsid w:val="00254BA7"/>
    <w:rsid w:val="0025509E"/>
    <w:rsid w:val="00261922"/>
    <w:rsid w:val="00261BD9"/>
    <w:rsid w:val="00263414"/>
    <w:rsid w:val="00265917"/>
    <w:rsid w:val="00270ED4"/>
    <w:rsid w:val="0027173A"/>
    <w:rsid w:val="002717C6"/>
    <w:rsid w:val="0027233E"/>
    <w:rsid w:val="002749D9"/>
    <w:rsid w:val="002750FD"/>
    <w:rsid w:val="00275F3A"/>
    <w:rsid w:val="00277957"/>
    <w:rsid w:val="00277972"/>
    <w:rsid w:val="0028046E"/>
    <w:rsid w:val="002805DF"/>
    <w:rsid w:val="00280E75"/>
    <w:rsid w:val="00282AAF"/>
    <w:rsid w:val="00284AC1"/>
    <w:rsid w:val="00285562"/>
    <w:rsid w:val="00285F4E"/>
    <w:rsid w:val="002863F5"/>
    <w:rsid w:val="00286F36"/>
    <w:rsid w:val="0029122B"/>
    <w:rsid w:val="00291C3D"/>
    <w:rsid w:val="002920B1"/>
    <w:rsid w:val="002941AA"/>
    <w:rsid w:val="00295FB5"/>
    <w:rsid w:val="00296897"/>
    <w:rsid w:val="002A1325"/>
    <w:rsid w:val="002A4B15"/>
    <w:rsid w:val="002A52C7"/>
    <w:rsid w:val="002A6EE5"/>
    <w:rsid w:val="002B245B"/>
    <w:rsid w:val="002B2A64"/>
    <w:rsid w:val="002B33D7"/>
    <w:rsid w:val="002B6C44"/>
    <w:rsid w:val="002B71F2"/>
    <w:rsid w:val="002C0902"/>
    <w:rsid w:val="002C0C09"/>
    <w:rsid w:val="002C1469"/>
    <w:rsid w:val="002C391D"/>
    <w:rsid w:val="002C4782"/>
    <w:rsid w:val="002D18A7"/>
    <w:rsid w:val="002D21C3"/>
    <w:rsid w:val="002D3AEF"/>
    <w:rsid w:val="002D3AF8"/>
    <w:rsid w:val="002D5F57"/>
    <w:rsid w:val="002D67BE"/>
    <w:rsid w:val="002D6C03"/>
    <w:rsid w:val="002E0777"/>
    <w:rsid w:val="002E0C37"/>
    <w:rsid w:val="002E1085"/>
    <w:rsid w:val="002E295C"/>
    <w:rsid w:val="002E29F4"/>
    <w:rsid w:val="002E2F0B"/>
    <w:rsid w:val="002E3BDC"/>
    <w:rsid w:val="002E4E3B"/>
    <w:rsid w:val="002E4F50"/>
    <w:rsid w:val="002E5D16"/>
    <w:rsid w:val="002E5E21"/>
    <w:rsid w:val="002E5F0C"/>
    <w:rsid w:val="002E6062"/>
    <w:rsid w:val="002E72D5"/>
    <w:rsid w:val="002F0945"/>
    <w:rsid w:val="002F2425"/>
    <w:rsid w:val="002F72E3"/>
    <w:rsid w:val="002F789D"/>
    <w:rsid w:val="00300250"/>
    <w:rsid w:val="00300DA2"/>
    <w:rsid w:val="00301DE0"/>
    <w:rsid w:val="0030275D"/>
    <w:rsid w:val="00303E93"/>
    <w:rsid w:val="003056AE"/>
    <w:rsid w:val="003056FB"/>
    <w:rsid w:val="00306C33"/>
    <w:rsid w:val="00306C4A"/>
    <w:rsid w:val="00310701"/>
    <w:rsid w:val="003133EE"/>
    <w:rsid w:val="00313469"/>
    <w:rsid w:val="00313AAE"/>
    <w:rsid w:val="0031434E"/>
    <w:rsid w:val="00320255"/>
    <w:rsid w:val="003219BB"/>
    <w:rsid w:val="00321FF5"/>
    <w:rsid w:val="00322845"/>
    <w:rsid w:val="00326130"/>
    <w:rsid w:val="003313D7"/>
    <w:rsid w:val="00331559"/>
    <w:rsid w:val="00332200"/>
    <w:rsid w:val="0033239A"/>
    <w:rsid w:val="00332DB4"/>
    <w:rsid w:val="003343A2"/>
    <w:rsid w:val="00334701"/>
    <w:rsid w:val="00337726"/>
    <w:rsid w:val="00340CDD"/>
    <w:rsid w:val="003411F0"/>
    <w:rsid w:val="00342B55"/>
    <w:rsid w:val="00343B56"/>
    <w:rsid w:val="00347D59"/>
    <w:rsid w:val="00351866"/>
    <w:rsid w:val="00354282"/>
    <w:rsid w:val="0035624A"/>
    <w:rsid w:val="00356986"/>
    <w:rsid w:val="00356B7E"/>
    <w:rsid w:val="00357E26"/>
    <w:rsid w:val="00362830"/>
    <w:rsid w:val="00362E01"/>
    <w:rsid w:val="003651D0"/>
    <w:rsid w:val="00366C38"/>
    <w:rsid w:val="00366EFF"/>
    <w:rsid w:val="00367D31"/>
    <w:rsid w:val="00370AED"/>
    <w:rsid w:val="003751D7"/>
    <w:rsid w:val="00375602"/>
    <w:rsid w:val="003770B0"/>
    <w:rsid w:val="00381943"/>
    <w:rsid w:val="003842E1"/>
    <w:rsid w:val="00384D6B"/>
    <w:rsid w:val="00384D89"/>
    <w:rsid w:val="00385688"/>
    <w:rsid w:val="00385953"/>
    <w:rsid w:val="00385F64"/>
    <w:rsid w:val="0038643C"/>
    <w:rsid w:val="00387549"/>
    <w:rsid w:val="003876E1"/>
    <w:rsid w:val="0039033C"/>
    <w:rsid w:val="00391102"/>
    <w:rsid w:val="003935F6"/>
    <w:rsid w:val="00395751"/>
    <w:rsid w:val="00395C58"/>
    <w:rsid w:val="0039661C"/>
    <w:rsid w:val="003A00E0"/>
    <w:rsid w:val="003A0264"/>
    <w:rsid w:val="003A02C1"/>
    <w:rsid w:val="003A09F9"/>
    <w:rsid w:val="003A0E41"/>
    <w:rsid w:val="003A1B6E"/>
    <w:rsid w:val="003A29A0"/>
    <w:rsid w:val="003A41E4"/>
    <w:rsid w:val="003A52FC"/>
    <w:rsid w:val="003A62AA"/>
    <w:rsid w:val="003A653D"/>
    <w:rsid w:val="003A6CDB"/>
    <w:rsid w:val="003A7D80"/>
    <w:rsid w:val="003B0B15"/>
    <w:rsid w:val="003B1A48"/>
    <w:rsid w:val="003B1FCA"/>
    <w:rsid w:val="003B38E5"/>
    <w:rsid w:val="003B4C70"/>
    <w:rsid w:val="003B51AC"/>
    <w:rsid w:val="003B5C04"/>
    <w:rsid w:val="003B6F6B"/>
    <w:rsid w:val="003C0554"/>
    <w:rsid w:val="003C221F"/>
    <w:rsid w:val="003C3B9A"/>
    <w:rsid w:val="003C3C6A"/>
    <w:rsid w:val="003C3D61"/>
    <w:rsid w:val="003C412C"/>
    <w:rsid w:val="003C4E86"/>
    <w:rsid w:val="003C6D5F"/>
    <w:rsid w:val="003D005B"/>
    <w:rsid w:val="003D0876"/>
    <w:rsid w:val="003D1340"/>
    <w:rsid w:val="003D3285"/>
    <w:rsid w:val="003D3D08"/>
    <w:rsid w:val="003D59AF"/>
    <w:rsid w:val="003E171D"/>
    <w:rsid w:val="003E3E65"/>
    <w:rsid w:val="003E45AC"/>
    <w:rsid w:val="003E5417"/>
    <w:rsid w:val="003E7C8D"/>
    <w:rsid w:val="003F086B"/>
    <w:rsid w:val="003F09B7"/>
    <w:rsid w:val="003F157E"/>
    <w:rsid w:val="003F3B29"/>
    <w:rsid w:val="003F3B2F"/>
    <w:rsid w:val="003F3D54"/>
    <w:rsid w:val="003F443F"/>
    <w:rsid w:val="003F61FE"/>
    <w:rsid w:val="003F7B57"/>
    <w:rsid w:val="00400184"/>
    <w:rsid w:val="00402A19"/>
    <w:rsid w:val="00402A6C"/>
    <w:rsid w:val="00406174"/>
    <w:rsid w:val="00406730"/>
    <w:rsid w:val="00407106"/>
    <w:rsid w:val="00407B50"/>
    <w:rsid w:val="00410A92"/>
    <w:rsid w:val="00414B2A"/>
    <w:rsid w:val="00414C07"/>
    <w:rsid w:val="00415AFF"/>
    <w:rsid w:val="00416778"/>
    <w:rsid w:val="0041744B"/>
    <w:rsid w:val="00420E6D"/>
    <w:rsid w:val="00421907"/>
    <w:rsid w:val="004229D8"/>
    <w:rsid w:val="00423467"/>
    <w:rsid w:val="004240D7"/>
    <w:rsid w:val="004258FC"/>
    <w:rsid w:val="00425CC6"/>
    <w:rsid w:val="00426D2D"/>
    <w:rsid w:val="00427104"/>
    <w:rsid w:val="00427BA5"/>
    <w:rsid w:val="00432D24"/>
    <w:rsid w:val="004342C5"/>
    <w:rsid w:val="00436059"/>
    <w:rsid w:val="00436CE1"/>
    <w:rsid w:val="00436E1F"/>
    <w:rsid w:val="00437BD7"/>
    <w:rsid w:val="00437F3A"/>
    <w:rsid w:val="004400EB"/>
    <w:rsid w:val="00441278"/>
    <w:rsid w:val="00444681"/>
    <w:rsid w:val="004449B7"/>
    <w:rsid w:val="004449FC"/>
    <w:rsid w:val="004453FA"/>
    <w:rsid w:val="00445465"/>
    <w:rsid w:val="00446AF3"/>
    <w:rsid w:val="00447325"/>
    <w:rsid w:val="00447455"/>
    <w:rsid w:val="00447AEC"/>
    <w:rsid w:val="00453638"/>
    <w:rsid w:val="00454709"/>
    <w:rsid w:val="00454DC7"/>
    <w:rsid w:val="004562FE"/>
    <w:rsid w:val="00462BF7"/>
    <w:rsid w:val="00464C18"/>
    <w:rsid w:val="00465C30"/>
    <w:rsid w:val="004664C2"/>
    <w:rsid w:val="00470A68"/>
    <w:rsid w:val="0047133D"/>
    <w:rsid w:val="004718DB"/>
    <w:rsid w:val="0047198C"/>
    <w:rsid w:val="00471EB3"/>
    <w:rsid w:val="004739DA"/>
    <w:rsid w:val="00476FF7"/>
    <w:rsid w:val="004809F0"/>
    <w:rsid w:val="00486656"/>
    <w:rsid w:val="00490BE3"/>
    <w:rsid w:val="004918C3"/>
    <w:rsid w:val="00491EFA"/>
    <w:rsid w:val="00494A6A"/>
    <w:rsid w:val="00497DE1"/>
    <w:rsid w:val="004A040D"/>
    <w:rsid w:val="004A0A5E"/>
    <w:rsid w:val="004A2000"/>
    <w:rsid w:val="004A3A3D"/>
    <w:rsid w:val="004A3C6F"/>
    <w:rsid w:val="004A6E91"/>
    <w:rsid w:val="004B23FE"/>
    <w:rsid w:val="004B3D4B"/>
    <w:rsid w:val="004B443A"/>
    <w:rsid w:val="004B73AD"/>
    <w:rsid w:val="004B7A15"/>
    <w:rsid w:val="004B7DEE"/>
    <w:rsid w:val="004C3CB9"/>
    <w:rsid w:val="004C4FB9"/>
    <w:rsid w:val="004C61E2"/>
    <w:rsid w:val="004D0952"/>
    <w:rsid w:val="004D1505"/>
    <w:rsid w:val="004D2036"/>
    <w:rsid w:val="004D2F8D"/>
    <w:rsid w:val="004D359A"/>
    <w:rsid w:val="004D3F5C"/>
    <w:rsid w:val="004D4016"/>
    <w:rsid w:val="004D44A8"/>
    <w:rsid w:val="004D5A38"/>
    <w:rsid w:val="004D65E7"/>
    <w:rsid w:val="004D6F79"/>
    <w:rsid w:val="004D6FCD"/>
    <w:rsid w:val="004D72EC"/>
    <w:rsid w:val="004D7332"/>
    <w:rsid w:val="004D745E"/>
    <w:rsid w:val="004E0924"/>
    <w:rsid w:val="004E2423"/>
    <w:rsid w:val="004E3F2A"/>
    <w:rsid w:val="004E4CD5"/>
    <w:rsid w:val="004E58E4"/>
    <w:rsid w:val="004E653D"/>
    <w:rsid w:val="004E6BF7"/>
    <w:rsid w:val="004F14F1"/>
    <w:rsid w:val="004F311E"/>
    <w:rsid w:val="004F5E8E"/>
    <w:rsid w:val="004F66CD"/>
    <w:rsid w:val="004F6D75"/>
    <w:rsid w:val="004F6E18"/>
    <w:rsid w:val="004F73E7"/>
    <w:rsid w:val="0050292D"/>
    <w:rsid w:val="0050385A"/>
    <w:rsid w:val="0050387D"/>
    <w:rsid w:val="00503AF9"/>
    <w:rsid w:val="00504561"/>
    <w:rsid w:val="00504CE1"/>
    <w:rsid w:val="0050548A"/>
    <w:rsid w:val="00505CE0"/>
    <w:rsid w:val="0050617B"/>
    <w:rsid w:val="00506AF1"/>
    <w:rsid w:val="0050717F"/>
    <w:rsid w:val="00511784"/>
    <w:rsid w:val="00514DFD"/>
    <w:rsid w:val="005157ED"/>
    <w:rsid w:val="00520192"/>
    <w:rsid w:val="005218FB"/>
    <w:rsid w:val="0052285D"/>
    <w:rsid w:val="00522C28"/>
    <w:rsid w:val="00524524"/>
    <w:rsid w:val="005258CD"/>
    <w:rsid w:val="00526366"/>
    <w:rsid w:val="00527C30"/>
    <w:rsid w:val="00531451"/>
    <w:rsid w:val="0053345E"/>
    <w:rsid w:val="00533DE4"/>
    <w:rsid w:val="00535A06"/>
    <w:rsid w:val="00536190"/>
    <w:rsid w:val="0053655C"/>
    <w:rsid w:val="00536E82"/>
    <w:rsid w:val="0053767B"/>
    <w:rsid w:val="00537BF2"/>
    <w:rsid w:val="00542877"/>
    <w:rsid w:val="00542C7B"/>
    <w:rsid w:val="00543025"/>
    <w:rsid w:val="0054318A"/>
    <w:rsid w:val="00546946"/>
    <w:rsid w:val="005507B1"/>
    <w:rsid w:val="00550EC3"/>
    <w:rsid w:val="005512BD"/>
    <w:rsid w:val="0055221E"/>
    <w:rsid w:val="00553531"/>
    <w:rsid w:val="00554D9D"/>
    <w:rsid w:val="005560F7"/>
    <w:rsid w:val="00557D76"/>
    <w:rsid w:val="00557E5C"/>
    <w:rsid w:val="005610E1"/>
    <w:rsid w:val="00561F24"/>
    <w:rsid w:val="0056339B"/>
    <w:rsid w:val="0056420C"/>
    <w:rsid w:val="005661F7"/>
    <w:rsid w:val="00570119"/>
    <w:rsid w:val="00570936"/>
    <w:rsid w:val="00572884"/>
    <w:rsid w:val="005739DD"/>
    <w:rsid w:val="00573E91"/>
    <w:rsid w:val="0057471F"/>
    <w:rsid w:val="005757C5"/>
    <w:rsid w:val="005764DB"/>
    <w:rsid w:val="00576DFE"/>
    <w:rsid w:val="00582120"/>
    <w:rsid w:val="00582196"/>
    <w:rsid w:val="005827FA"/>
    <w:rsid w:val="0058305C"/>
    <w:rsid w:val="00587D34"/>
    <w:rsid w:val="005905B1"/>
    <w:rsid w:val="00590717"/>
    <w:rsid w:val="005909D7"/>
    <w:rsid w:val="00591E71"/>
    <w:rsid w:val="005925D5"/>
    <w:rsid w:val="00592F9E"/>
    <w:rsid w:val="00593150"/>
    <w:rsid w:val="00594C89"/>
    <w:rsid w:val="00595789"/>
    <w:rsid w:val="00595950"/>
    <w:rsid w:val="00596AA7"/>
    <w:rsid w:val="00596B79"/>
    <w:rsid w:val="00597034"/>
    <w:rsid w:val="005A1BDE"/>
    <w:rsid w:val="005A3641"/>
    <w:rsid w:val="005A526C"/>
    <w:rsid w:val="005A7F89"/>
    <w:rsid w:val="005B08C1"/>
    <w:rsid w:val="005B129D"/>
    <w:rsid w:val="005B15AA"/>
    <w:rsid w:val="005B3391"/>
    <w:rsid w:val="005B3960"/>
    <w:rsid w:val="005B3E2B"/>
    <w:rsid w:val="005B403D"/>
    <w:rsid w:val="005B6060"/>
    <w:rsid w:val="005B64F1"/>
    <w:rsid w:val="005B6587"/>
    <w:rsid w:val="005B6AA1"/>
    <w:rsid w:val="005B7323"/>
    <w:rsid w:val="005C3853"/>
    <w:rsid w:val="005C4206"/>
    <w:rsid w:val="005C494D"/>
    <w:rsid w:val="005C5706"/>
    <w:rsid w:val="005C62BD"/>
    <w:rsid w:val="005D09A0"/>
    <w:rsid w:val="005D09C0"/>
    <w:rsid w:val="005D0CEF"/>
    <w:rsid w:val="005D3524"/>
    <w:rsid w:val="005D6CC0"/>
    <w:rsid w:val="005E05EF"/>
    <w:rsid w:val="005E4E0D"/>
    <w:rsid w:val="005F01C1"/>
    <w:rsid w:val="005F0C8F"/>
    <w:rsid w:val="005F4075"/>
    <w:rsid w:val="005F4A69"/>
    <w:rsid w:val="0060221E"/>
    <w:rsid w:val="0060323F"/>
    <w:rsid w:val="00603BB2"/>
    <w:rsid w:val="00605404"/>
    <w:rsid w:val="0060560C"/>
    <w:rsid w:val="0061027F"/>
    <w:rsid w:val="006102F4"/>
    <w:rsid w:val="0061217C"/>
    <w:rsid w:val="006121D9"/>
    <w:rsid w:val="0061293A"/>
    <w:rsid w:val="00613783"/>
    <w:rsid w:val="006146EC"/>
    <w:rsid w:val="006147CE"/>
    <w:rsid w:val="00614E6E"/>
    <w:rsid w:val="00615768"/>
    <w:rsid w:val="00616681"/>
    <w:rsid w:val="00616E2F"/>
    <w:rsid w:val="00616E58"/>
    <w:rsid w:val="00617654"/>
    <w:rsid w:val="00622274"/>
    <w:rsid w:val="00623062"/>
    <w:rsid w:val="00623C71"/>
    <w:rsid w:val="00624CF4"/>
    <w:rsid w:val="006265B2"/>
    <w:rsid w:val="006267F9"/>
    <w:rsid w:val="00630269"/>
    <w:rsid w:val="00632735"/>
    <w:rsid w:val="00634C7C"/>
    <w:rsid w:val="00635151"/>
    <w:rsid w:val="00635259"/>
    <w:rsid w:val="00635BCF"/>
    <w:rsid w:val="00636E39"/>
    <w:rsid w:val="00637371"/>
    <w:rsid w:val="00637AD0"/>
    <w:rsid w:val="00637C99"/>
    <w:rsid w:val="00640214"/>
    <w:rsid w:val="00641345"/>
    <w:rsid w:val="00642184"/>
    <w:rsid w:val="00646505"/>
    <w:rsid w:val="00646BEA"/>
    <w:rsid w:val="00647D01"/>
    <w:rsid w:val="00647F94"/>
    <w:rsid w:val="006501E8"/>
    <w:rsid w:val="00650D1F"/>
    <w:rsid w:val="00653803"/>
    <w:rsid w:val="006542EA"/>
    <w:rsid w:val="006545C9"/>
    <w:rsid w:val="006560A5"/>
    <w:rsid w:val="00656B4A"/>
    <w:rsid w:val="00656ED4"/>
    <w:rsid w:val="00657ED1"/>
    <w:rsid w:val="006614B0"/>
    <w:rsid w:val="00661853"/>
    <w:rsid w:val="006650E2"/>
    <w:rsid w:val="006656A1"/>
    <w:rsid w:val="00666A6E"/>
    <w:rsid w:val="00670EFC"/>
    <w:rsid w:val="006715B9"/>
    <w:rsid w:val="00671953"/>
    <w:rsid w:val="0067319A"/>
    <w:rsid w:val="00673EC7"/>
    <w:rsid w:val="00677333"/>
    <w:rsid w:val="0068006E"/>
    <w:rsid w:val="006815E0"/>
    <w:rsid w:val="00682428"/>
    <w:rsid w:val="00682577"/>
    <w:rsid w:val="00682A89"/>
    <w:rsid w:val="0068524F"/>
    <w:rsid w:val="0068553D"/>
    <w:rsid w:val="00686D18"/>
    <w:rsid w:val="00687748"/>
    <w:rsid w:val="00687DAE"/>
    <w:rsid w:val="006904D1"/>
    <w:rsid w:val="00691BAF"/>
    <w:rsid w:val="00692DED"/>
    <w:rsid w:val="00692F1F"/>
    <w:rsid w:val="00694189"/>
    <w:rsid w:val="00695ABF"/>
    <w:rsid w:val="00695AF4"/>
    <w:rsid w:val="00696F4E"/>
    <w:rsid w:val="00697B18"/>
    <w:rsid w:val="006A0081"/>
    <w:rsid w:val="006A2F95"/>
    <w:rsid w:val="006A5836"/>
    <w:rsid w:val="006A67DB"/>
    <w:rsid w:val="006A7007"/>
    <w:rsid w:val="006B0AA4"/>
    <w:rsid w:val="006B106F"/>
    <w:rsid w:val="006B243C"/>
    <w:rsid w:val="006B2564"/>
    <w:rsid w:val="006B4019"/>
    <w:rsid w:val="006B5923"/>
    <w:rsid w:val="006B59B1"/>
    <w:rsid w:val="006B5F18"/>
    <w:rsid w:val="006B6D2D"/>
    <w:rsid w:val="006B7286"/>
    <w:rsid w:val="006B7814"/>
    <w:rsid w:val="006B7A07"/>
    <w:rsid w:val="006C00B4"/>
    <w:rsid w:val="006C11F3"/>
    <w:rsid w:val="006C12D9"/>
    <w:rsid w:val="006C1967"/>
    <w:rsid w:val="006C3FF8"/>
    <w:rsid w:val="006C5708"/>
    <w:rsid w:val="006C5AD2"/>
    <w:rsid w:val="006C60F7"/>
    <w:rsid w:val="006D0390"/>
    <w:rsid w:val="006D0EE8"/>
    <w:rsid w:val="006D45C3"/>
    <w:rsid w:val="006D680D"/>
    <w:rsid w:val="006D74A5"/>
    <w:rsid w:val="006E06A8"/>
    <w:rsid w:val="006E24B0"/>
    <w:rsid w:val="006E3E72"/>
    <w:rsid w:val="006E57A8"/>
    <w:rsid w:val="006E5D4F"/>
    <w:rsid w:val="006F1702"/>
    <w:rsid w:val="006F2104"/>
    <w:rsid w:val="006F2655"/>
    <w:rsid w:val="006F3254"/>
    <w:rsid w:val="006F3605"/>
    <w:rsid w:val="006F5034"/>
    <w:rsid w:val="006F5823"/>
    <w:rsid w:val="006F696D"/>
    <w:rsid w:val="006F7B71"/>
    <w:rsid w:val="0070085F"/>
    <w:rsid w:val="00701723"/>
    <w:rsid w:val="00701D1D"/>
    <w:rsid w:val="0070283E"/>
    <w:rsid w:val="007049A7"/>
    <w:rsid w:val="0070670F"/>
    <w:rsid w:val="00706833"/>
    <w:rsid w:val="0071014B"/>
    <w:rsid w:val="00710CE7"/>
    <w:rsid w:val="0071122C"/>
    <w:rsid w:val="00711DF4"/>
    <w:rsid w:val="00712174"/>
    <w:rsid w:val="00712291"/>
    <w:rsid w:val="0071232F"/>
    <w:rsid w:val="00712C37"/>
    <w:rsid w:val="00712D95"/>
    <w:rsid w:val="0071482B"/>
    <w:rsid w:val="00715052"/>
    <w:rsid w:val="00715D68"/>
    <w:rsid w:val="0072098D"/>
    <w:rsid w:val="007211E2"/>
    <w:rsid w:val="0072127C"/>
    <w:rsid w:val="00721F15"/>
    <w:rsid w:val="00722BDB"/>
    <w:rsid w:val="00722EE7"/>
    <w:rsid w:val="007266FE"/>
    <w:rsid w:val="0073023E"/>
    <w:rsid w:val="00733CB6"/>
    <w:rsid w:val="007350A9"/>
    <w:rsid w:val="00735C9B"/>
    <w:rsid w:val="00736A48"/>
    <w:rsid w:val="00737B31"/>
    <w:rsid w:val="0074048C"/>
    <w:rsid w:val="00741362"/>
    <w:rsid w:val="0074137A"/>
    <w:rsid w:val="0074195A"/>
    <w:rsid w:val="007423F1"/>
    <w:rsid w:val="007428D0"/>
    <w:rsid w:val="00742D9E"/>
    <w:rsid w:val="00743712"/>
    <w:rsid w:val="007442A4"/>
    <w:rsid w:val="007442A6"/>
    <w:rsid w:val="007443BA"/>
    <w:rsid w:val="00744BCF"/>
    <w:rsid w:val="00744E58"/>
    <w:rsid w:val="00745EFE"/>
    <w:rsid w:val="0074619C"/>
    <w:rsid w:val="0074728F"/>
    <w:rsid w:val="007523FE"/>
    <w:rsid w:val="007536F9"/>
    <w:rsid w:val="00753964"/>
    <w:rsid w:val="007539B7"/>
    <w:rsid w:val="007541EB"/>
    <w:rsid w:val="007565E9"/>
    <w:rsid w:val="00760F72"/>
    <w:rsid w:val="007625A1"/>
    <w:rsid w:val="00762E6E"/>
    <w:rsid w:val="007639A4"/>
    <w:rsid w:val="00763BCB"/>
    <w:rsid w:val="00767147"/>
    <w:rsid w:val="00767B45"/>
    <w:rsid w:val="00772DAF"/>
    <w:rsid w:val="0077428A"/>
    <w:rsid w:val="007771D6"/>
    <w:rsid w:val="007815BE"/>
    <w:rsid w:val="00782649"/>
    <w:rsid w:val="00782739"/>
    <w:rsid w:val="007833C5"/>
    <w:rsid w:val="00783902"/>
    <w:rsid w:val="0078552F"/>
    <w:rsid w:val="00785946"/>
    <w:rsid w:val="00787A04"/>
    <w:rsid w:val="00787AA9"/>
    <w:rsid w:val="00790A4E"/>
    <w:rsid w:val="00791244"/>
    <w:rsid w:val="00793B04"/>
    <w:rsid w:val="007950B9"/>
    <w:rsid w:val="00796F21"/>
    <w:rsid w:val="007976BA"/>
    <w:rsid w:val="007A0A8C"/>
    <w:rsid w:val="007A0BDF"/>
    <w:rsid w:val="007A1BB2"/>
    <w:rsid w:val="007A2557"/>
    <w:rsid w:val="007A260F"/>
    <w:rsid w:val="007A44AA"/>
    <w:rsid w:val="007A52CE"/>
    <w:rsid w:val="007A6ED5"/>
    <w:rsid w:val="007A7282"/>
    <w:rsid w:val="007A7DEA"/>
    <w:rsid w:val="007B0B79"/>
    <w:rsid w:val="007B14FC"/>
    <w:rsid w:val="007B1FE0"/>
    <w:rsid w:val="007B23BF"/>
    <w:rsid w:val="007B44B2"/>
    <w:rsid w:val="007B594A"/>
    <w:rsid w:val="007C02F5"/>
    <w:rsid w:val="007C05A0"/>
    <w:rsid w:val="007C07C2"/>
    <w:rsid w:val="007C40ED"/>
    <w:rsid w:val="007C4CD4"/>
    <w:rsid w:val="007C6F38"/>
    <w:rsid w:val="007D0614"/>
    <w:rsid w:val="007D20D8"/>
    <w:rsid w:val="007D29AF"/>
    <w:rsid w:val="007D3CC4"/>
    <w:rsid w:val="007D5E2E"/>
    <w:rsid w:val="007E01F8"/>
    <w:rsid w:val="007E04E9"/>
    <w:rsid w:val="007E141B"/>
    <w:rsid w:val="007E2049"/>
    <w:rsid w:val="007E5D36"/>
    <w:rsid w:val="007E5F72"/>
    <w:rsid w:val="007E609F"/>
    <w:rsid w:val="007E68FA"/>
    <w:rsid w:val="007E7101"/>
    <w:rsid w:val="007E7D1B"/>
    <w:rsid w:val="007F1627"/>
    <w:rsid w:val="007F1D8E"/>
    <w:rsid w:val="007F37BD"/>
    <w:rsid w:val="007F39E8"/>
    <w:rsid w:val="007F5B82"/>
    <w:rsid w:val="007F6E9A"/>
    <w:rsid w:val="007F7FE0"/>
    <w:rsid w:val="007F7FF4"/>
    <w:rsid w:val="008011EB"/>
    <w:rsid w:val="0080258F"/>
    <w:rsid w:val="0080335E"/>
    <w:rsid w:val="008051DA"/>
    <w:rsid w:val="008068B8"/>
    <w:rsid w:val="00806F6E"/>
    <w:rsid w:val="00807855"/>
    <w:rsid w:val="0081044E"/>
    <w:rsid w:val="008123D4"/>
    <w:rsid w:val="00813389"/>
    <w:rsid w:val="0081359E"/>
    <w:rsid w:val="00814C9E"/>
    <w:rsid w:val="0081645E"/>
    <w:rsid w:val="00821F19"/>
    <w:rsid w:val="0082524D"/>
    <w:rsid w:val="00825B42"/>
    <w:rsid w:val="00830592"/>
    <w:rsid w:val="008318D0"/>
    <w:rsid w:val="00832B96"/>
    <w:rsid w:val="00833512"/>
    <w:rsid w:val="00833DBE"/>
    <w:rsid w:val="00840F65"/>
    <w:rsid w:val="008428D0"/>
    <w:rsid w:val="00844568"/>
    <w:rsid w:val="00844642"/>
    <w:rsid w:val="008451E2"/>
    <w:rsid w:val="008455B2"/>
    <w:rsid w:val="00847157"/>
    <w:rsid w:val="00850E5F"/>
    <w:rsid w:val="00851C9F"/>
    <w:rsid w:val="00852CDA"/>
    <w:rsid w:val="00854800"/>
    <w:rsid w:val="00854EAD"/>
    <w:rsid w:val="00855290"/>
    <w:rsid w:val="0085623F"/>
    <w:rsid w:val="008605DE"/>
    <w:rsid w:val="00861061"/>
    <w:rsid w:val="00861E24"/>
    <w:rsid w:val="00862496"/>
    <w:rsid w:val="00864E3B"/>
    <w:rsid w:val="00865F14"/>
    <w:rsid w:val="00865F26"/>
    <w:rsid w:val="00865FBD"/>
    <w:rsid w:val="00866F92"/>
    <w:rsid w:val="008719D7"/>
    <w:rsid w:val="00871E43"/>
    <w:rsid w:val="00871F1F"/>
    <w:rsid w:val="00871F65"/>
    <w:rsid w:val="0087214D"/>
    <w:rsid w:val="008724BA"/>
    <w:rsid w:val="00872B07"/>
    <w:rsid w:val="00872C29"/>
    <w:rsid w:val="00873C1A"/>
    <w:rsid w:val="008805EA"/>
    <w:rsid w:val="00880C42"/>
    <w:rsid w:val="00882C82"/>
    <w:rsid w:val="0088372E"/>
    <w:rsid w:val="008870B5"/>
    <w:rsid w:val="00887199"/>
    <w:rsid w:val="00892788"/>
    <w:rsid w:val="00892BB8"/>
    <w:rsid w:val="0089321B"/>
    <w:rsid w:val="00893D67"/>
    <w:rsid w:val="00894431"/>
    <w:rsid w:val="00894B60"/>
    <w:rsid w:val="00894F89"/>
    <w:rsid w:val="00895443"/>
    <w:rsid w:val="00896391"/>
    <w:rsid w:val="008971B2"/>
    <w:rsid w:val="008A06FC"/>
    <w:rsid w:val="008A2EA6"/>
    <w:rsid w:val="008A31E5"/>
    <w:rsid w:val="008A34CB"/>
    <w:rsid w:val="008A5328"/>
    <w:rsid w:val="008A6E28"/>
    <w:rsid w:val="008A7BAD"/>
    <w:rsid w:val="008B1F9C"/>
    <w:rsid w:val="008B2EB8"/>
    <w:rsid w:val="008B30A9"/>
    <w:rsid w:val="008B581A"/>
    <w:rsid w:val="008B7DBE"/>
    <w:rsid w:val="008C2AC4"/>
    <w:rsid w:val="008C3C4D"/>
    <w:rsid w:val="008C3C7B"/>
    <w:rsid w:val="008C443A"/>
    <w:rsid w:val="008C4474"/>
    <w:rsid w:val="008C4A46"/>
    <w:rsid w:val="008C6401"/>
    <w:rsid w:val="008C663F"/>
    <w:rsid w:val="008C7D39"/>
    <w:rsid w:val="008D1085"/>
    <w:rsid w:val="008D2F76"/>
    <w:rsid w:val="008D47C2"/>
    <w:rsid w:val="008D4ED5"/>
    <w:rsid w:val="008D638A"/>
    <w:rsid w:val="008D704D"/>
    <w:rsid w:val="008E142B"/>
    <w:rsid w:val="008E32F6"/>
    <w:rsid w:val="008E3912"/>
    <w:rsid w:val="008E431C"/>
    <w:rsid w:val="008E49EA"/>
    <w:rsid w:val="008E6E96"/>
    <w:rsid w:val="008F0701"/>
    <w:rsid w:val="008F270E"/>
    <w:rsid w:val="008F3677"/>
    <w:rsid w:val="008F47F5"/>
    <w:rsid w:val="008F5098"/>
    <w:rsid w:val="008F5BF2"/>
    <w:rsid w:val="008F7502"/>
    <w:rsid w:val="00900C3A"/>
    <w:rsid w:val="0090196F"/>
    <w:rsid w:val="00901FBF"/>
    <w:rsid w:val="00904F64"/>
    <w:rsid w:val="00907ED0"/>
    <w:rsid w:val="009124A0"/>
    <w:rsid w:val="009128BD"/>
    <w:rsid w:val="0091401F"/>
    <w:rsid w:val="009148D2"/>
    <w:rsid w:val="009155C9"/>
    <w:rsid w:val="00915E9D"/>
    <w:rsid w:val="00916142"/>
    <w:rsid w:val="009170E0"/>
    <w:rsid w:val="00917409"/>
    <w:rsid w:val="00920337"/>
    <w:rsid w:val="00922CA0"/>
    <w:rsid w:val="0092435E"/>
    <w:rsid w:val="009252B6"/>
    <w:rsid w:val="00925EBE"/>
    <w:rsid w:val="0093011A"/>
    <w:rsid w:val="00931A9B"/>
    <w:rsid w:val="00933FC1"/>
    <w:rsid w:val="0093580E"/>
    <w:rsid w:val="00936CD5"/>
    <w:rsid w:val="00937FC2"/>
    <w:rsid w:val="00940913"/>
    <w:rsid w:val="00940CB6"/>
    <w:rsid w:val="00941385"/>
    <w:rsid w:val="00941FA6"/>
    <w:rsid w:val="00942406"/>
    <w:rsid w:val="00946EB7"/>
    <w:rsid w:val="009479C5"/>
    <w:rsid w:val="009524C0"/>
    <w:rsid w:val="009527E3"/>
    <w:rsid w:val="0095296F"/>
    <w:rsid w:val="00952BCA"/>
    <w:rsid w:val="00952F73"/>
    <w:rsid w:val="00954CB6"/>
    <w:rsid w:val="0095610E"/>
    <w:rsid w:val="00956B09"/>
    <w:rsid w:val="00956D73"/>
    <w:rsid w:val="00956DFE"/>
    <w:rsid w:val="00956F8D"/>
    <w:rsid w:val="009611E7"/>
    <w:rsid w:val="009612BD"/>
    <w:rsid w:val="0096154E"/>
    <w:rsid w:val="0096337E"/>
    <w:rsid w:val="009635B2"/>
    <w:rsid w:val="00963BC5"/>
    <w:rsid w:val="00964376"/>
    <w:rsid w:val="00965BAC"/>
    <w:rsid w:val="0097061E"/>
    <w:rsid w:val="009707DB"/>
    <w:rsid w:val="009721B8"/>
    <w:rsid w:val="009723DC"/>
    <w:rsid w:val="00973225"/>
    <w:rsid w:val="00975CFD"/>
    <w:rsid w:val="00976750"/>
    <w:rsid w:val="00976B8F"/>
    <w:rsid w:val="00977C7B"/>
    <w:rsid w:val="00982498"/>
    <w:rsid w:val="00983413"/>
    <w:rsid w:val="009837AE"/>
    <w:rsid w:val="00983F57"/>
    <w:rsid w:val="00984AAB"/>
    <w:rsid w:val="00984BC7"/>
    <w:rsid w:val="009852ED"/>
    <w:rsid w:val="0098707D"/>
    <w:rsid w:val="00987358"/>
    <w:rsid w:val="00991822"/>
    <w:rsid w:val="00991E20"/>
    <w:rsid w:val="00992316"/>
    <w:rsid w:val="009954BF"/>
    <w:rsid w:val="009955DA"/>
    <w:rsid w:val="00995B3A"/>
    <w:rsid w:val="00995F0B"/>
    <w:rsid w:val="0099617E"/>
    <w:rsid w:val="00997629"/>
    <w:rsid w:val="009A03A9"/>
    <w:rsid w:val="009A0F8D"/>
    <w:rsid w:val="009A1297"/>
    <w:rsid w:val="009A309D"/>
    <w:rsid w:val="009A38DA"/>
    <w:rsid w:val="009A59C5"/>
    <w:rsid w:val="009A5BAC"/>
    <w:rsid w:val="009A6BCC"/>
    <w:rsid w:val="009A7D89"/>
    <w:rsid w:val="009B1148"/>
    <w:rsid w:val="009B14D0"/>
    <w:rsid w:val="009B3481"/>
    <w:rsid w:val="009B682A"/>
    <w:rsid w:val="009B6B2B"/>
    <w:rsid w:val="009B736C"/>
    <w:rsid w:val="009B7A63"/>
    <w:rsid w:val="009B7C5C"/>
    <w:rsid w:val="009C0382"/>
    <w:rsid w:val="009C0B79"/>
    <w:rsid w:val="009C0D9F"/>
    <w:rsid w:val="009C14EE"/>
    <w:rsid w:val="009C25FB"/>
    <w:rsid w:val="009C3A8E"/>
    <w:rsid w:val="009C5751"/>
    <w:rsid w:val="009C6B8A"/>
    <w:rsid w:val="009C6FDF"/>
    <w:rsid w:val="009D21B6"/>
    <w:rsid w:val="009D26C6"/>
    <w:rsid w:val="009D5ED2"/>
    <w:rsid w:val="009D641B"/>
    <w:rsid w:val="009D73C8"/>
    <w:rsid w:val="009D76B1"/>
    <w:rsid w:val="009E13D1"/>
    <w:rsid w:val="009E2599"/>
    <w:rsid w:val="009E33FE"/>
    <w:rsid w:val="009E38CC"/>
    <w:rsid w:val="009E54AF"/>
    <w:rsid w:val="009E67E5"/>
    <w:rsid w:val="009F0929"/>
    <w:rsid w:val="009F6222"/>
    <w:rsid w:val="009F7456"/>
    <w:rsid w:val="00A00E4E"/>
    <w:rsid w:val="00A01124"/>
    <w:rsid w:val="00A02FFB"/>
    <w:rsid w:val="00A03943"/>
    <w:rsid w:val="00A04B18"/>
    <w:rsid w:val="00A06CEB"/>
    <w:rsid w:val="00A06F84"/>
    <w:rsid w:val="00A07D3C"/>
    <w:rsid w:val="00A105AE"/>
    <w:rsid w:val="00A12CE1"/>
    <w:rsid w:val="00A152D4"/>
    <w:rsid w:val="00A20BD6"/>
    <w:rsid w:val="00A21117"/>
    <w:rsid w:val="00A2244D"/>
    <w:rsid w:val="00A22D32"/>
    <w:rsid w:val="00A23252"/>
    <w:rsid w:val="00A235D8"/>
    <w:rsid w:val="00A23778"/>
    <w:rsid w:val="00A26E49"/>
    <w:rsid w:val="00A3003E"/>
    <w:rsid w:val="00A31811"/>
    <w:rsid w:val="00A31DCF"/>
    <w:rsid w:val="00A3323B"/>
    <w:rsid w:val="00A34948"/>
    <w:rsid w:val="00A34FC1"/>
    <w:rsid w:val="00A35B41"/>
    <w:rsid w:val="00A35C39"/>
    <w:rsid w:val="00A40478"/>
    <w:rsid w:val="00A4086F"/>
    <w:rsid w:val="00A44670"/>
    <w:rsid w:val="00A453C5"/>
    <w:rsid w:val="00A459D9"/>
    <w:rsid w:val="00A4750C"/>
    <w:rsid w:val="00A52769"/>
    <w:rsid w:val="00A5329F"/>
    <w:rsid w:val="00A55715"/>
    <w:rsid w:val="00A562BB"/>
    <w:rsid w:val="00A563CB"/>
    <w:rsid w:val="00A563E9"/>
    <w:rsid w:val="00A56F69"/>
    <w:rsid w:val="00A57FAA"/>
    <w:rsid w:val="00A62C37"/>
    <w:rsid w:val="00A66884"/>
    <w:rsid w:val="00A66E77"/>
    <w:rsid w:val="00A67239"/>
    <w:rsid w:val="00A67CD3"/>
    <w:rsid w:val="00A7010E"/>
    <w:rsid w:val="00A71329"/>
    <w:rsid w:val="00A71520"/>
    <w:rsid w:val="00A71A95"/>
    <w:rsid w:val="00A72D4D"/>
    <w:rsid w:val="00A73036"/>
    <w:rsid w:val="00A734DD"/>
    <w:rsid w:val="00A73EF5"/>
    <w:rsid w:val="00A741FF"/>
    <w:rsid w:val="00A74E76"/>
    <w:rsid w:val="00A76387"/>
    <w:rsid w:val="00A763F6"/>
    <w:rsid w:val="00A767ED"/>
    <w:rsid w:val="00A81C09"/>
    <w:rsid w:val="00A8475F"/>
    <w:rsid w:val="00A87A68"/>
    <w:rsid w:val="00A92A76"/>
    <w:rsid w:val="00A933DC"/>
    <w:rsid w:val="00A9347D"/>
    <w:rsid w:val="00A938B0"/>
    <w:rsid w:val="00A9399A"/>
    <w:rsid w:val="00A93A54"/>
    <w:rsid w:val="00A94763"/>
    <w:rsid w:val="00A95CAB"/>
    <w:rsid w:val="00A9612E"/>
    <w:rsid w:val="00A971B2"/>
    <w:rsid w:val="00AA1539"/>
    <w:rsid w:val="00AA1E32"/>
    <w:rsid w:val="00AA1E33"/>
    <w:rsid w:val="00AA45B3"/>
    <w:rsid w:val="00AA5CD2"/>
    <w:rsid w:val="00AA7B50"/>
    <w:rsid w:val="00AB5037"/>
    <w:rsid w:val="00AB52A9"/>
    <w:rsid w:val="00AB5B08"/>
    <w:rsid w:val="00AC0853"/>
    <w:rsid w:val="00AC1413"/>
    <w:rsid w:val="00AC1800"/>
    <w:rsid w:val="00AC1D2D"/>
    <w:rsid w:val="00AC21E4"/>
    <w:rsid w:val="00AD0361"/>
    <w:rsid w:val="00AD0830"/>
    <w:rsid w:val="00AD0A79"/>
    <w:rsid w:val="00AD0E29"/>
    <w:rsid w:val="00AD32EA"/>
    <w:rsid w:val="00AD3608"/>
    <w:rsid w:val="00AD4FE3"/>
    <w:rsid w:val="00AE008B"/>
    <w:rsid w:val="00AE0599"/>
    <w:rsid w:val="00AE435F"/>
    <w:rsid w:val="00AE4E14"/>
    <w:rsid w:val="00AE771A"/>
    <w:rsid w:val="00AE7F4E"/>
    <w:rsid w:val="00AF0B79"/>
    <w:rsid w:val="00AF0CA3"/>
    <w:rsid w:val="00AF32D2"/>
    <w:rsid w:val="00AF38A3"/>
    <w:rsid w:val="00AF3F99"/>
    <w:rsid w:val="00AF4602"/>
    <w:rsid w:val="00AF574E"/>
    <w:rsid w:val="00AF5CC8"/>
    <w:rsid w:val="00AF7147"/>
    <w:rsid w:val="00AF773A"/>
    <w:rsid w:val="00AF7D59"/>
    <w:rsid w:val="00B0188E"/>
    <w:rsid w:val="00B01A8D"/>
    <w:rsid w:val="00B01E82"/>
    <w:rsid w:val="00B026EB"/>
    <w:rsid w:val="00B02A38"/>
    <w:rsid w:val="00B041DF"/>
    <w:rsid w:val="00B0429D"/>
    <w:rsid w:val="00B104C1"/>
    <w:rsid w:val="00B1122D"/>
    <w:rsid w:val="00B11270"/>
    <w:rsid w:val="00B117B0"/>
    <w:rsid w:val="00B143C9"/>
    <w:rsid w:val="00B15855"/>
    <w:rsid w:val="00B16252"/>
    <w:rsid w:val="00B163E9"/>
    <w:rsid w:val="00B163FB"/>
    <w:rsid w:val="00B16DED"/>
    <w:rsid w:val="00B20A9F"/>
    <w:rsid w:val="00B219B0"/>
    <w:rsid w:val="00B22FC7"/>
    <w:rsid w:val="00B2428E"/>
    <w:rsid w:val="00B266B3"/>
    <w:rsid w:val="00B279B5"/>
    <w:rsid w:val="00B307FC"/>
    <w:rsid w:val="00B368F4"/>
    <w:rsid w:val="00B36BA8"/>
    <w:rsid w:val="00B3742F"/>
    <w:rsid w:val="00B37C0F"/>
    <w:rsid w:val="00B40A83"/>
    <w:rsid w:val="00B40D5D"/>
    <w:rsid w:val="00B422BA"/>
    <w:rsid w:val="00B42717"/>
    <w:rsid w:val="00B437E5"/>
    <w:rsid w:val="00B43DC3"/>
    <w:rsid w:val="00B44508"/>
    <w:rsid w:val="00B4462B"/>
    <w:rsid w:val="00B46AB6"/>
    <w:rsid w:val="00B4755D"/>
    <w:rsid w:val="00B47E58"/>
    <w:rsid w:val="00B510BA"/>
    <w:rsid w:val="00B52A26"/>
    <w:rsid w:val="00B53242"/>
    <w:rsid w:val="00B5387D"/>
    <w:rsid w:val="00B53AE4"/>
    <w:rsid w:val="00B54921"/>
    <w:rsid w:val="00B553E3"/>
    <w:rsid w:val="00B56FB8"/>
    <w:rsid w:val="00B6120E"/>
    <w:rsid w:val="00B63249"/>
    <w:rsid w:val="00B6329A"/>
    <w:rsid w:val="00B63E84"/>
    <w:rsid w:val="00B64FFE"/>
    <w:rsid w:val="00B65237"/>
    <w:rsid w:val="00B6604F"/>
    <w:rsid w:val="00B66E89"/>
    <w:rsid w:val="00B71E14"/>
    <w:rsid w:val="00B71EA0"/>
    <w:rsid w:val="00B72097"/>
    <w:rsid w:val="00B72A03"/>
    <w:rsid w:val="00B72D50"/>
    <w:rsid w:val="00B738E5"/>
    <w:rsid w:val="00B739A3"/>
    <w:rsid w:val="00B74891"/>
    <w:rsid w:val="00B74D29"/>
    <w:rsid w:val="00B754FD"/>
    <w:rsid w:val="00B81997"/>
    <w:rsid w:val="00B82191"/>
    <w:rsid w:val="00B90408"/>
    <w:rsid w:val="00B90853"/>
    <w:rsid w:val="00B9499A"/>
    <w:rsid w:val="00B96B68"/>
    <w:rsid w:val="00BA0601"/>
    <w:rsid w:val="00BA0A54"/>
    <w:rsid w:val="00BA11CF"/>
    <w:rsid w:val="00BA297F"/>
    <w:rsid w:val="00BA32BE"/>
    <w:rsid w:val="00BA3822"/>
    <w:rsid w:val="00BA3B9B"/>
    <w:rsid w:val="00BA4258"/>
    <w:rsid w:val="00BA4454"/>
    <w:rsid w:val="00BA5B4F"/>
    <w:rsid w:val="00BA7079"/>
    <w:rsid w:val="00BB332E"/>
    <w:rsid w:val="00BB44CA"/>
    <w:rsid w:val="00BB4772"/>
    <w:rsid w:val="00BB6083"/>
    <w:rsid w:val="00BC05D5"/>
    <w:rsid w:val="00BC2515"/>
    <w:rsid w:val="00BC2A4F"/>
    <w:rsid w:val="00BC2A99"/>
    <w:rsid w:val="00BC2DFC"/>
    <w:rsid w:val="00BC3E75"/>
    <w:rsid w:val="00BC4BD8"/>
    <w:rsid w:val="00BC56AB"/>
    <w:rsid w:val="00BD0627"/>
    <w:rsid w:val="00BD0FA0"/>
    <w:rsid w:val="00BD117C"/>
    <w:rsid w:val="00BD3CAF"/>
    <w:rsid w:val="00BD53D3"/>
    <w:rsid w:val="00BD5EAF"/>
    <w:rsid w:val="00BE009E"/>
    <w:rsid w:val="00BE189C"/>
    <w:rsid w:val="00BE1E4B"/>
    <w:rsid w:val="00BE2507"/>
    <w:rsid w:val="00BE2A05"/>
    <w:rsid w:val="00BE39B5"/>
    <w:rsid w:val="00BE3E1C"/>
    <w:rsid w:val="00BE564A"/>
    <w:rsid w:val="00BE5C2F"/>
    <w:rsid w:val="00BE6BD1"/>
    <w:rsid w:val="00BE7693"/>
    <w:rsid w:val="00BE7B65"/>
    <w:rsid w:val="00BF1464"/>
    <w:rsid w:val="00BF1D13"/>
    <w:rsid w:val="00BF28AD"/>
    <w:rsid w:val="00BF3498"/>
    <w:rsid w:val="00BF4114"/>
    <w:rsid w:val="00BF587C"/>
    <w:rsid w:val="00BF78FA"/>
    <w:rsid w:val="00C01D4C"/>
    <w:rsid w:val="00C02423"/>
    <w:rsid w:val="00C02977"/>
    <w:rsid w:val="00C02D64"/>
    <w:rsid w:val="00C03721"/>
    <w:rsid w:val="00C03F43"/>
    <w:rsid w:val="00C05393"/>
    <w:rsid w:val="00C0542F"/>
    <w:rsid w:val="00C057B7"/>
    <w:rsid w:val="00C11D3B"/>
    <w:rsid w:val="00C128D3"/>
    <w:rsid w:val="00C13079"/>
    <w:rsid w:val="00C135AB"/>
    <w:rsid w:val="00C13D80"/>
    <w:rsid w:val="00C14E1A"/>
    <w:rsid w:val="00C16A25"/>
    <w:rsid w:val="00C16B14"/>
    <w:rsid w:val="00C2228E"/>
    <w:rsid w:val="00C2297E"/>
    <w:rsid w:val="00C2471C"/>
    <w:rsid w:val="00C25C01"/>
    <w:rsid w:val="00C26584"/>
    <w:rsid w:val="00C26E37"/>
    <w:rsid w:val="00C308B4"/>
    <w:rsid w:val="00C3244B"/>
    <w:rsid w:val="00C3312E"/>
    <w:rsid w:val="00C3368A"/>
    <w:rsid w:val="00C34BAB"/>
    <w:rsid w:val="00C35E3B"/>
    <w:rsid w:val="00C40232"/>
    <w:rsid w:val="00C40465"/>
    <w:rsid w:val="00C41271"/>
    <w:rsid w:val="00C413B5"/>
    <w:rsid w:val="00C440C7"/>
    <w:rsid w:val="00C449B4"/>
    <w:rsid w:val="00C4788F"/>
    <w:rsid w:val="00C47A8C"/>
    <w:rsid w:val="00C47D30"/>
    <w:rsid w:val="00C50CEB"/>
    <w:rsid w:val="00C50EDB"/>
    <w:rsid w:val="00C56451"/>
    <w:rsid w:val="00C575B4"/>
    <w:rsid w:val="00C5768C"/>
    <w:rsid w:val="00C578CC"/>
    <w:rsid w:val="00C62990"/>
    <w:rsid w:val="00C6487D"/>
    <w:rsid w:val="00C64DB5"/>
    <w:rsid w:val="00C65522"/>
    <w:rsid w:val="00C67D6A"/>
    <w:rsid w:val="00C67D8E"/>
    <w:rsid w:val="00C71B27"/>
    <w:rsid w:val="00C72B91"/>
    <w:rsid w:val="00C72C54"/>
    <w:rsid w:val="00C732A8"/>
    <w:rsid w:val="00C7543E"/>
    <w:rsid w:val="00C764E5"/>
    <w:rsid w:val="00C767CA"/>
    <w:rsid w:val="00C778CF"/>
    <w:rsid w:val="00C8061B"/>
    <w:rsid w:val="00C806D0"/>
    <w:rsid w:val="00C80B55"/>
    <w:rsid w:val="00C82195"/>
    <w:rsid w:val="00C82CAE"/>
    <w:rsid w:val="00C87808"/>
    <w:rsid w:val="00C948CB"/>
    <w:rsid w:val="00C94E1A"/>
    <w:rsid w:val="00CA1B53"/>
    <w:rsid w:val="00CA1F5D"/>
    <w:rsid w:val="00CA233F"/>
    <w:rsid w:val="00CA3A1F"/>
    <w:rsid w:val="00CA3E05"/>
    <w:rsid w:val="00CA43AA"/>
    <w:rsid w:val="00CA49C8"/>
    <w:rsid w:val="00CA6DEE"/>
    <w:rsid w:val="00CB2471"/>
    <w:rsid w:val="00CB292B"/>
    <w:rsid w:val="00CB398B"/>
    <w:rsid w:val="00CB70D3"/>
    <w:rsid w:val="00CC0F97"/>
    <w:rsid w:val="00CC0FD8"/>
    <w:rsid w:val="00CC3183"/>
    <w:rsid w:val="00CC3D98"/>
    <w:rsid w:val="00CC4C5F"/>
    <w:rsid w:val="00CC5A84"/>
    <w:rsid w:val="00CC6E7A"/>
    <w:rsid w:val="00CD0595"/>
    <w:rsid w:val="00CD1ADD"/>
    <w:rsid w:val="00CD21E7"/>
    <w:rsid w:val="00CD359C"/>
    <w:rsid w:val="00CD3845"/>
    <w:rsid w:val="00CD439D"/>
    <w:rsid w:val="00CD5DDB"/>
    <w:rsid w:val="00CD7CCA"/>
    <w:rsid w:val="00CE0F4D"/>
    <w:rsid w:val="00CE1A9F"/>
    <w:rsid w:val="00CE319C"/>
    <w:rsid w:val="00CE5011"/>
    <w:rsid w:val="00CE70EB"/>
    <w:rsid w:val="00CE740C"/>
    <w:rsid w:val="00CE79A4"/>
    <w:rsid w:val="00CE7C1B"/>
    <w:rsid w:val="00CF07D3"/>
    <w:rsid w:val="00CF0DEE"/>
    <w:rsid w:val="00CF3705"/>
    <w:rsid w:val="00CF3FFF"/>
    <w:rsid w:val="00CF41DE"/>
    <w:rsid w:val="00CF4236"/>
    <w:rsid w:val="00CF4237"/>
    <w:rsid w:val="00CF78FF"/>
    <w:rsid w:val="00D0098C"/>
    <w:rsid w:val="00D02199"/>
    <w:rsid w:val="00D05626"/>
    <w:rsid w:val="00D05A4F"/>
    <w:rsid w:val="00D07038"/>
    <w:rsid w:val="00D07DF9"/>
    <w:rsid w:val="00D113BC"/>
    <w:rsid w:val="00D12D84"/>
    <w:rsid w:val="00D1425D"/>
    <w:rsid w:val="00D165BA"/>
    <w:rsid w:val="00D17B01"/>
    <w:rsid w:val="00D20A44"/>
    <w:rsid w:val="00D20BB4"/>
    <w:rsid w:val="00D21A2B"/>
    <w:rsid w:val="00D22E7D"/>
    <w:rsid w:val="00D24B42"/>
    <w:rsid w:val="00D26AC9"/>
    <w:rsid w:val="00D2713D"/>
    <w:rsid w:val="00D27F06"/>
    <w:rsid w:val="00D30AF2"/>
    <w:rsid w:val="00D30D68"/>
    <w:rsid w:val="00D31723"/>
    <w:rsid w:val="00D3364D"/>
    <w:rsid w:val="00D33906"/>
    <w:rsid w:val="00D357AF"/>
    <w:rsid w:val="00D35BB9"/>
    <w:rsid w:val="00D37ADB"/>
    <w:rsid w:val="00D401BA"/>
    <w:rsid w:val="00D41541"/>
    <w:rsid w:val="00D434F5"/>
    <w:rsid w:val="00D45E9B"/>
    <w:rsid w:val="00D46C4D"/>
    <w:rsid w:val="00D503BB"/>
    <w:rsid w:val="00D53AC4"/>
    <w:rsid w:val="00D56BA5"/>
    <w:rsid w:val="00D5722D"/>
    <w:rsid w:val="00D575A8"/>
    <w:rsid w:val="00D57A67"/>
    <w:rsid w:val="00D57E2E"/>
    <w:rsid w:val="00D60635"/>
    <w:rsid w:val="00D61A87"/>
    <w:rsid w:val="00D628E8"/>
    <w:rsid w:val="00D64A1E"/>
    <w:rsid w:val="00D64E3F"/>
    <w:rsid w:val="00D70523"/>
    <w:rsid w:val="00D70BE3"/>
    <w:rsid w:val="00D7216D"/>
    <w:rsid w:val="00D74800"/>
    <w:rsid w:val="00D7603B"/>
    <w:rsid w:val="00D76C5D"/>
    <w:rsid w:val="00D77CFA"/>
    <w:rsid w:val="00D80371"/>
    <w:rsid w:val="00D81163"/>
    <w:rsid w:val="00D813B5"/>
    <w:rsid w:val="00D81A80"/>
    <w:rsid w:val="00D823AB"/>
    <w:rsid w:val="00D833F6"/>
    <w:rsid w:val="00D834EC"/>
    <w:rsid w:val="00D846DF"/>
    <w:rsid w:val="00D847AC"/>
    <w:rsid w:val="00D85378"/>
    <w:rsid w:val="00D85D21"/>
    <w:rsid w:val="00D86E80"/>
    <w:rsid w:val="00D90F28"/>
    <w:rsid w:val="00D91448"/>
    <w:rsid w:val="00D92422"/>
    <w:rsid w:val="00D93B61"/>
    <w:rsid w:val="00D943FD"/>
    <w:rsid w:val="00D947EF"/>
    <w:rsid w:val="00D948D7"/>
    <w:rsid w:val="00D97280"/>
    <w:rsid w:val="00DA052F"/>
    <w:rsid w:val="00DA1EE3"/>
    <w:rsid w:val="00DA25FD"/>
    <w:rsid w:val="00DA3CDC"/>
    <w:rsid w:val="00DA421B"/>
    <w:rsid w:val="00DA5261"/>
    <w:rsid w:val="00DA60C5"/>
    <w:rsid w:val="00DA667B"/>
    <w:rsid w:val="00DA6850"/>
    <w:rsid w:val="00DA6A3B"/>
    <w:rsid w:val="00DA6FC4"/>
    <w:rsid w:val="00DB0EE9"/>
    <w:rsid w:val="00DB3307"/>
    <w:rsid w:val="00DB3A6C"/>
    <w:rsid w:val="00DB3B2F"/>
    <w:rsid w:val="00DB6927"/>
    <w:rsid w:val="00DB7C05"/>
    <w:rsid w:val="00DC0079"/>
    <w:rsid w:val="00DC0CAC"/>
    <w:rsid w:val="00DC12E6"/>
    <w:rsid w:val="00DC1592"/>
    <w:rsid w:val="00DC1D3B"/>
    <w:rsid w:val="00DC2AE8"/>
    <w:rsid w:val="00DC3F0C"/>
    <w:rsid w:val="00DC4430"/>
    <w:rsid w:val="00DC5B45"/>
    <w:rsid w:val="00DC6DDF"/>
    <w:rsid w:val="00DC7732"/>
    <w:rsid w:val="00DD2701"/>
    <w:rsid w:val="00DD2A75"/>
    <w:rsid w:val="00DD4010"/>
    <w:rsid w:val="00DE0C86"/>
    <w:rsid w:val="00DE425E"/>
    <w:rsid w:val="00DE6195"/>
    <w:rsid w:val="00DE6A06"/>
    <w:rsid w:val="00DE7CFA"/>
    <w:rsid w:val="00DF32C8"/>
    <w:rsid w:val="00DF430D"/>
    <w:rsid w:val="00DF4FCC"/>
    <w:rsid w:val="00DF5504"/>
    <w:rsid w:val="00DF68DD"/>
    <w:rsid w:val="00DF7250"/>
    <w:rsid w:val="00DF7B6F"/>
    <w:rsid w:val="00E006D1"/>
    <w:rsid w:val="00E01981"/>
    <w:rsid w:val="00E03F4E"/>
    <w:rsid w:val="00E05AA8"/>
    <w:rsid w:val="00E10137"/>
    <w:rsid w:val="00E1090E"/>
    <w:rsid w:val="00E10FA5"/>
    <w:rsid w:val="00E14237"/>
    <w:rsid w:val="00E146B8"/>
    <w:rsid w:val="00E174AE"/>
    <w:rsid w:val="00E208C1"/>
    <w:rsid w:val="00E2277C"/>
    <w:rsid w:val="00E22D6F"/>
    <w:rsid w:val="00E23452"/>
    <w:rsid w:val="00E23A37"/>
    <w:rsid w:val="00E263F6"/>
    <w:rsid w:val="00E302F4"/>
    <w:rsid w:val="00E30886"/>
    <w:rsid w:val="00E3105A"/>
    <w:rsid w:val="00E33588"/>
    <w:rsid w:val="00E336E3"/>
    <w:rsid w:val="00E36A9E"/>
    <w:rsid w:val="00E372E3"/>
    <w:rsid w:val="00E37931"/>
    <w:rsid w:val="00E37932"/>
    <w:rsid w:val="00E4223F"/>
    <w:rsid w:val="00E425F8"/>
    <w:rsid w:val="00E43047"/>
    <w:rsid w:val="00E436F3"/>
    <w:rsid w:val="00E4571F"/>
    <w:rsid w:val="00E46312"/>
    <w:rsid w:val="00E47366"/>
    <w:rsid w:val="00E47877"/>
    <w:rsid w:val="00E51CA0"/>
    <w:rsid w:val="00E521F2"/>
    <w:rsid w:val="00E5254A"/>
    <w:rsid w:val="00E52658"/>
    <w:rsid w:val="00E5473D"/>
    <w:rsid w:val="00E54B89"/>
    <w:rsid w:val="00E55A79"/>
    <w:rsid w:val="00E57D96"/>
    <w:rsid w:val="00E60ED3"/>
    <w:rsid w:val="00E627C0"/>
    <w:rsid w:val="00E636E6"/>
    <w:rsid w:val="00E655A3"/>
    <w:rsid w:val="00E66616"/>
    <w:rsid w:val="00E66CBF"/>
    <w:rsid w:val="00E70235"/>
    <w:rsid w:val="00E7200E"/>
    <w:rsid w:val="00E731AE"/>
    <w:rsid w:val="00E75D1D"/>
    <w:rsid w:val="00E7718D"/>
    <w:rsid w:val="00E81D16"/>
    <w:rsid w:val="00E842E7"/>
    <w:rsid w:val="00E85590"/>
    <w:rsid w:val="00E87892"/>
    <w:rsid w:val="00E87F56"/>
    <w:rsid w:val="00E9254A"/>
    <w:rsid w:val="00E93E25"/>
    <w:rsid w:val="00E95826"/>
    <w:rsid w:val="00E9625E"/>
    <w:rsid w:val="00E967C4"/>
    <w:rsid w:val="00E96F3C"/>
    <w:rsid w:val="00EA253B"/>
    <w:rsid w:val="00EA499F"/>
    <w:rsid w:val="00EA4F49"/>
    <w:rsid w:val="00EA6BC5"/>
    <w:rsid w:val="00EA71C1"/>
    <w:rsid w:val="00EA72AF"/>
    <w:rsid w:val="00EB0323"/>
    <w:rsid w:val="00EB14DA"/>
    <w:rsid w:val="00EB1BBD"/>
    <w:rsid w:val="00EB2BEF"/>
    <w:rsid w:val="00EB2D67"/>
    <w:rsid w:val="00EB3B9A"/>
    <w:rsid w:val="00EB42A1"/>
    <w:rsid w:val="00EB4EF4"/>
    <w:rsid w:val="00EB69DB"/>
    <w:rsid w:val="00EC008E"/>
    <w:rsid w:val="00EC0382"/>
    <w:rsid w:val="00EC0D68"/>
    <w:rsid w:val="00EC0FEC"/>
    <w:rsid w:val="00EC2450"/>
    <w:rsid w:val="00EC291A"/>
    <w:rsid w:val="00EC3ABF"/>
    <w:rsid w:val="00EC66FA"/>
    <w:rsid w:val="00ED0A33"/>
    <w:rsid w:val="00ED1230"/>
    <w:rsid w:val="00ED33AD"/>
    <w:rsid w:val="00ED50E1"/>
    <w:rsid w:val="00ED5CEF"/>
    <w:rsid w:val="00ED746A"/>
    <w:rsid w:val="00ED74A2"/>
    <w:rsid w:val="00EE0A96"/>
    <w:rsid w:val="00EE2610"/>
    <w:rsid w:val="00EE46CD"/>
    <w:rsid w:val="00EE5C96"/>
    <w:rsid w:val="00EE71A8"/>
    <w:rsid w:val="00EE7696"/>
    <w:rsid w:val="00EE796D"/>
    <w:rsid w:val="00EE7B17"/>
    <w:rsid w:val="00EF2F26"/>
    <w:rsid w:val="00EF3011"/>
    <w:rsid w:val="00EF3AB2"/>
    <w:rsid w:val="00EF54F4"/>
    <w:rsid w:val="00EF5986"/>
    <w:rsid w:val="00EF6283"/>
    <w:rsid w:val="00EF6DCE"/>
    <w:rsid w:val="00F00992"/>
    <w:rsid w:val="00F02BEF"/>
    <w:rsid w:val="00F03090"/>
    <w:rsid w:val="00F0568D"/>
    <w:rsid w:val="00F0608D"/>
    <w:rsid w:val="00F0721E"/>
    <w:rsid w:val="00F10289"/>
    <w:rsid w:val="00F10362"/>
    <w:rsid w:val="00F10E21"/>
    <w:rsid w:val="00F14083"/>
    <w:rsid w:val="00F1454E"/>
    <w:rsid w:val="00F15E3E"/>
    <w:rsid w:val="00F200C3"/>
    <w:rsid w:val="00F22389"/>
    <w:rsid w:val="00F255A2"/>
    <w:rsid w:val="00F25A31"/>
    <w:rsid w:val="00F25B95"/>
    <w:rsid w:val="00F263D9"/>
    <w:rsid w:val="00F26BB5"/>
    <w:rsid w:val="00F2726E"/>
    <w:rsid w:val="00F301C7"/>
    <w:rsid w:val="00F356DF"/>
    <w:rsid w:val="00F37670"/>
    <w:rsid w:val="00F4024F"/>
    <w:rsid w:val="00F406B4"/>
    <w:rsid w:val="00F41523"/>
    <w:rsid w:val="00F429DE"/>
    <w:rsid w:val="00F43206"/>
    <w:rsid w:val="00F440A1"/>
    <w:rsid w:val="00F44C59"/>
    <w:rsid w:val="00F44CDA"/>
    <w:rsid w:val="00F45274"/>
    <w:rsid w:val="00F46CB8"/>
    <w:rsid w:val="00F472C4"/>
    <w:rsid w:val="00F47B6D"/>
    <w:rsid w:val="00F47BB4"/>
    <w:rsid w:val="00F54AFE"/>
    <w:rsid w:val="00F54E26"/>
    <w:rsid w:val="00F56FE9"/>
    <w:rsid w:val="00F57F4C"/>
    <w:rsid w:val="00F60FE3"/>
    <w:rsid w:val="00F652E5"/>
    <w:rsid w:val="00F6619C"/>
    <w:rsid w:val="00F664D7"/>
    <w:rsid w:val="00F67261"/>
    <w:rsid w:val="00F67BB7"/>
    <w:rsid w:val="00F7101A"/>
    <w:rsid w:val="00F71FC2"/>
    <w:rsid w:val="00F76B7D"/>
    <w:rsid w:val="00F77111"/>
    <w:rsid w:val="00F775C0"/>
    <w:rsid w:val="00F80506"/>
    <w:rsid w:val="00F805A4"/>
    <w:rsid w:val="00F80D17"/>
    <w:rsid w:val="00F84011"/>
    <w:rsid w:val="00F850AC"/>
    <w:rsid w:val="00F86109"/>
    <w:rsid w:val="00F868CF"/>
    <w:rsid w:val="00F86C8B"/>
    <w:rsid w:val="00F914EE"/>
    <w:rsid w:val="00F9294F"/>
    <w:rsid w:val="00F92F87"/>
    <w:rsid w:val="00F96F93"/>
    <w:rsid w:val="00FA31E0"/>
    <w:rsid w:val="00FA36F2"/>
    <w:rsid w:val="00FA42B1"/>
    <w:rsid w:val="00FB0361"/>
    <w:rsid w:val="00FB324A"/>
    <w:rsid w:val="00FB37EF"/>
    <w:rsid w:val="00FB423D"/>
    <w:rsid w:val="00FB456D"/>
    <w:rsid w:val="00FB4D49"/>
    <w:rsid w:val="00FB4DCC"/>
    <w:rsid w:val="00FB5531"/>
    <w:rsid w:val="00FB5581"/>
    <w:rsid w:val="00FB58E9"/>
    <w:rsid w:val="00FB5CA0"/>
    <w:rsid w:val="00FB6BE5"/>
    <w:rsid w:val="00FC06E5"/>
    <w:rsid w:val="00FC132F"/>
    <w:rsid w:val="00FC3C4E"/>
    <w:rsid w:val="00FC4776"/>
    <w:rsid w:val="00FC5347"/>
    <w:rsid w:val="00FC6B79"/>
    <w:rsid w:val="00FC6E2F"/>
    <w:rsid w:val="00FC78D3"/>
    <w:rsid w:val="00FD0BA7"/>
    <w:rsid w:val="00FD1EB5"/>
    <w:rsid w:val="00FD1ED8"/>
    <w:rsid w:val="00FD2E32"/>
    <w:rsid w:val="00FD3095"/>
    <w:rsid w:val="00FD39E2"/>
    <w:rsid w:val="00FD3ADA"/>
    <w:rsid w:val="00FD3DB9"/>
    <w:rsid w:val="00FD4AAA"/>
    <w:rsid w:val="00FD76FB"/>
    <w:rsid w:val="00FE01A3"/>
    <w:rsid w:val="00FE150F"/>
    <w:rsid w:val="00FE1BCF"/>
    <w:rsid w:val="00FE26CF"/>
    <w:rsid w:val="00FE2AC8"/>
    <w:rsid w:val="00FE3B27"/>
    <w:rsid w:val="00FE4132"/>
    <w:rsid w:val="00FE464D"/>
    <w:rsid w:val="00FE52A1"/>
    <w:rsid w:val="00FE5CFC"/>
    <w:rsid w:val="00FE64D3"/>
    <w:rsid w:val="00FE6BFF"/>
    <w:rsid w:val="00FE73C4"/>
    <w:rsid w:val="00FE7E18"/>
    <w:rsid w:val="00FF0700"/>
    <w:rsid w:val="00FF0B35"/>
    <w:rsid w:val="00FF145F"/>
    <w:rsid w:val="00FF4BCC"/>
    <w:rsid w:val="00FF61B5"/>
    <w:rsid w:val="00FF6F16"/>
    <w:rsid w:val="00FF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42E0D5B"/>
  <w15:chartTrackingRefBased/>
  <w15:docId w15:val="{1410F356-6822-4CDD-964B-1DBA236B3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Times New Roman" w:hAnsi="Arial" w:cs="Arial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4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customStyle="1" w:styleId="Indent">
    <w:name w:val="Indent"/>
    <w:basedOn w:val="Normal"/>
    <w:next w:val="Normal"/>
    <w:pPr>
      <w:spacing w:before="180" w:after="180"/>
      <w:ind w:left="144"/>
    </w:pPr>
    <w:rPr>
      <w:sz w:val="22"/>
      <w:lang w:val="fr-FR"/>
    </w:rPr>
  </w:style>
  <w:style w:type="paragraph" w:customStyle="1" w:styleId="Textedebulles">
    <w:name w:val="Texte de bulles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FF"/>
      <w:u w:val="single"/>
    </w:rPr>
  </w:style>
  <w:style w:type="paragraph" w:customStyle="1" w:styleId="Default">
    <w:name w:val="Default"/>
    <w:rsid w:val="002F789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2">
    <w:name w:val="Style2"/>
    <w:basedOn w:val="Default"/>
    <w:next w:val="Default"/>
    <w:rsid w:val="002F789D"/>
    <w:pPr>
      <w:spacing w:after="120"/>
    </w:pPr>
    <w:rPr>
      <w:rFonts w:cs="Times New Roman"/>
      <w:color w:val="auto"/>
    </w:rPr>
  </w:style>
  <w:style w:type="table" w:styleId="TableGrid">
    <w:name w:val="Table Grid"/>
    <w:basedOn w:val="TableNormal"/>
    <w:rsid w:val="00362E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Bullet2">
    <w:name w:val="List Bullet 2"/>
    <w:basedOn w:val="Normal"/>
    <w:rsid w:val="00CD359C"/>
    <w:pPr>
      <w:numPr>
        <w:ilvl w:val="1"/>
        <w:numId w:val="2"/>
      </w:numPr>
      <w:spacing w:before="20" w:after="20"/>
    </w:pPr>
    <w:rPr>
      <w:rFonts w:eastAsia="Arial"/>
    </w:rPr>
  </w:style>
  <w:style w:type="paragraph" w:styleId="ListParagraph">
    <w:name w:val="List Paragraph"/>
    <w:basedOn w:val="Normal"/>
    <w:qFormat/>
    <w:rsid w:val="00CD359C"/>
    <w:pPr>
      <w:spacing w:before="20" w:after="20"/>
      <w:ind w:left="720"/>
      <w:contextualSpacing/>
    </w:pPr>
    <w:rPr>
      <w:rFonts w:eastAsia="Arial"/>
    </w:rPr>
  </w:style>
  <w:style w:type="character" w:styleId="UnresolvedMention">
    <w:name w:val="Unresolved Mention"/>
    <w:uiPriority w:val="99"/>
    <w:semiHidden/>
    <w:unhideWhenUsed/>
    <w:rsid w:val="00A00E4E"/>
    <w:rPr>
      <w:color w:val="808080"/>
      <w:shd w:val="clear" w:color="auto" w:fill="E6E6E6"/>
    </w:rPr>
  </w:style>
  <w:style w:type="paragraph" w:customStyle="1" w:styleId="xmsonormal">
    <w:name w:val="x_msonormal"/>
    <w:basedOn w:val="Normal"/>
    <w:rsid w:val="00844568"/>
    <w:rPr>
      <w:rFonts w:ascii="Calibri" w:eastAsia="Calibri" w:hAnsi="Calibri" w:cs="Calibri"/>
      <w:sz w:val="22"/>
      <w:szCs w:val="22"/>
    </w:rPr>
  </w:style>
  <w:style w:type="numbering" w:customStyle="1" w:styleId="ImportedStyle10">
    <w:name w:val="Imported Style 1.0"/>
    <w:rsid w:val="00DA667B"/>
    <w:pPr>
      <w:numPr>
        <w:numId w:val="19"/>
      </w:numPr>
    </w:pPr>
  </w:style>
  <w:style w:type="numbering" w:customStyle="1" w:styleId="ImportedStyle1">
    <w:name w:val="Imported Style 1"/>
    <w:rsid w:val="00DA667B"/>
    <w:pPr>
      <w:numPr>
        <w:numId w:val="20"/>
      </w:numPr>
    </w:pPr>
  </w:style>
  <w:style w:type="character" w:customStyle="1" w:styleId="Hyperlink0">
    <w:name w:val="Hyperlink.0"/>
    <w:basedOn w:val="Hyperlink"/>
    <w:rsid w:val="00CC3D98"/>
    <w:rPr>
      <w:color w:val="0000FF"/>
      <w:u w:val="single" w:color="0000FF"/>
    </w:rPr>
  </w:style>
  <w:style w:type="paragraph" w:styleId="BodyText">
    <w:name w:val="Body Text"/>
    <w:link w:val="BodyTextChar"/>
    <w:rsid w:val="00FF61B5"/>
    <w:pPr>
      <w:widowControl w:val="0"/>
      <w:pBdr>
        <w:top w:val="nil"/>
        <w:left w:val="nil"/>
        <w:bottom w:val="nil"/>
        <w:right w:val="nil"/>
        <w:between w:val="nil"/>
        <w:bar w:val="nil"/>
      </w:pBdr>
      <w:ind w:left="1517" w:hanging="360"/>
    </w:pPr>
    <w:rPr>
      <w:rFonts w:ascii="Cambria" w:eastAsia="Cambria" w:hAnsi="Cambria" w:cs="Cambria"/>
      <w:color w:val="000000"/>
      <w:sz w:val="24"/>
      <w:szCs w:val="24"/>
      <w:u w:color="000000"/>
      <w:bdr w:val="nil"/>
    </w:rPr>
  </w:style>
  <w:style w:type="character" w:customStyle="1" w:styleId="BodyTextChar">
    <w:name w:val="Body Text Char"/>
    <w:basedOn w:val="DefaultParagraphFont"/>
    <w:link w:val="BodyText"/>
    <w:rsid w:val="00FF61B5"/>
    <w:rPr>
      <w:rFonts w:ascii="Cambria" w:eastAsia="Cambria" w:hAnsi="Cambria" w:cs="Cambria"/>
      <w:color w:val="000000"/>
      <w:sz w:val="24"/>
      <w:szCs w:val="24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425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0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CSO%20Aker%20Maritime,%20Inc\Minutes%20of%20Meeting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E0B49E03D577040ADC00DA2DE57A84D" ma:contentTypeVersion="12" ma:contentTypeDescription="Create a new document." ma:contentTypeScope="" ma:versionID="6570671c7a6fda37812d66f392a5dfc5">
  <xsd:schema xmlns:xsd="http://www.w3.org/2001/XMLSchema" xmlns:xs="http://www.w3.org/2001/XMLSchema" xmlns:p="http://schemas.microsoft.com/office/2006/metadata/properties" xmlns:ns3="d75d0eb6-2c01-409d-b094-5dbd408807fa" xmlns:ns4="57625cd4-4ea4-43b5-9809-66c1933a3fda" targetNamespace="http://schemas.microsoft.com/office/2006/metadata/properties" ma:root="true" ma:fieldsID="a7db83d0fae81a67a1445840ba7439b2" ns3:_="" ns4:_="">
    <xsd:import namespace="d75d0eb6-2c01-409d-b094-5dbd408807fa"/>
    <xsd:import namespace="57625cd4-4ea4-43b5-9809-66c1933a3fd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_activity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5d0eb6-2c01-409d-b094-5dbd408807f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625cd4-4ea4-43b5-9809-66c1933a3fda" elementFormDefault="qualified">
    <xsd:import namespace="http://schemas.microsoft.com/office/2006/documentManagement/types"/>
    <xsd:import namespace="http://schemas.microsoft.com/office/infopath/2007/PartnerControls"/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7625cd4-4ea4-43b5-9809-66c1933a3fd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55BADDC6-0F8D-42E6-A368-D5DA465AE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5d0eb6-2c01-409d-b094-5dbd408807fa"/>
    <ds:schemaRef ds:uri="57625cd4-4ea4-43b5-9809-66c1933a3f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FFB0D1-526B-4E51-8FAA-6033B2458B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9B411F-37A8-4932-8178-A0E6A24025EB}">
  <ds:schemaRefs>
    <ds:schemaRef ds:uri="http://schemas.microsoft.com/office/2006/metadata/properties"/>
    <ds:schemaRef ds:uri="http://schemas.microsoft.com/office/infopath/2007/PartnerControls"/>
    <ds:schemaRef ds:uri="57625cd4-4ea4-43b5-9809-66c1933a3fda"/>
  </ds:schemaRefs>
</ds:datastoreItem>
</file>

<file path=customXml/itemProps4.xml><?xml version="1.0" encoding="utf-8"?>
<ds:datastoreItem xmlns:ds="http://schemas.openxmlformats.org/officeDocument/2006/customXml" ds:itemID="{5F42CD7A-6A36-4024-838B-321E8191FDE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7ED3447-9210-49CE-A0C6-D82A15D088F8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Minutes of Meeting</Template>
  <TotalTime>38</TotalTime>
  <Pages>3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of Meeting Form (Claremont)</vt:lpstr>
    </vt:vector>
  </TitlesOfParts>
  <Company>Coflexip Stena Offshore</Company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Meeting Form (Claremont)</dc:title>
  <dc:subject/>
  <dc:creator>SCKGW01</dc:creator>
  <cp:keywords/>
  <cp:lastModifiedBy>Ryann Koenig</cp:lastModifiedBy>
  <cp:revision>3</cp:revision>
  <cp:lastPrinted>2023-01-13T20:19:00Z</cp:lastPrinted>
  <dcterms:created xsi:type="dcterms:W3CDTF">2024-09-09T20:09:00Z</dcterms:created>
  <dcterms:modified xsi:type="dcterms:W3CDTF">2024-09-09T20:48:00Z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FWX5URC373UQ-5-14331</vt:lpwstr>
  </property>
  <property fmtid="{D5CDD505-2E9C-101B-9397-08002B2CF9AE}" pid="3" name="_dlc_DocIdItemGuid">
    <vt:lpwstr>1ac053de-dc15-44da-9233-35c1dc79c934</vt:lpwstr>
  </property>
  <property fmtid="{D5CDD505-2E9C-101B-9397-08002B2CF9AE}" pid="4" name="_dlc_DocIdUrl">
    <vt:lpwstr>http://wp-tpusa.tpnet.intra/_layouts/DocIdRedir.aspx?ID=FWX5URC373UQ-5-14331, FWX5URC373UQ-5-14331</vt:lpwstr>
  </property>
  <property fmtid="{D5CDD505-2E9C-101B-9397-08002B2CF9AE}" pid="5" name="ContentTypeId">
    <vt:lpwstr>0x0101006E0B49E03D577040ADC00DA2DE57A84D</vt:lpwstr>
  </property>
  <property fmtid="{D5CDD505-2E9C-101B-9397-08002B2CF9AE}" pid="6" name="Published Type">
    <vt:lpwstr>Native</vt:lpwstr>
  </property>
  <property fmtid="{D5CDD505-2E9C-101B-9397-08002B2CF9AE}" pid="7" name="Order">
    <vt:lpwstr>20400.0000000000</vt:lpwstr>
  </property>
  <property fmtid="{D5CDD505-2E9C-101B-9397-08002B2CF9AE}" pid="8" name="display_urn:schemas-microsoft-com:office:office#Document_x0020_Approver">
    <vt:lpwstr>Kerry Johnson</vt:lpwstr>
  </property>
  <property fmtid="{D5CDD505-2E9C-101B-9397-08002B2CF9AE}" pid="9" name="MSIP_Label_667b0d09-cb3a-47dc-be6d-9089f3b41c37_Enabled">
    <vt:lpwstr>true</vt:lpwstr>
  </property>
  <property fmtid="{D5CDD505-2E9C-101B-9397-08002B2CF9AE}" pid="10" name="MSIP_Label_667b0d09-cb3a-47dc-be6d-9089f3b41c37_SetDate">
    <vt:lpwstr>2023-02-28T16:00:19Z</vt:lpwstr>
  </property>
  <property fmtid="{D5CDD505-2E9C-101B-9397-08002B2CF9AE}" pid="11" name="MSIP_Label_667b0d09-cb3a-47dc-be6d-9089f3b41c37_Method">
    <vt:lpwstr>Privileged</vt:lpwstr>
  </property>
  <property fmtid="{D5CDD505-2E9C-101B-9397-08002B2CF9AE}" pid="12" name="MSIP_Label_667b0d09-cb3a-47dc-be6d-9089f3b41c37_Name">
    <vt:lpwstr>KBR Confidential</vt:lpwstr>
  </property>
  <property fmtid="{D5CDD505-2E9C-101B-9397-08002B2CF9AE}" pid="13" name="MSIP_Label_667b0d09-cb3a-47dc-be6d-9089f3b41c37_SiteId">
    <vt:lpwstr>9e52d672-a711-4a65-ad96-286a3703d96e</vt:lpwstr>
  </property>
  <property fmtid="{D5CDD505-2E9C-101B-9397-08002B2CF9AE}" pid="14" name="MSIP_Label_667b0d09-cb3a-47dc-be6d-9089f3b41c37_ActionId">
    <vt:lpwstr>4bb5dbfe-41ac-4f9b-9fd6-0b5a37272069</vt:lpwstr>
  </property>
  <property fmtid="{D5CDD505-2E9C-101B-9397-08002B2CF9AE}" pid="15" name="MSIP_Label_667b0d09-cb3a-47dc-be6d-9089f3b41c37_ContentBits">
    <vt:lpwstr>1</vt:lpwstr>
  </property>
</Properties>
</file>