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-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3094"/>
        <w:gridCol w:w="3216"/>
        <w:gridCol w:w="4678"/>
      </w:tblGrid>
      <w:tr w:rsidR="003C3D61" w:rsidRPr="009C6FDF" w14:paraId="10444ACA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4461C753" w14:textId="77777777" w:rsidR="003C3D61" w:rsidRPr="009C6FDF" w:rsidRDefault="003133EE" w:rsidP="00C87808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>
              <w:rPr>
                <w:b/>
                <w:sz w:val="20"/>
                <w:lang w:val="en-GB"/>
              </w:rPr>
              <w:t>Meeting Date / MOM Date</w:t>
            </w:r>
            <w:r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7628A4B9" w14:textId="71B478A7" w:rsidR="003C3D61" w:rsidRPr="009C6FDF" w:rsidRDefault="002465D9" w:rsidP="00D20A44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14 January 2025</w:t>
            </w:r>
          </w:p>
        </w:tc>
      </w:tr>
      <w:tr w:rsidR="003C3D61" w:rsidRPr="009C6FDF" w14:paraId="4A18CF8E" w14:textId="77777777" w:rsidTr="0068553D">
        <w:trPr>
          <w:cantSplit/>
          <w:trHeight w:val="240"/>
        </w:trPr>
        <w:tc>
          <w:tcPr>
            <w:tcW w:w="3094" w:type="dxa"/>
          </w:tcPr>
          <w:p w14:paraId="26F5EB58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 w:rsidRPr="009C6FDF">
              <w:rPr>
                <w:b/>
                <w:sz w:val="20"/>
                <w:lang w:val="en-GB"/>
              </w:rPr>
              <w:t>Subject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43525F24" w14:textId="7AD161B1" w:rsidR="003C3D61" w:rsidRPr="009C6FDF" w:rsidRDefault="002465D9" w:rsidP="00030FDE">
            <w:pPr>
              <w:pStyle w:val="Indent"/>
              <w:spacing w:before="40" w:after="40"/>
              <w:ind w:left="0"/>
              <w:rPr>
                <w:sz w:val="20"/>
                <w:lang w:val="en-GB"/>
              </w:rPr>
            </w:pPr>
            <w:r>
              <w:rPr>
                <w:sz w:val="20"/>
                <w:szCs w:val="18"/>
                <w:lang w:val="en-GB"/>
              </w:rPr>
              <w:t>January PTO Meeting</w:t>
            </w:r>
          </w:p>
        </w:tc>
      </w:tr>
      <w:tr w:rsidR="003C3D61" w:rsidRPr="009C6FDF" w14:paraId="511AA218" w14:textId="77777777" w:rsidTr="0068553D">
        <w:trPr>
          <w:cantSplit/>
          <w:trHeight w:val="240"/>
        </w:trPr>
        <w:tc>
          <w:tcPr>
            <w:tcW w:w="3094" w:type="dxa"/>
          </w:tcPr>
          <w:p w14:paraId="34DF4E82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US"/>
              </w:rPr>
            </w:pPr>
            <w:r w:rsidRPr="009C6FDF">
              <w:rPr>
                <w:b/>
                <w:sz w:val="20"/>
                <w:lang w:val="en-GB"/>
              </w:rPr>
              <w:t>Venue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75D3957C" w14:textId="388C605D" w:rsidR="003C3D61" w:rsidRPr="009C6FDF" w:rsidRDefault="00B2293C" w:rsidP="00030FDE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Decker Prairie Elementary</w:t>
            </w:r>
          </w:p>
        </w:tc>
      </w:tr>
      <w:tr w:rsidR="003C3D61" w:rsidRPr="009C6FDF" w14:paraId="66315816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05C949DD" w14:textId="77777777" w:rsidR="003C3D61" w:rsidRPr="009C6FDF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b/>
                <w:sz w:val="20"/>
                <w:lang w:val="en-GB"/>
              </w:rPr>
            </w:pPr>
            <w:r w:rsidRPr="009C6FDF">
              <w:rPr>
                <w:b/>
                <w:sz w:val="20"/>
                <w:lang w:val="en-GB"/>
              </w:rPr>
              <w:t>T</w:t>
            </w:r>
            <w:bookmarkStart w:id="0" w:name="Texte1"/>
            <w:r w:rsidRPr="009C6FDF">
              <w:rPr>
                <w:b/>
                <w:sz w:val="20"/>
                <w:lang w:val="en-GB"/>
              </w:rPr>
              <w:t>ype of Meeting</w:t>
            </w:r>
            <w:r w:rsidRPr="009C6FDF">
              <w:rPr>
                <w:b/>
                <w:sz w:val="20"/>
                <w:lang w:val="en-GB"/>
              </w:rPr>
              <w:tab/>
              <w:t>:</w:t>
            </w:r>
          </w:p>
        </w:tc>
        <w:bookmarkEnd w:id="0"/>
        <w:tc>
          <w:tcPr>
            <w:tcW w:w="7894" w:type="dxa"/>
            <w:gridSpan w:val="2"/>
          </w:tcPr>
          <w:p w14:paraId="16236048" w14:textId="4CEA1AB3" w:rsidR="003C3D61" w:rsidRPr="00CE740C" w:rsidRDefault="00AB5037" w:rsidP="00030FDE">
            <w:pPr>
              <w:pStyle w:val="Indent"/>
              <w:spacing w:before="40" w:after="40"/>
              <w:ind w:left="0"/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>Monthly Meeting</w:t>
            </w:r>
          </w:p>
        </w:tc>
      </w:tr>
      <w:tr w:rsidR="003133EE" w:rsidRPr="009C6FDF" w14:paraId="10A891C3" w14:textId="77777777" w:rsidTr="00030FDE">
        <w:trPr>
          <w:cantSplit/>
          <w:trHeight w:val="617"/>
        </w:trPr>
        <w:tc>
          <w:tcPr>
            <w:tcW w:w="3094" w:type="dxa"/>
          </w:tcPr>
          <w:p w14:paraId="0E0D2B19" w14:textId="3FA8B53C" w:rsidR="003133EE" w:rsidRPr="001923B5" w:rsidRDefault="001923B5" w:rsidP="001923B5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US"/>
              </w:rPr>
              <w:t>PTO Board Members</w:t>
            </w:r>
          </w:p>
        </w:tc>
        <w:tc>
          <w:tcPr>
            <w:tcW w:w="3216" w:type="dxa"/>
            <w:shd w:val="clear" w:color="auto" w:fill="auto"/>
          </w:tcPr>
          <w:p w14:paraId="5F8A600B" w14:textId="77777777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Emily Williford</w:t>
            </w:r>
          </w:p>
          <w:p w14:paraId="154CF45D" w14:textId="6D2A2382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Raquel B</w:t>
            </w:r>
            <w:r w:rsidR="000F3B45" w:rsidRPr="00B94F6F">
              <w:rPr>
                <w:lang w:val="nl-NL"/>
              </w:rPr>
              <w:t>uranakitipinyo</w:t>
            </w:r>
          </w:p>
          <w:p w14:paraId="47AB5BED" w14:textId="77777777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Ryann Koenig</w:t>
            </w:r>
          </w:p>
          <w:p w14:paraId="33D61A0C" w14:textId="77777777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Hrini Sandoval</w:t>
            </w:r>
          </w:p>
          <w:p w14:paraId="341F46A7" w14:textId="09D3C7B8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Erin Parks</w:t>
            </w:r>
          </w:p>
          <w:p w14:paraId="3244BD0B" w14:textId="222FE1A1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Jericho Vardeman</w:t>
            </w:r>
          </w:p>
          <w:p w14:paraId="26CDA025" w14:textId="77777777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Jamie Hamilton</w:t>
            </w:r>
          </w:p>
          <w:p w14:paraId="342479A6" w14:textId="77777777" w:rsidR="00AB5037" w:rsidRPr="00B94F6F" w:rsidRDefault="00AB503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Nicole Stoner</w:t>
            </w:r>
          </w:p>
          <w:p w14:paraId="680BCBE4" w14:textId="77777777" w:rsidR="000F3B45" w:rsidRPr="00B94F6F" w:rsidRDefault="000F3B45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Leah Pollard</w:t>
            </w:r>
          </w:p>
          <w:p w14:paraId="0429AC22" w14:textId="77777777" w:rsidR="008A2EA6" w:rsidRPr="00B94F6F" w:rsidRDefault="008A2EA6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Sarah Cranfill</w:t>
            </w:r>
          </w:p>
          <w:p w14:paraId="53B8CE9D" w14:textId="77777777" w:rsidR="000B3DB3" w:rsidRPr="00B94F6F" w:rsidRDefault="000B3DB3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 xml:space="preserve">Katy </w:t>
            </w:r>
            <w:r w:rsidR="00A73036" w:rsidRPr="00B94F6F">
              <w:rPr>
                <w:lang w:val="nl-NL"/>
              </w:rPr>
              <w:t>Torrealva</w:t>
            </w:r>
          </w:p>
          <w:p w14:paraId="0E007BB2" w14:textId="77777777" w:rsidR="00DA1EE3" w:rsidRPr="00B94F6F" w:rsidRDefault="00DA1EE3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Kristina Yockey</w:t>
            </w:r>
          </w:p>
          <w:p w14:paraId="36F55EC4" w14:textId="77777777" w:rsidR="00B22FC7" w:rsidRPr="00B94F6F" w:rsidRDefault="00B22FC7" w:rsidP="00095BC2">
            <w:pPr>
              <w:tabs>
                <w:tab w:val="left" w:pos="-92"/>
              </w:tabs>
              <w:rPr>
                <w:lang w:val="nl-NL"/>
              </w:rPr>
            </w:pPr>
            <w:r w:rsidRPr="00B94F6F">
              <w:rPr>
                <w:lang w:val="nl-NL"/>
              </w:rPr>
              <w:t>Laura Peavy</w:t>
            </w:r>
          </w:p>
          <w:p w14:paraId="7BF1783A" w14:textId="77777777" w:rsidR="003059E4" w:rsidRPr="00B94F6F" w:rsidRDefault="003059E4" w:rsidP="00095BC2">
            <w:pPr>
              <w:tabs>
                <w:tab w:val="left" w:pos="-92"/>
              </w:tabs>
            </w:pPr>
            <w:r w:rsidRPr="00B94F6F">
              <w:t>Margo Mansell</w:t>
            </w:r>
          </w:p>
          <w:p w14:paraId="799E3291" w14:textId="77777777" w:rsidR="003059E4" w:rsidRPr="00BA2C5C" w:rsidRDefault="003059E4" w:rsidP="003059E4">
            <w:pPr>
              <w:tabs>
                <w:tab w:val="left" w:pos="-92"/>
              </w:tabs>
            </w:pPr>
            <w:r w:rsidRPr="00B94F6F">
              <w:t>Jaklyn Reynolds</w:t>
            </w:r>
          </w:p>
          <w:p w14:paraId="0859DD64" w14:textId="7E415573" w:rsidR="003059E4" w:rsidRPr="00BA2C5C" w:rsidRDefault="003059E4" w:rsidP="00095BC2">
            <w:pPr>
              <w:tabs>
                <w:tab w:val="left" w:pos="-92"/>
              </w:tabs>
              <w:rPr>
                <w:lang w:val="nl-NL"/>
              </w:rPr>
            </w:pPr>
          </w:p>
        </w:tc>
        <w:tc>
          <w:tcPr>
            <w:tcW w:w="4678" w:type="dxa"/>
          </w:tcPr>
          <w:p w14:paraId="57C3E156" w14:textId="33D4DD11" w:rsidR="00782739" w:rsidRPr="00C82CAE" w:rsidRDefault="00782739" w:rsidP="001923B5">
            <w:pPr>
              <w:pStyle w:val="Indent"/>
              <w:spacing w:before="40" w:after="40"/>
              <w:ind w:left="0"/>
              <w:rPr>
                <w:lang w:val="en-GB"/>
              </w:rPr>
            </w:pPr>
          </w:p>
        </w:tc>
      </w:tr>
      <w:tr w:rsidR="009C3A8E" w:rsidRPr="009C6FDF" w14:paraId="21C2F6BC" w14:textId="77777777" w:rsidTr="0068553D">
        <w:trPr>
          <w:cantSplit/>
          <w:trHeight w:val="240"/>
        </w:trPr>
        <w:tc>
          <w:tcPr>
            <w:tcW w:w="3094" w:type="dxa"/>
          </w:tcPr>
          <w:p w14:paraId="2DECA06F" w14:textId="6852AD23" w:rsidR="009C3A8E" w:rsidRPr="003751D7" w:rsidRDefault="001923B5" w:rsidP="00C87808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US"/>
              </w:rPr>
              <w:t>DPES Staff</w:t>
            </w:r>
          </w:p>
        </w:tc>
        <w:tc>
          <w:tcPr>
            <w:tcW w:w="3216" w:type="dxa"/>
            <w:shd w:val="clear" w:color="auto" w:fill="auto"/>
          </w:tcPr>
          <w:p w14:paraId="5E4CD26B" w14:textId="501DEDAC" w:rsidR="00DC0079" w:rsidRPr="00B94F6F" w:rsidRDefault="00B2293C" w:rsidP="00CB2471">
            <w:pPr>
              <w:tabs>
                <w:tab w:val="left" w:pos="-92"/>
              </w:tabs>
            </w:pPr>
            <w:r w:rsidRPr="00B94F6F">
              <w:t>Tammy Sebesta</w:t>
            </w:r>
          </w:p>
          <w:p w14:paraId="44929600" w14:textId="70AD7E39" w:rsidR="00B2293C" w:rsidRPr="00B94F6F" w:rsidRDefault="00B2293C" w:rsidP="00CB2471">
            <w:pPr>
              <w:tabs>
                <w:tab w:val="left" w:pos="-92"/>
              </w:tabs>
            </w:pPr>
            <w:r w:rsidRPr="00B94F6F">
              <w:t>Cynthia Wallace</w:t>
            </w:r>
          </w:p>
          <w:p w14:paraId="28D0C48E" w14:textId="689ECDB8" w:rsidR="001A4A04" w:rsidRPr="00B94F6F" w:rsidRDefault="001A4A04" w:rsidP="00CB2471">
            <w:pPr>
              <w:tabs>
                <w:tab w:val="left" w:pos="-92"/>
              </w:tabs>
            </w:pPr>
            <w:r w:rsidRPr="00B94F6F">
              <w:t>Jessica Cater</w:t>
            </w:r>
          </w:p>
          <w:p w14:paraId="508F7D98" w14:textId="2AB09DCB" w:rsidR="001A4A04" w:rsidRPr="00B94F6F" w:rsidRDefault="001A4A04" w:rsidP="00CB2471">
            <w:pPr>
              <w:tabs>
                <w:tab w:val="left" w:pos="-92"/>
              </w:tabs>
            </w:pPr>
            <w:r w:rsidRPr="00B94F6F">
              <w:t>Samantha Briseno</w:t>
            </w:r>
          </w:p>
          <w:p w14:paraId="32916997" w14:textId="46C945AE" w:rsidR="00DA667B" w:rsidRPr="00B94F6F" w:rsidRDefault="00DA667B" w:rsidP="00CB2471">
            <w:pPr>
              <w:tabs>
                <w:tab w:val="left" w:pos="-92"/>
              </w:tabs>
            </w:pPr>
          </w:p>
        </w:tc>
        <w:tc>
          <w:tcPr>
            <w:tcW w:w="4678" w:type="dxa"/>
          </w:tcPr>
          <w:p w14:paraId="0F8CA5D8" w14:textId="2733C5B0" w:rsidR="00782739" w:rsidRPr="00030FDE" w:rsidRDefault="00782739" w:rsidP="00712291">
            <w:pPr>
              <w:pStyle w:val="Indent"/>
              <w:spacing w:before="40" w:after="40"/>
              <w:ind w:left="0"/>
              <w:rPr>
                <w:sz w:val="20"/>
                <w:szCs w:val="18"/>
                <w:lang w:val="en-GB"/>
              </w:rPr>
            </w:pPr>
          </w:p>
        </w:tc>
      </w:tr>
      <w:tr w:rsidR="00DC0079" w:rsidRPr="009C6FDF" w14:paraId="270D0230" w14:textId="77777777" w:rsidTr="0068553D">
        <w:trPr>
          <w:cantSplit/>
          <w:trHeight w:val="240"/>
        </w:trPr>
        <w:tc>
          <w:tcPr>
            <w:tcW w:w="3094" w:type="dxa"/>
          </w:tcPr>
          <w:p w14:paraId="6C4EF99F" w14:textId="7B0C113B" w:rsidR="00DC0079" w:rsidRDefault="001923B5" w:rsidP="00C87808">
            <w:pPr>
              <w:pStyle w:val="Indent"/>
              <w:tabs>
                <w:tab w:val="left" w:pos="2572"/>
              </w:tabs>
              <w:spacing w:before="40" w:after="40"/>
              <w:rPr>
                <w:b/>
                <w:sz w:val="20"/>
                <w:lang w:val="en-US"/>
              </w:rPr>
            </w:pPr>
            <w:r>
              <w:rPr>
                <w:b/>
                <w:sz w:val="20"/>
                <w:lang w:val="en-GB"/>
              </w:rPr>
              <w:t>Parents/Community Members:</w:t>
            </w:r>
          </w:p>
        </w:tc>
        <w:tc>
          <w:tcPr>
            <w:tcW w:w="3216" w:type="dxa"/>
            <w:shd w:val="clear" w:color="auto" w:fill="auto"/>
          </w:tcPr>
          <w:p w14:paraId="2CCB2EAA" w14:textId="49A9503C" w:rsidR="001A4A04" w:rsidRPr="00BA2C5C" w:rsidRDefault="001A4A04" w:rsidP="002465D9">
            <w:pPr>
              <w:tabs>
                <w:tab w:val="left" w:pos="-92"/>
              </w:tabs>
            </w:pPr>
          </w:p>
        </w:tc>
        <w:tc>
          <w:tcPr>
            <w:tcW w:w="4678" w:type="dxa"/>
          </w:tcPr>
          <w:p w14:paraId="09CA0ACD" w14:textId="2AED33CF" w:rsidR="00DC0079" w:rsidRDefault="00DC0079" w:rsidP="00712291">
            <w:pPr>
              <w:pStyle w:val="Indent"/>
              <w:spacing w:before="40" w:after="40"/>
              <w:ind w:left="0"/>
              <w:rPr>
                <w:sz w:val="20"/>
                <w:szCs w:val="18"/>
                <w:lang w:val="en-GB"/>
              </w:rPr>
            </w:pPr>
          </w:p>
        </w:tc>
      </w:tr>
      <w:tr w:rsidR="003C3D61" w:rsidRPr="009C6FDF" w14:paraId="4A529537" w14:textId="77777777" w:rsidTr="0068553D">
        <w:trPr>
          <w:cantSplit/>
          <w:trHeight w:val="240"/>
        </w:trPr>
        <w:tc>
          <w:tcPr>
            <w:tcW w:w="3094" w:type="dxa"/>
          </w:tcPr>
          <w:p w14:paraId="6B3415A2" w14:textId="2B3372C5" w:rsidR="003C3D61" w:rsidRPr="001923B5" w:rsidRDefault="001923B5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b/>
                <w:bCs/>
                <w:sz w:val="20"/>
                <w:lang w:val="en-GB"/>
              </w:rPr>
            </w:pPr>
            <w:r w:rsidRPr="001923B5">
              <w:rPr>
                <w:b/>
                <w:bCs/>
                <w:sz w:val="20"/>
                <w:lang w:val="en-GB"/>
              </w:rPr>
              <w:t>Guest Speakers:</w:t>
            </w:r>
          </w:p>
        </w:tc>
        <w:tc>
          <w:tcPr>
            <w:tcW w:w="7894" w:type="dxa"/>
            <w:gridSpan w:val="2"/>
          </w:tcPr>
          <w:p w14:paraId="482EE6A1" w14:textId="4D9DB62A" w:rsidR="00DC0079" w:rsidRPr="00DC0079" w:rsidRDefault="00DC0079" w:rsidP="00DC0079">
            <w:pPr>
              <w:jc w:val="both"/>
            </w:pPr>
          </w:p>
        </w:tc>
      </w:tr>
      <w:tr w:rsidR="003C3D61" w:rsidRPr="00012E7E" w14:paraId="48CD681E" w14:textId="77777777" w:rsidTr="0068553D">
        <w:trPr>
          <w:cantSplit/>
          <w:trHeight w:hRule="exact" w:val="360"/>
        </w:trPr>
        <w:tc>
          <w:tcPr>
            <w:tcW w:w="3094" w:type="dxa"/>
          </w:tcPr>
          <w:p w14:paraId="5D3339F1" w14:textId="77777777" w:rsidR="003C3D61" w:rsidRPr="00012E7E" w:rsidRDefault="003C3D61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 w:rsidRPr="00012E7E">
              <w:rPr>
                <w:b/>
                <w:sz w:val="20"/>
                <w:lang w:val="en-GB"/>
              </w:rPr>
              <w:t>Minutes completed by</w:t>
            </w:r>
            <w:r w:rsidRPr="00012E7E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1142C006" w14:textId="5C4F9713" w:rsidR="003C3D61" w:rsidRPr="00C82CAE" w:rsidRDefault="003C3D61" w:rsidP="009611E7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</w:p>
        </w:tc>
      </w:tr>
      <w:tr w:rsidR="003C3D61" w:rsidRPr="00012E7E" w14:paraId="5FA62789" w14:textId="77777777" w:rsidTr="0068553D">
        <w:trPr>
          <w:cantSplit/>
          <w:trHeight w:val="240"/>
        </w:trPr>
        <w:tc>
          <w:tcPr>
            <w:tcW w:w="3094" w:type="dxa"/>
          </w:tcPr>
          <w:p w14:paraId="0B201ABF" w14:textId="555F24DB" w:rsidR="003C3D61" w:rsidRPr="00012E7E" w:rsidRDefault="00542877">
            <w:pPr>
              <w:pStyle w:val="Indent"/>
              <w:tabs>
                <w:tab w:val="left" w:pos="2552"/>
              </w:tabs>
              <w:spacing w:before="40" w:after="40"/>
              <w:ind w:left="142"/>
              <w:rPr>
                <w:sz w:val="20"/>
                <w:lang w:val="en-GB"/>
              </w:rPr>
            </w:pPr>
            <w:r>
              <w:rPr>
                <w:b/>
                <w:sz w:val="20"/>
                <w:lang w:val="en-GB"/>
              </w:rPr>
              <w:t>Next Meeting</w:t>
            </w:r>
            <w:r w:rsidR="003C3D61" w:rsidRPr="00012E7E">
              <w:rPr>
                <w:b/>
                <w:sz w:val="20"/>
                <w:lang w:val="en-GB"/>
              </w:rPr>
              <w:tab/>
              <w:t>:</w:t>
            </w:r>
          </w:p>
        </w:tc>
        <w:tc>
          <w:tcPr>
            <w:tcW w:w="7894" w:type="dxa"/>
            <w:gridSpan w:val="2"/>
          </w:tcPr>
          <w:p w14:paraId="69AECEAD" w14:textId="50868F93" w:rsidR="005B6AA1" w:rsidRPr="00012E7E" w:rsidRDefault="002465D9" w:rsidP="009611E7">
            <w:pPr>
              <w:pStyle w:val="Indent"/>
              <w:spacing w:before="40" w:after="40"/>
              <w:ind w:left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February 11,</w:t>
            </w:r>
            <w:r w:rsidR="00B94F6F">
              <w:rPr>
                <w:sz w:val="20"/>
                <w:lang w:val="en-US"/>
              </w:rPr>
              <w:t xml:space="preserve"> 2025</w:t>
            </w:r>
            <w:r w:rsidR="001A4A04">
              <w:rPr>
                <w:sz w:val="20"/>
                <w:lang w:val="en-US"/>
              </w:rPr>
              <w:t xml:space="preserve"> @ 9:30am</w:t>
            </w:r>
          </w:p>
          <w:p w14:paraId="3E97C67B" w14:textId="654D7E17" w:rsidR="00712291" w:rsidRPr="00712291" w:rsidRDefault="00712291" w:rsidP="00712291"/>
        </w:tc>
      </w:tr>
    </w:tbl>
    <w:p w14:paraId="7F7691C5" w14:textId="66979A7F" w:rsidR="00DE7CFA" w:rsidRPr="00012E7E" w:rsidRDefault="00DE7CFA">
      <w:pPr>
        <w:rPr>
          <w:lang w:val="en-GB"/>
        </w:rPr>
        <w:sectPr w:rsidR="00DE7CFA" w:rsidRPr="00012E7E" w:rsidSect="00E10FA5">
          <w:headerReference w:type="default" r:id="rId12"/>
          <w:footerReference w:type="first" r:id="rId13"/>
          <w:pgSz w:w="12240" w:h="15840" w:code="236"/>
          <w:pgMar w:top="1411" w:right="562" w:bottom="403" w:left="734" w:header="720" w:footer="387" w:gutter="0"/>
          <w:cols w:space="720"/>
          <w:docGrid w:linePitch="272"/>
        </w:sectPr>
      </w:pPr>
    </w:p>
    <w:tbl>
      <w:tblPr>
        <w:tblW w:w="111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884"/>
        <w:gridCol w:w="7301"/>
        <w:gridCol w:w="1710"/>
        <w:gridCol w:w="1249"/>
      </w:tblGrid>
      <w:tr w:rsidR="008E32F6" w:rsidRPr="00012E7E" w14:paraId="0A7DD64A" w14:textId="77777777" w:rsidTr="00F71FC2">
        <w:trPr>
          <w:cantSplit/>
          <w:trHeight w:val="683"/>
          <w:tblHeader/>
          <w:jc w:val="center"/>
        </w:trPr>
        <w:tc>
          <w:tcPr>
            <w:tcW w:w="884" w:type="dxa"/>
          </w:tcPr>
          <w:p w14:paraId="6DC21937" w14:textId="77777777" w:rsidR="008E32F6" w:rsidRPr="00012E7E" w:rsidRDefault="008E32F6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7301" w:type="dxa"/>
          </w:tcPr>
          <w:p w14:paraId="4A4E52CF" w14:textId="163BD8C2" w:rsidR="008E32F6" w:rsidRPr="00F71FC2" w:rsidRDefault="000E7DDF" w:rsidP="00F71FC2">
            <w:pPr>
              <w:spacing w:before="100" w:after="100"/>
              <w:jc w:val="center"/>
              <w:rPr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MINUTES OF MEETING</w:t>
            </w:r>
          </w:p>
        </w:tc>
        <w:tc>
          <w:tcPr>
            <w:tcW w:w="1710" w:type="dxa"/>
          </w:tcPr>
          <w:p w14:paraId="39CBA48B" w14:textId="77777777" w:rsidR="008E32F6" w:rsidRPr="00F71FC2" w:rsidRDefault="008E32F6">
            <w:pPr>
              <w:spacing w:before="100" w:after="100"/>
              <w:jc w:val="center"/>
              <w:rPr>
                <w:b/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Name</w:t>
            </w:r>
          </w:p>
        </w:tc>
        <w:tc>
          <w:tcPr>
            <w:tcW w:w="1249" w:type="dxa"/>
          </w:tcPr>
          <w:p w14:paraId="54743E10" w14:textId="0EF6F0DC" w:rsidR="008E32F6" w:rsidRPr="00F71FC2" w:rsidRDefault="001923B5">
            <w:pPr>
              <w:spacing w:before="100" w:after="100"/>
              <w:jc w:val="center"/>
              <w:rPr>
                <w:b/>
                <w:sz w:val="28"/>
                <w:szCs w:val="28"/>
                <w:lang w:val="en-GB"/>
              </w:rPr>
            </w:pPr>
            <w:r w:rsidRPr="00F71FC2">
              <w:rPr>
                <w:b/>
                <w:sz w:val="28"/>
                <w:szCs w:val="28"/>
                <w:lang w:val="en-GB"/>
              </w:rPr>
              <w:t>Action (Y/N)</w:t>
            </w:r>
          </w:p>
        </w:tc>
      </w:tr>
      <w:tr w:rsidR="004E2423" w:rsidRPr="00F71FC2" w14:paraId="463D2ACD" w14:textId="77777777" w:rsidTr="00F71FC2">
        <w:trPr>
          <w:cantSplit/>
          <w:trHeight w:val="469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84BC1" w14:textId="77777777" w:rsidR="000E7DDF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  <w:p w14:paraId="18928CA2" w14:textId="57363125" w:rsidR="00CD359C" w:rsidRPr="00F71FC2" w:rsidRDefault="000E7DDF" w:rsidP="00F71FC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1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ED56B" w14:textId="2516C83C" w:rsidR="008E3912" w:rsidRPr="00F71FC2" w:rsidRDefault="00DE7CFA" w:rsidP="0094640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WELCOME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E5C5D" w14:textId="1C33AED2" w:rsidR="00CD359C" w:rsidRPr="00F71FC2" w:rsidRDefault="00F56FE9" w:rsidP="00946402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Raquel B.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A243E" w14:textId="77777777" w:rsidR="00CD359C" w:rsidRPr="00F71FC2" w:rsidRDefault="00CD359C" w:rsidP="00946402">
            <w:pPr>
              <w:spacing w:before="100" w:after="100"/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4E2423" w:rsidRPr="00012E7E" w14:paraId="1556210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FD0DE" w14:textId="77777777" w:rsidR="00CD359C" w:rsidRPr="00B94F6F" w:rsidRDefault="00CD359C" w:rsidP="000E7DD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C98B0" w14:textId="0BF57464" w:rsidR="0082524D" w:rsidRPr="00B94F6F" w:rsidRDefault="00DA667B" w:rsidP="00B94F6F">
            <w:r w:rsidRPr="00B94F6F">
              <w:t xml:space="preserve">Motion to open: </w:t>
            </w:r>
            <w:r w:rsidR="0088576B">
              <w:t>Erin &amp; Kristina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48B8" w14:textId="4DC84BB1" w:rsidR="0082524D" w:rsidRPr="00B94F6F" w:rsidRDefault="0082524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477D5" w14:textId="77777777" w:rsidR="00AF574E" w:rsidRPr="00B94F6F" w:rsidRDefault="00AF574E" w:rsidP="00B94F6F"/>
        </w:tc>
      </w:tr>
      <w:tr w:rsidR="00C3312E" w:rsidRPr="00F71FC2" w14:paraId="5AC1F3F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11790" w14:textId="407537F8" w:rsidR="00C3312E" w:rsidRPr="00F71FC2" w:rsidRDefault="00A44670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2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1AC88" w14:textId="5A36EA62" w:rsidR="00C3312E" w:rsidRPr="003059E4" w:rsidRDefault="00C3312E" w:rsidP="0028046E">
            <w:pPr>
              <w:rPr>
                <w:lang w:val="en-GB"/>
              </w:rPr>
            </w:pPr>
            <w:r w:rsidRPr="003059E4">
              <w:rPr>
                <w:lang w:val="en-GB"/>
              </w:rPr>
              <w:t xml:space="preserve">Approval of </w:t>
            </w:r>
            <w:r w:rsidR="002465D9">
              <w:rPr>
                <w:lang w:val="en-GB"/>
              </w:rPr>
              <w:t>Decem</w:t>
            </w:r>
            <w:r w:rsidR="00B94F6F">
              <w:rPr>
                <w:lang w:val="en-GB"/>
              </w:rPr>
              <w:t>be</w:t>
            </w:r>
            <w:r w:rsidR="0028046E" w:rsidRPr="003059E4">
              <w:rPr>
                <w:lang w:val="en-GB"/>
              </w:rPr>
              <w:t>r</w:t>
            </w:r>
            <w:r w:rsidRPr="003059E4">
              <w:rPr>
                <w:lang w:val="en-GB"/>
              </w:rPr>
              <w:t xml:space="preserve"> Minutes:</w:t>
            </w:r>
            <w:r w:rsidR="000D684A">
              <w:rPr>
                <w:lang w:val="en-GB"/>
              </w:rPr>
              <w:t xml:space="preserve"> </w:t>
            </w:r>
            <w:r w:rsidR="0088576B">
              <w:rPr>
                <w:lang w:val="en-GB"/>
              </w:rPr>
              <w:t>Approved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4A03D" w14:textId="77777777" w:rsidR="00C3312E" w:rsidRDefault="00C3312E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44544" w14:textId="77777777" w:rsidR="00C3312E" w:rsidRPr="00F71FC2" w:rsidRDefault="00C3312E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A44670" w:rsidRPr="00F71FC2" w14:paraId="636BECB1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71C59" w14:textId="66F30235" w:rsidR="00A44670" w:rsidRPr="00F71FC2" w:rsidRDefault="003842E1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3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771BF" w14:textId="4A059E29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Officer’s Reports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3B07C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67E1" w14:textId="77777777" w:rsidR="00A44670" w:rsidRPr="00F71FC2" w:rsidRDefault="00A44670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05626" w:rsidRPr="00F71FC2" w14:paraId="65CDB74E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50ABE" w14:textId="54916E66" w:rsidR="00D05626" w:rsidRPr="00F71FC2" w:rsidRDefault="00D05626" w:rsidP="00DE7CFA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A04E5" w14:textId="74F367EA" w:rsidR="00D05626" w:rsidRPr="00F71FC2" w:rsidRDefault="00DE7CFA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F71FC2">
              <w:rPr>
                <w:b/>
                <w:bCs/>
                <w:sz w:val="24"/>
                <w:szCs w:val="24"/>
                <w:lang w:val="en-GB"/>
              </w:rPr>
              <w:t>PRESIDENT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AB849" w14:textId="56C62C1E" w:rsidR="00D05626" w:rsidRPr="00F71FC2" w:rsidRDefault="0033239A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Raquel</w:t>
            </w:r>
            <w:r w:rsidR="003059E4">
              <w:rPr>
                <w:b/>
                <w:bCs/>
                <w:sz w:val="24"/>
                <w:szCs w:val="24"/>
                <w:lang w:val="en-GB"/>
              </w:rPr>
              <w:t xml:space="preserve"> B.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7BFF" w14:textId="77777777" w:rsidR="00D05626" w:rsidRPr="00F71FC2" w:rsidRDefault="00D05626" w:rsidP="000E7DDF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D20BB4" w:rsidRPr="00F71FC2" w14:paraId="44EF1490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E2E99" w14:textId="77777777" w:rsidR="00D20BB4" w:rsidRPr="00B94F6F" w:rsidRDefault="00D20BB4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80B730" w14:textId="77777777" w:rsidR="002465D9" w:rsidRPr="00735866" w:rsidRDefault="002465D9" w:rsidP="002465D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80" w:lineRule="exact"/>
            </w:pPr>
            <w:r w:rsidRPr="00735866">
              <w:t>Thank you to all who helped with Class party preparations and helping with class parties.</w:t>
            </w:r>
          </w:p>
          <w:p w14:paraId="79E4BBB1" w14:textId="406690DB" w:rsidR="002465D9" w:rsidRPr="00735866" w:rsidRDefault="002465D9" w:rsidP="002465D9">
            <w:pPr>
              <w:pStyle w:val="ListParagraph"/>
              <w:widowControl w:val="0"/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80" w:lineRule="exact"/>
            </w:pPr>
            <w:r w:rsidRPr="00735866">
              <w:t xml:space="preserve">Thank </w:t>
            </w:r>
            <w:r w:rsidR="00433BD4" w:rsidRPr="00735866">
              <w:t>you, Hospitality,</w:t>
            </w:r>
            <w:r w:rsidRPr="00735866">
              <w:t xml:space="preserve"> for </w:t>
            </w:r>
            <w:proofErr w:type="gramStart"/>
            <w:r w:rsidRPr="00735866">
              <w:t>Back to School</w:t>
            </w:r>
            <w:proofErr w:type="gramEnd"/>
            <w:r w:rsidRPr="00735866">
              <w:t xml:space="preserve"> Breakfast </w:t>
            </w:r>
          </w:p>
          <w:p w14:paraId="57017E45" w14:textId="373ACBDD" w:rsidR="002465D9" w:rsidRPr="00735866" w:rsidRDefault="002465D9" w:rsidP="002465D9">
            <w:pPr>
              <w:pStyle w:val="ListParagraph"/>
              <w:widowControl w:val="0"/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80" w:lineRule="exact"/>
            </w:pPr>
            <w:r w:rsidRPr="00735866">
              <w:t>Field trips are almost complete (PTO funded)</w:t>
            </w:r>
          </w:p>
          <w:p w14:paraId="6F55F867" w14:textId="42DF0FA9" w:rsidR="002465D9" w:rsidRPr="00735866" w:rsidRDefault="002465D9" w:rsidP="002465D9">
            <w:pPr>
              <w:pStyle w:val="ListParagraph"/>
              <w:widowControl w:val="0"/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80" w:lineRule="exact"/>
            </w:pPr>
            <w:r w:rsidRPr="00735866">
              <w:t xml:space="preserve">Faculty Snack January </w:t>
            </w:r>
            <w:r w:rsidRPr="00735866">
              <w:rPr>
                <w:noProof/>
              </w:rPr>
              <w:t>22</w:t>
            </w:r>
            <w:r w:rsidRPr="00735866">
              <w:rPr>
                <w:noProof/>
                <w:vertAlign w:val="superscript"/>
              </w:rPr>
              <w:t>nd</w:t>
            </w:r>
            <w:r w:rsidRPr="00735866">
              <w:rPr>
                <w:noProof/>
              </w:rPr>
              <w:t>, Trail Mix</w:t>
            </w:r>
            <w:r w:rsidR="0088576B" w:rsidRPr="00735866">
              <w:rPr>
                <w:noProof/>
              </w:rPr>
              <w:t xml:space="preserve"> – bar they can make their own</w:t>
            </w:r>
          </w:p>
          <w:p w14:paraId="0DCBA40F" w14:textId="68175671" w:rsidR="0088576B" w:rsidRPr="00735866" w:rsidRDefault="002465D9" w:rsidP="00735866">
            <w:pPr>
              <w:pStyle w:val="ListParagraph"/>
              <w:widowControl w:val="0"/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80" w:lineRule="exact"/>
            </w:pPr>
            <w:r w:rsidRPr="00735866">
              <w:rPr>
                <w:noProof/>
              </w:rPr>
              <w:t>Fourth Grade Celebration Main Event Deposit/ More details to come</w:t>
            </w:r>
            <w:r w:rsidR="0088576B" w:rsidRPr="00735866">
              <w:rPr>
                <w:noProof/>
              </w:rPr>
              <w:t xml:space="preserve"> – deposit is in place. Free for students. Need to talk to sebesta about chap</w:t>
            </w:r>
            <w:r w:rsidR="00735866">
              <w:rPr>
                <w:noProof/>
              </w:rPr>
              <w:t xml:space="preserve">erones </w:t>
            </w:r>
            <w:r w:rsidR="0088576B" w:rsidRPr="00735866">
              <w:rPr>
                <w:noProof/>
              </w:rPr>
              <w:t xml:space="preserve">and lunch. </w:t>
            </w:r>
            <w:r w:rsidR="00735866">
              <w:rPr>
                <w:noProof/>
              </w:rPr>
              <w:t xml:space="preserve">There will be </w:t>
            </w:r>
            <w:r w:rsidR="0088576B" w:rsidRPr="00735866">
              <w:rPr>
                <w:noProof/>
              </w:rPr>
              <w:t xml:space="preserve">Unlimited bowling, laser tag, $10 game card, unlimited pool. </w:t>
            </w:r>
            <w:r w:rsidR="00735866">
              <w:rPr>
                <w:noProof/>
              </w:rPr>
              <w:t>We need to s</w:t>
            </w:r>
            <w:r w:rsidR="0088576B" w:rsidRPr="00735866">
              <w:rPr>
                <w:noProof/>
              </w:rPr>
              <w:t>ell signs for car line</w:t>
            </w:r>
            <w:r w:rsidR="00735866">
              <w:rPr>
                <w:noProof/>
              </w:rPr>
              <w:t xml:space="preserve"> and</w:t>
            </w:r>
            <w:r w:rsidR="0088576B" w:rsidRPr="00735866">
              <w:rPr>
                <w:noProof/>
              </w:rPr>
              <w:t xml:space="preserve"> tshirts for students</w:t>
            </w:r>
          </w:p>
          <w:p w14:paraId="78CEAB46" w14:textId="6F84303A" w:rsidR="000D684A" w:rsidRPr="00787A04" w:rsidRDefault="002465D9" w:rsidP="00433BD4">
            <w:pPr>
              <w:pStyle w:val="ListParagraph"/>
              <w:widowControl w:val="0"/>
              <w:numPr>
                <w:ilvl w:val="0"/>
                <w:numId w:val="52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line="280" w:lineRule="exact"/>
            </w:pPr>
            <w:r w:rsidRPr="00735866">
              <w:rPr>
                <w:noProof/>
              </w:rPr>
              <w:t xml:space="preserve">Bus Driver Appreciation Date/ Small Breakfast </w:t>
            </w:r>
            <w:r w:rsidR="0088576B" w:rsidRPr="00735866">
              <w:rPr>
                <w:noProof/>
              </w:rPr>
              <w:t>– April 22</w:t>
            </w:r>
            <w:r w:rsidR="0088576B" w:rsidRPr="00735866">
              <w:rPr>
                <w:noProof/>
                <w:vertAlign w:val="superscript"/>
              </w:rPr>
              <w:t>nd</w:t>
            </w:r>
            <w:r w:rsidR="0088576B" w:rsidRPr="00735866">
              <w:rPr>
                <w:noProof/>
              </w:rPr>
              <w:t xml:space="preserve"> – PTO provide breakfast</w:t>
            </w:r>
            <w:r w:rsidR="00735866">
              <w:rPr>
                <w:noProof/>
              </w:rPr>
              <w:t xml:space="preserve">. </w:t>
            </w:r>
            <w:r w:rsidR="0088576B" w:rsidRPr="00735866">
              <w:rPr>
                <w:noProof/>
              </w:rPr>
              <w:t>Last year we did chickfila gift cards and chickfila breakfast.</w:t>
            </w:r>
            <w:r w:rsidR="00735866">
              <w:rPr>
                <w:noProof/>
              </w:rPr>
              <w:t xml:space="preserve"> It is a q</w:t>
            </w:r>
            <w:r w:rsidR="0088576B" w:rsidRPr="00735866">
              <w:rPr>
                <w:noProof/>
              </w:rPr>
              <w:t xml:space="preserve">uick come and go </w:t>
            </w:r>
            <w:r w:rsidR="00735866">
              <w:rPr>
                <w:noProof/>
              </w:rPr>
              <w:t>with</w:t>
            </w:r>
            <w:r w:rsidR="0088576B" w:rsidRPr="00735866">
              <w:rPr>
                <w:noProof/>
              </w:rPr>
              <w:t xml:space="preserve"> coffee </w:t>
            </w:r>
            <w:r w:rsidR="00735866">
              <w:rPr>
                <w:noProof/>
              </w:rPr>
              <w:t xml:space="preserve">&amp; </w:t>
            </w:r>
            <w:r w:rsidR="0088576B" w:rsidRPr="00735866">
              <w:rPr>
                <w:noProof/>
              </w:rPr>
              <w:t>juice</w:t>
            </w:r>
            <w:r w:rsidR="00735866">
              <w:rPr>
                <w:noProof/>
              </w:rPr>
              <w:t>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D9AD6" w14:textId="77777777" w:rsidR="00D20BB4" w:rsidRPr="00B94F6F" w:rsidRDefault="00D20BB4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9C7B3" w14:textId="77777777" w:rsidR="00D20BB4" w:rsidRPr="00B94F6F" w:rsidRDefault="00D20BB4" w:rsidP="00B94F6F"/>
        </w:tc>
      </w:tr>
      <w:tr w:rsidR="00B2293C" w:rsidRPr="00F71FC2" w14:paraId="16E86EF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6386B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3F0A9B" w14:textId="1192533B" w:rsidR="00B2293C" w:rsidRPr="003059E4" w:rsidRDefault="00B2293C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Vice President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6BCD1" w14:textId="0DEC8A3D" w:rsidR="00B2293C" w:rsidRPr="00F71FC2" w:rsidRDefault="003059E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Emily W.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675F7" w14:textId="77777777" w:rsidR="00B2293C" w:rsidRPr="00946402" w:rsidRDefault="00B2293C" w:rsidP="00D20BB4">
            <w:pPr>
              <w:jc w:val="center"/>
              <w:rPr>
                <w:lang w:val="en-GB"/>
              </w:rPr>
            </w:pPr>
          </w:p>
        </w:tc>
      </w:tr>
      <w:tr w:rsidR="00B2293C" w:rsidRPr="00F71FC2" w14:paraId="686AC95E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182D3" w14:textId="77777777" w:rsidR="00B2293C" w:rsidRPr="00B94F6F" w:rsidRDefault="00B2293C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4D08A" w14:textId="361BF749" w:rsidR="007D72DB" w:rsidRPr="00B2293C" w:rsidRDefault="00B94F6F" w:rsidP="00B94F6F">
            <w:r>
              <w:t>Updates / Spirit Nights</w:t>
            </w:r>
            <w:r w:rsidR="0088576B">
              <w:t xml:space="preserve"> – Marco’s </w:t>
            </w:r>
            <w:r w:rsidR="00735866">
              <w:t xml:space="preserve">is upcoming can we get a Text </w:t>
            </w:r>
            <w:r w:rsidR="0088576B">
              <w:t xml:space="preserve">or email for </w:t>
            </w:r>
            <w:proofErr w:type="gramStart"/>
            <w:r w:rsidR="0088576B">
              <w:t>Kinder</w:t>
            </w:r>
            <w:proofErr w:type="gramEnd"/>
            <w:r w:rsidR="0088576B">
              <w:t xml:space="preserve"> so they remember to order</w:t>
            </w:r>
            <w:r w:rsidR="00735866">
              <w:t>!</w:t>
            </w:r>
            <w:r w:rsidR="0088576B">
              <w:t xml:space="preserve"> Anyone </w:t>
            </w:r>
            <w:proofErr w:type="gramStart"/>
            <w:r w:rsidR="00735866">
              <w:t>is able to</w:t>
            </w:r>
            <w:proofErr w:type="gramEnd"/>
            <w:r w:rsidR="0088576B">
              <w:t xml:space="preserve"> order</w:t>
            </w:r>
            <w:r w:rsidR="00735866">
              <w:t xml:space="preserve"> each week, it doesn’t have to be just your grade level</w:t>
            </w:r>
            <w:r w:rsidR="0088576B">
              <w:t xml:space="preserve">. Send </w:t>
            </w:r>
            <w:proofErr w:type="gramStart"/>
            <w:r w:rsidR="0088576B">
              <w:t>email</w:t>
            </w:r>
            <w:proofErr w:type="gramEnd"/>
            <w:r w:rsidR="0088576B">
              <w:t xml:space="preserve"> Wednesday and text on Thursday</w:t>
            </w:r>
            <w:r w:rsidR="00735866">
              <w:t>, please</w:t>
            </w:r>
            <w:r w:rsidR="0088576B">
              <w:t>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10996" w14:textId="77777777" w:rsidR="00B2293C" w:rsidRPr="00B94F6F" w:rsidRDefault="00B2293C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995F6" w14:textId="23F6F519" w:rsidR="00B2293C" w:rsidRPr="00B94F6F" w:rsidRDefault="00B2293C" w:rsidP="00B94F6F"/>
        </w:tc>
      </w:tr>
      <w:tr w:rsidR="00B2293C" w:rsidRPr="00F71FC2" w14:paraId="24F270AF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A469C" w14:textId="77777777" w:rsidR="00B2293C" w:rsidRPr="00B94F6F" w:rsidRDefault="00B2293C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8385F8" w14:textId="50C38433" w:rsidR="000F5EA8" w:rsidRPr="00B2293C" w:rsidRDefault="00B94F6F" w:rsidP="00B94F6F">
            <w:r>
              <w:t>Email VP for Prairie Pulse updates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756E1" w14:textId="77777777" w:rsidR="00B2293C" w:rsidRPr="00B94F6F" w:rsidRDefault="00B2293C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CE322" w14:textId="54257C8C" w:rsidR="00B2293C" w:rsidRPr="00B94F6F" w:rsidRDefault="00B2293C" w:rsidP="00B94F6F"/>
        </w:tc>
      </w:tr>
      <w:tr w:rsidR="00B2293C" w:rsidRPr="00F71FC2" w14:paraId="3FF7B9B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986C1" w14:textId="77777777" w:rsidR="00B2293C" w:rsidRPr="00F71FC2" w:rsidRDefault="00B2293C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7393F2" w14:textId="589CA95A" w:rsidR="00B2293C" w:rsidRPr="003059E4" w:rsidRDefault="00B2293C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Secretary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F923E" w14:textId="7156E915" w:rsidR="00B2293C" w:rsidRPr="00F71FC2" w:rsidRDefault="003059E4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Ryann K.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A1A81" w14:textId="77777777" w:rsidR="00B2293C" w:rsidRPr="00946402" w:rsidRDefault="00B2293C" w:rsidP="00D20BB4">
            <w:pPr>
              <w:jc w:val="center"/>
              <w:rPr>
                <w:lang w:val="en-GB"/>
              </w:rPr>
            </w:pPr>
          </w:p>
        </w:tc>
      </w:tr>
      <w:tr w:rsidR="00767147" w:rsidRPr="00F71FC2" w14:paraId="4DC3D2DB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62FE" w14:textId="77777777" w:rsidR="00767147" w:rsidRPr="00B94F6F" w:rsidRDefault="00767147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07654" w14:textId="28A4A1D8" w:rsidR="00BE189C" w:rsidRDefault="009A499D" w:rsidP="00B94F6F">
            <w:r w:rsidRPr="009A499D">
              <w:t>PTO Website Update</w:t>
            </w:r>
            <w:r w:rsidR="007D72DB">
              <w:t xml:space="preserve"> </w:t>
            </w:r>
            <w:r w:rsidR="00B94F6F">
              <w:t>/ Prairie Pulse on Calendar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83601" w14:textId="77777777" w:rsidR="00767147" w:rsidRPr="00B94F6F" w:rsidRDefault="00767147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C94C2" w14:textId="77777777" w:rsidR="00767147" w:rsidRPr="00B94F6F" w:rsidRDefault="00767147" w:rsidP="00B94F6F"/>
        </w:tc>
      </w:tr>
      <w:tr w:rsidR="00B2293C" w:rsidRPr="00F71FC2" w14:paraId="58705834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A3DEC" w14:textId="77777777" w:rsidR="00B2293C" w:rsidRPr="00B94F6F" w:rsidRDefault="00B2293C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6557B" w14:textId="6A1DC74F" w:rsidR="007D17EB" w:rsidRDefault="00B94F6F" w:rsidP="00B94F6F">
            <w:proofErr w:type="gramStart"/>
            <w:r>
              <w:t>Approve</w:t>
            </w:r>
            <w:proofErr w:type="gramEnd"/>
            <w:r>
              <w:t xml:space="preserve"> New memberships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A4C37" w14:textId="77777777" w:rsidR="00B2293C" w:rsidRPr="00B94F6F" w:rsidRDefault="00B2293C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AAFA0" w14:textId="0637F059" w:rsidR="00B2293C" w:rsidRPr="00B94F6F" w:rsidRDefault="00B2293C" w:rsidP="00B94F6F"/>
        </w:tc>
      </w:tr>
      <w:tr w:rsidR="00B94F6F" w:rsidRPr="00F71FC2" w14:paraId="583815D1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5BEF1" w14:textId="77777777" w:rsidR="00B94F6F" w:rsidRPr="00B94F6F" w:rsidRDefault="00B94F6F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9AF440" w14:textId="77FC1CD3" w:rsidR="00B94F6F" w:rsidRDefault="00B94F6F" w:rsidP="00B94F6F">
            <w:r>
              <w:t>Update and verify the list for Birthday Marquee Availability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906C7" w14:textId="77777777" w:rsidR="00B94F6F" w:rsidRPr="00B94F6F" w:rsidRDefault="00B94F6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5DDBA" w14:textId="77777777" w:rsidR="00B94F6F" w:rsidRPr="00B94F6F" w:rsidRDefault="00B94F6F" w:rsidP="00B94F6F"/>
        </w:tc>
      </w:tr>
      <w:tr w:rsidR="00DC12E6" w:rsidRPr="00F71FC2" w14:paraId="683FD443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6D015" w14:textId="77777777" w:rsidR="00DC12E6" w:rsidRPr="002465D9" w:rsidRDefault="00DC12E6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97026" w14:textId="3D4CDDB9" w:rsidR="00DC12E6" w:rsidRPr="002465D9" w:rsidRDefault="00DC12E6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2465D9">
              <w:rPr>
                <w:b/>
                <w:bCs/>
                <w:sz w:val="24"/>
                <w:szCs w:val="24"/>
                <w:lang w:val="en-GB"/>
              </w:rPr>
              <w:t>Treasurer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03652" w14:textId="440DCACB" w:rsidR="00DC12E6" w:rsidRPr="00B94F6F" w:rsidRDefault="003059E4" w:rsidP="00B94F6F">
            <w:pPr>
              <w:jc w:val="center"/>
            </w:pPr>
            <w:r w:rsidRPr="00B94F6F">
              <w:rPr>
                <w:b/>
                <w:bCs/>
                <w:sz w:val="24"/>
                <w:szCs w:val="24"/>
                <w:lang w:val="en-GB"/>
              </w:rPr>
              <w:t>Hrini S.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E3CD" w14:textId="77777777" w:rsidR="00DC12E6" w:rsidRPr="00B94F6F" w:rsidRDefault="00DC12E6" w:rsidP="00B94F6F"/>
        </w:tc>
      </w:tr>
      <w:tr w:rsidR="00B2293C" w:rsidRPr="00F71FC2" w14:paraId="4CDE8F1D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95872" w14:textId="77777777" w:rsidR="00B2293C" w:rsidRPr="00B94F6F" w:rsidRDefault="00B2293C" w:rsidP="00B94F6F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8DA8C6" w14:textId="6F6F1300" w:rsidR="002C1C8B" w:rsidRDefault="00B2293C" w:rsidP="00735866">
            <w:r>
              <w:t xml:space="preserve">Reconcile </w:t>
            </w:r>
            <w:r w:rsidR="002465D9">
              <w:t>December</w:t>
            </w:r>
            <w:r>
              <w:t xml:space="preserve"> Books/Updates</w:t>
            </w:r>
          </w:p>
          <w:p w14:paraId="3A12D831" w14:textId="23D9EAAB" w:rsidR="000F5EA8" w:rsidRDefault="002465D9" w:rsidP="00B94F6F">
            <w:r>
              <w:t>Budget update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CB447" w14:textId="77777777" w:rsidR="00B2293C" w:rsidRPr="00B94F6F" w:rsidRDefault="00B2293C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CF7E3" w14:textId="63CA15A5" w:rsidR="00B2293C" w:rsidRPr="00B94F6F" w:rsidRDefault="00B2293C" w:rsidP="007D72DB"/>
        </w:tc>
      </w:tr>
      <w:tr w:rsidR="007D72DB" w:rsidRPr="00F71FC2" w14:paraId="5E390934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57B53" w14:textId="6F5A0E4F" w:rsidR="007D72DB" w:rsidRPr="00F71FC2" w:rsidRDefault="005D5F6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4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8C404" w14:textId="6E47BEF1" w:rsidR="007D72DB" w:rsidRPr="007D72DB" w:rsidRDefault="007D72DB" w:rsidP="007D72DB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7D72DB">
              <w:rPr>
                <w:b/>
                <w:bCs/>
                <w:sz w:val="24"/>
                <w:szCs w:val="24"/>
                <w:lang w:val="en-GB"/>
              </w:rPr>
              <w:t>Administration Updates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4B561" w14:textId="13AAE9AA" w:rsidR="007D72DB" w:rsidRPr="00F71FC2" w:rsidRDefault="007D72DB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Mrs. Sebesta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F219B" w14:textId="77777777" w:rsidR="007D72DB" w:rsidRPr="00946402" w:rsidRDefault="007D72DB" w:rsidP="007D72DB">
            <w:pPr>
              <w:rPr>
                <w:lang w:val="en-GB"/>
              </w:rPr>
            </w:pPr>
          </w:p>
        </w:tc>
      </w:tr>
      <w:tr w:rsidR="000F5EA8" w:rsidRPr="00F71FC2" w14:paraId="20FFF55C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D0517" w14:textId="77777777" w:rsidR="000F5EA8" w:rsidRPr="00F71FC2" w:rsidRDefault="000F5EA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790870" w14:textId="187BBF47" w:rsidR="009D766B" w:rsidRDefault="00735866" w:rsidP="00D20BB4">
            <w:pPr>
              <w:spacing w:before="100" w:after="100"/>
            </w:pPr>
            <w:r>
              <w:t>Admin i</w:t>
            </w:r>
            <w:r w:rsidR="0088576B">
              <w:t xml:space="preserve">s meeting with Reliant </w:t>
            </w:r>
            <w:r>
              <w:t>to get the account set up for the new Marquee.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59CA8" w14:textId="77777777" w:rsidR="000F5EA8" w:rsidRPr="00F71FC2" w:rsidRDefault="000F5EA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7CF7D" w14:textId="77777777" w:rsidR="000F5EA8" w:rsidRPr="00946402" w:rsidRDefault="000F5EA8" w:rsidP="00D20BB4">
            <w:pPr>
              <w:jc w:val="center"/>
              <w:rPr>
                <w:lang w:val="en-GB"/>
              </w:rPr>
            </w:pPr>
          </w:p>
        </w:tc>
      </w:tr>
      <w:tr w:rsidR="00DC12E6" w:rsidRPr="00F71FC2" w14:paraId="2EF1A207" w14:textId="77777777" w:rsidTr="00F71FC2">
        <w:trPr>
          <w:cantSplit/>
          <w:trHeight w:val="442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D2F4F" w14:textId="6CE3F19F" w:rsidR="00DC12E6" w:rsidRPr="00F71FC2" w:rsidRDefault="005D5F68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5</w:t>
            </w: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CE51C" w14:textId="2C26186D" w:rsidR="00DC12E6" w:rsidRPr="003059E4" w:rsidRDefault="00DC12E6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Committee Reports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E1CF2" w14:textId="77777777" w:rsidR="00DC12E6" w:rsidRPr="00F71FC2" w:rsidRDefault="00DC12E6" w:rsidP="00D20BB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9251E" w14:textId="77777777" w:rsidR="00DC12E6" w:rsidRPr="00946402" w:rsidRDefault="00DC12E6" w:rsidP="00D20BB4">
            <w:pPr>
              <w:jc w:val="center"/>
              <w:rPr>
                <w:lang w:val="en-GB"/>
              </w:rPr>
            </w:pPr>
          </w:p>
        </w:tc>
      </w:tr>
      <w:tr w:rsidR="005449DF" w:rsidRPr="00012E7E" w14:paraId="34F6287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2CB49" w14:textId="77777777" w:rsidR="005449DF" w:rsidRPr="00012E7E" w:rsidRDefault="005449DF" w:rsidP="00832B96">
            <w:pPr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DAC21" w14:textId="5E610676" w:rsidR="005449DF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Fundraising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12416" w14:textId="0DB008BE" w:rsidR="005449DF" w:rsidRPr="003059E4" w:rsidRDefault="009A499D" w:rsidP="003059E4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Erin P</w:t>
            </w:r>
            <w:r w:rsidR="003059E4"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23F60" w14:textId="77777777" w:rsidR="005449DF" w:rsidRPr="00946402" w:rsidRDefault="005449DF" w:rsidP="00832B96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9A499D" w:rsidRPr="00012E7E" w14:paraId="466053F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B3D74" w14:textId="77777777" w:rsidR="009A499D" w:rsidRPr="00B94F6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14A3A" w14:textId="57802A03" w:rsidR="009749F8" w:rsidRDefault="002465D9" w:rsidP="009749F8">
            <w:r w:rsidRPr="007A15D0">
              <w:t>Fun Run Thursday, March 6</w:t>
            </w:r>
            <w:r w:rsidRPr="00B87FD0">
              <w:rPr>
                <w:vertAlign w:val="superscript"/>
              </w:rPr>
              <w:t>th</w:t>
            </w:r>
            <w:r w:rsidRPr="007A15D0">
              <w:t xml:space="preserve">. </w:t>
            </w:r>
            <w:r>
              <w:t>Kick-off</w:t>
            </w:r>
            <w:r w:rsidRPr="007A15D0">
              <w:t xml:space="preserve"> date</w:t>
            </w:r>
            <w:r>
              <w:t xml:space="preserve"> February 18</w:t>
            </w:r>
            <w:r w:rsidRPr="00C1783F">
              <w:rPr>
                <w:vertAlign w:val="superscript"/>
              </w:rPr>
              <w:t>th</w:t>
            </w:r>
            <w:r>
              <w:t>?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99106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D7A0F" w14:textId="77777777" w:rsidR="009A499D" w:rsidRPr="00B94F6F" w:rsidRDefault="009A499D" w:rsidP="00B94F6F"/>
        </w:tc>
      </w:tr>
      <w:tr w:rsidR="005449DF" w:rsidRPr="00012E7E" w14:paraId="7B6D7A7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49A6F" w14:textId="77777777" w:rsidR="005449DF" w:rsidRPr="00B94F6F" w:rsidRDefault="005449DF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55F68" w14:textId="4A1CB6DD" w:rsidR="009D766B" w:rsidRDefault="00735866" w:rsidP="00B94F6F">
            <w:r>
              <w:t>Advertising</w:t>
            </w:r>
            <w:r w:rsidR="00B94F6F">
              <w:t xml:space="preserve"> prizes during lunches</w:t>
            </w:r>
            <w:r>
              <w:t xml:space="preserve"> – the</w:t>
            </w:r>
            <w:r w:rsidR="002465D9">
              <w:t xml:space="preserve"> date</w:t>
            </w:r>
            <w:r>
              <w:t xml:space="preserve"> is still</w:t>
            </w:r>
            <w:r w:rsidR="002465D9">
              <w:t xml:space="preserve"> TBD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CC69" w14:textId="77777777" w:rsidR="005449DF" w:rsidRPr="00B94F6F" w:rsidRDefault="005449DF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39164" w14:textId="77777777" w:rsidR="005449DF" w:rsidRPr="00B94F6F" w:rsidRDefault="005449DF" w:rsidP="00B94F6F"/>
        </w:tc>
      </w:tr>
      <w:tr w:rsidR="00CE6A75" w:rsidRPr="00012E7E" w14:paraId="04F38FCD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103A5A" w14:textId="77777777" w:rsidR="00CE6A75" w:rsidRPr="00B94F6F" w:rsidRDefault="00CE6A75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B94BF" w14:textId="20990707" w:rsidR="00CE2188" w:rsidRPr="005449DF" w:rsidRDefault="002465D9" w:rsidP="00B94F6F">
            <w:r>
              <w:t>Send out Communication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61536" w14:textId="77777777" w:rsidR="00CE6A75" w:rsidRPr="00B94F6F" w:rsidRDefault="00CE6A75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8B0CD" w14:textId="77777777" w:rsidR="00CE6A75" w:rsidRPr="00B94F6F" w:rsidRDefault="00CE6A75" w:rsidP="00B94F6F"/>
        </w:tc>
      </w:tr>
      <w:tr w:rsidR="009A499D" w:rsidRPr="00012E7E" w14:paraId="32590A0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B5E50" w14:textId="77777777" w:rsidR="009A499D" w:rsidRPr="00B94F6F" w:rsidRDefault="009A499D" w:rsidP="00832B96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DFFC1" w14:textId="3A4AAA90" w:rsidR="009D766B" w:rsidRPr="009A499D" w:rsidRDefault="002465D9" w:rsidP="00B94F6F">
            <w:r>
              <w:t>Goldfish/Water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9422E" w14:textId="77777777" w:rsidR="009A499D" w:rsidRPr="00B94F6F" w:rsidRDefault="009A499D" w:rsidP="00B94F6F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C9D3E" w14:textId="77777777" w:rsidR="009A499D" w:rsidRPr="00B94F6F" w:rsidRDefault="009A499D" w:rsidP="00B94F6F"/>
        </w:tc>
      </w:tr>
      <w:tr w:rsidR="002465D9" w:rsidRPr="00012E7E" w14:paraId="44C7648B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5184C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1FD77" w14:textId="217D8BA3" w:rsidR="002465D9" w:rsidRPr="009A499D" w:rsidRDefault="002465D9" w:rsidP="002465D9">
            <w:r>
              <w:t>School Experiences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5A09D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6D77" w14:textId="35AA5B3B" w:rsidR="002465D9" w:rsidRPr="00B94F6F" w:rsidRDefault="002465D9" w:rsidP="002465D9"/>
        </w:tc>
      </w:tr>
      <w:tr w:rsidR="002465D9" w:rsidRPr="00012E7E" w14:paraId="16600862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C4788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28008" w14:textId="77777777" w:rsidR="002465D9" w:rsidRDefault="002465D9" w:rsidP="002465D9">
            <w:r>
              <w:t xml:space="preserve"> Will need help delegating out tasks / lookout for sign up genius</w:t>
            </w:r>
          </w:p>
          <w:p w14:paraId="1B1CB5A1" w14:textId="10B5A725" w:rsidR="009749F8" w:rsidRDefault="009749F8" w:rsidP="009749F8">
            <w:pPr>
              <w:pStyle w:val="ListParagraph"/>
              <w:numPr>
                <w:ilvl w:val="0"/>
                <w:numId w:val="52"/>
              </w:numPr>
            </w:pPr>
            <w:r>
              <w:t>Erin needs help with Volunteers</w:t>
            </w:r>
            <w:r w:rsidR="00735866">
              <w:t xml:space="preserve"> – Nicole can </w:t>
            </w:r>
            <w:r w:rsidR="00433BD4">
              <w:t>help</w:t>
            </w:r>
            <w:r w:rsidR="00735866">
              <w:t xml:space="preserve"> with this.</w:t>
            </w:r>
          </w:p>
          <w:p w14:paraId="4DEFBDC3" w14:textId="1537FD65" w:rsidR="009749F8" w:rsidRDefault="00735866" w:rsidP="009749F8">
            <w:pPr>
              <w:pStyle w:val="ListParagraph"/>
              <w:numPr>
                <w:ilvl w:val="0"/>
                <w:numId w:val="52"/>
              </w:numPr>
            </w:pPr>
            <w:r>
              <w:t>Set up a c</w:t>
            </w:r>
            <w:r w:rsidR="009749F8">
              <w:t>ommittee to help</w:t>
            </w:r>
            <w:r>
              <w:t xml:space="preserve"> with each need.</w:t>
            </w:r>
          </w:p>
          <w:p w14:paraId="43ED3D21" w14:textId="4D4DFAD5" w:rsidR="009749F8" w:rsidRDefault="00735866" w:rsidP="009749F8">
            <w:pPr>
              <w:pStyle w:val="ListParagraph"/>
              <w:numPr>
                <w:ilvl w:val="0"/>
                <w:numId w:val="52"/>
              </w:numPr>
            </w:pPr>
            <w:r>
              <w:t>For example, s</w:t>
            </w:r>
            <w:r w:rsidR="009749F8">
              <w:t>omeone in charge of Snacks</w:t>
            </w:r>
            <w:r>
              <w:t>, someone in charge of donations, etc.</w:t>
            </w:r>
          </w:p>
          <w:p w14:paraId="328EEB1B" w14:textId="75D9AE51" w:rsidR="009749F8" w:rsidRDefault="009749F8" w:rsidP="009749F8">
            <w:pPr>
              <w:pStyle w:val="ListParagraph"/>
              <w:numPr>
                <w:ilvl w:val="0"/>
                <w:numId w:val="52"/>
              </w:numPr>
            </w:pPr>
            <w:r>
              <w:t xml:space="preserve">TIS did signs – “go Abigail” cost $15 then have a sign. Good money maker. </w:t>
            </w:r>
            <w:r w:rsidR="00735866">
              <w:t>We also did signs several years ago at DPES.</w:t>
            </w:r>
          </w:p>
          <w:p w14:paraId="6C1E87FE" w14:textId="0EAE56C4" w:rsidR="009749F8" w:rsidRDefault="009749F8" w:rsidP="009749F8">
            <w:pPr>
              <w:pStyle w:val="ListParagraph"/>
              <w:numPr>
                <w:ilvl w:val="0"/>
                <w:numId w:val="52"/>
              </w:numPr>
            </w:pPr>
            <w:r>
              <w:t>For signing up – get 2 raffle tickets, for ever</w:t>
            </w:r>
            <w:r w:rsidR="00BD5203">
              <w:t>y</w:t>
            </w:r>
            <w:r>
              <w:t xml:space="preserve"> 25 after that, they</w:t>
            </w:r>
            <w:r w:rsidR="00BD5203">
              <w:t xml:space="preserve"> will</w:t>
            </w:r>
            <w:r>
              <w:t xml:space="preserve"> get more raffle tickets</w:t>
            </w:r>
            <w:r w:rsidR="00BD5203">
              <w:t>. The</w:t>
            </w:r>
            <w:r>
              <w:t xml:space="preserve"> kids can put their raffle tix in box</w:t>
            </w:r>
            <w:r w:rsidR="00BD5203">
              <w:t xml:space="preserve"> for what they want to win</w:t>
            </w:r>
            <w:r>
              <w:t>.</w:t>
            </w:r>
          </w:p>
          <w:p w14:paraId="138DC182" w14:textId="57C74BFB" w:rsidR="009749F8" w:rsidRDefault="009749F8" w:rsidP="009749F8">
            <w:pPr>
              <w:pStyle w:val="ListParagraph"/>
              <w:numPr>
                <w:ilvl w:val="0"/>
                <w:numId w:val="52"/>
              </w:numPr>
            </w:pPr>
            <w:r>
              <w:t>Tennis shoe charms, wrist bands</w:t>
            </w:r>
            <w:r w:rsidR="00BD5203">
              <w:t xml:space="preserve"> possible ideas for giveaways.</w:t>
            </w:r>
          </w:p>
          <w:p w14:paraId="5AF164CC" w14:textId="17AE4759" w:rsidR="009749F8" w:rsidRDefault="00433BD4" w:rsidP="009749F8">
            <w:pPr>
              <w:pStyle w:val="ListParagraph"/>
              <w:numPr>
                <w:ilvl w:val="0"/>
                <w:numId w:val="52"/>
              </w:numPr>
            </w:pPr>
            <w:r>
              <w:t>Emily,</w:t>
            </w:r>
            <w:r w:rsidR="009749F8">
              <w:t xml:space="preserve"> to provide the helmet </w:t>
            </w:r>
            <w:proofErr w:type="gramStart"/>
            <w:r w:rsidR="009749F8">
              <w:t>contact</w:t>
            </w:r>
            <w:r w:rsidR="00BD5203">
              <w:t xml:space="preserve"> to</w:t>
            </w:r>
            <w:proofErr w:type="gramEnd"/>
            <w:r w:rsidR="00BD5203">
              <w:t xml:space="preserve"> Erin.</w:t>
            </w:r>
          </w:p>
          <w:p w14:paraId="592A0317" w14:textId="7CCB473E" w:rsidR="009749F8" w:rsidRDefault="009749F8" w:rsidP="009749F8">
            <w:pPr>
              <w:pStyle w:val="ListParagraph"/>
              <w:numPr>
                <w:ilvl w:val="0"/>
                <w:numId w:val="52"/>
              </w:numPr>
            </w:pPr>
            <w:r>
              <w:t>National honor society, athletics to possibly help</w:t>
            </w:r>
            <w:r w:rsidR="00BD5203">
              <w:t xml:space="preserve"> on the day of.</w:t>
            </w:r>
          </w:p>
          <w:p w14:paraId="30617BB0" w14:textId="77777777" w:rsidR="009749F8" w:rsidRDefault="009749F8" w:rsidP="009749F8">
            <w:pPr>
              <w:pStyle w:val="ListParagraph"/>
              <w:numPr>
                <w:ilvl w:val="0"/>
                <w:numId w:val="52"/>
              </w:numPr>
            </w:pPr>
            <w:r>
              <w:t>CTE – could they help</w:t>
            </w:r>
            <w:r w:rsidR="001A5E66">
              <w:t>?</w:t>
            </w:r>
          </w:p>
          <w:p w14:paraId="0AC3EA55" w14:textId="45974647" w:rsidR="001A5E66" w:rsidRDefault="00BD5203" w:rsidP="009749F8">
            <w:pPr>
              <w:pStyle w:val="ListParagraph"/>
              <w:numPr>
                <w:ilvl w:val="0"/>
                <w:numId w:val="52"/>
              </w:numPr>
            </w:pPr>
            <w:r>
              <w:t>We c</w:t>
            </w:r>
            <w:r w:rsidR="001A5E66">
              <w:t xml:space="preserve">an run 2 </w:t>
            </w:r>
            <w:r w:rsidR="00433BD4">
              <w:t>tracks,</w:t>
            </w:r>
            <w:r w:rsidR="001A5E66">
              <w:t xml:space="preserve"> so it’s not overcrowded. How do we coordinate volunteers if we do that</w:t>
            </w:r>
            <w:r w:rsidR="00482714">
              <w:t xml:space="preserve">? </w:t>
            </w:r>
            <w:proofErr w:type="gramStart"/>
            <w:r w:rsidR="00482714">
              <w:t>Need</w:t>
            </w:r>
            <w:proofErr w:type="gramEnd"/>
            <w:r w:rsidR="00482714">
              <w:t xml:space="preserve"> to work this part out.</w:t>
            </w:r>
          </w:p>
          <w:p w14:paraId="2FA11FF2" w14:textId="1FBD9F24" w:rsidR="001A5E66" w:rsidRPr="009A499D" w:rsidRDefault="001A5E66" w:rsidP="009749F8">
            <w:pPr>
              <w:pStyle w:val="ListParagraph"/>
              <w:numPr>
                <w:ilvl w:val="0"/>
                <w:numId w:val="52"/>
              </w:numPr>
            </w:pPr>
            <w:r>
              <w:t>Need a theme – Sprinting into Spring?</w:t>
            </w:r>
            <w:r w:rsidR="00482714">
              <w:t xml:space="preserve"> Send ideas to Erin.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36433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7D7D6" w14:textId="7820843C" w:rsidR="002465D9" w:rsidRPr="00B94F6F" w:rsidRDefault="002465D9" w:rsidP="002465D9"/>
        </w:tc>
      </w:tr>
      <w:tr w:rsidR="002465D9" w:rsidRPr="00012E7E" w14:paraId="1998B35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1D2AB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BE8E7" w14:textId="0485FE14" w:rsidR="002465D9" w:rsidRPr="009A499D" w:rsidRDefault="002465D9" w:rsidP="002465D9"/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2A648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1F31E" w14:textId="2370FCB7" w:rsidR="002465D9" w:rsidRPr="00B94F6F" w:rsidRDefault="002465D9" w:rsidP="002465D9"/>
        </w:tc>
      </w:tr>
      <w:tr w:rsidR="002465D9" w:rsidRPr="00F71FC2" w14:paraId="7225FEC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B9369" w14:textId="597C175F" w:rsidR="002465D9" w:rsidRPr="00C948CB" w:rsidRDefault="002465D9" w:rsidP="002465D9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309A6" w14:textId="534DD67E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Communications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5EB5E" w14:textId="6709E82E" w:rsidR="002465D9" w:rsidRPr="00F71FC2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Laura P.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32242" w14:textId="77777777" w:rsidR="002465D9" w:rsidRPr="00946402" w:rsidRDefault="002465D9" w:rsidP="002465D9">
            <w:pPr>
              <w:jc w:val="center"/>
              <w:rPr>
                <w:lang w:val="en-GB"/>
              </w:rPr>
            </w:pPr>
          </w:p>
        </w:tc>
      </w:tr>
      <w:tr w:rsidR="002465D9" w:rsidRPr="00F71FC2" w14:paraId="4B3181F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F8BAC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E0852" w14:textId="1146D6F2" w:rsidR="002465D9" w:rsidRPr="00B94F6F" w:rsidRDefault="002465D9" w:rsidP="002465D9">
            <w:r w:rsidRPr="00B94F6F">
              <w:t>Updates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20C87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6F9B" w14:textId="65B0C293" w:rsidR="002465D9" w:rsidRPr="00B94F6F" w:rsidRDefault="002465D9" w:rsidP="002465D9"/>
        </w:tc>
      </w:tr>
      <w:tr w:rsidR="002465D9" w:rsidRPr="00F71FC2" w14:paraId="3D8033C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7F02F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5E58E" w14:textId="778611DD" w:rsidR="002465D9" w:rsidRPr="003059E4" w:rsidRDefault="002465D9" w:rsidP="002465D9">
            <w:r>
              <w:t>Send Information to be posted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4786B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4FDB" w14:textId="77777777" w:rsidR="002465D9" w:rsidRPr="00B94F6F" w:rsidRDefault="002465D9" w:rsidP="002465D9"/>
        </w:tc>
      </w:tr>
      <w:tr w:rsidR="002465D9" w:rsidRPr="00F71FC2" w14:paraId="05BFCCD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BDB71" w14:textId="77777777" w:rsidR="002465D9" w:rsidRPr="00C948CB" w:rsidRDefault="002465D9" w:rsidP="002465D9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E4FB8" w14:textId="29B95A0E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Grants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54599" w14:textId="00C4BA38" w:rsidR="002465D9" w:rsidRPr="00F71FC2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Jaklyn R.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BCCE1" w14:textId="77777777" w:rsidR="002465D9" w:rsidRPr="00F71FC2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</w:tr>
      <w:tr w:rsidR="002465D9" w:rsidRPr="00F71FC2" w14:paraId="65096E5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B6EC0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5EAB3" w14:textId="13003B38" w:rsidR="002465D9" w:rsidRPr="00482714" w:rsidRDefault="002465D9" w:rsidP="002465D9">
            <w:pPr>
              <w:pStyle w:val="p1"/>
              <w:rPr>
                <w:rStyle w:val="apple-converted-space"/>
                <w:rFonts w:ascii="Arial" w:hAnsi="Arial" w:cs="Arial"/>
                <w:sz w:val="20"/>
                <w:szCs w:val="20"/>
              </w:rPr>
            </w:pPr>
            <w:r w:rsidRPr="00482714">
              <w:rPr>
                <w:rStyle w:val="s1"/>
                <w:rFonts w:ascii="Arial" w:hAnsi="Arial" w:cs="Arial"/>
                <w:sz w:val="20"/>
                <w:szCs w:val="20"/>
              </w:rPr>
              <w:t xml:space="preserve">$500 scholarships. Emily Nichols from THS will be picking out the 2 candidates &amp; </w:t>
            </w:r>
            <w:r w:rsidR="00482714">
              <w:rPr>
                <w:rStyle w:val="s1"/>
                <w:rFonts w:ascii="Arial" w:hAnsi="Arial" w:cs="Arial"/>
                <w:sz w:val="20"/>
                <w:szCs w:val="20"/>
              </w:rPr>
              <w:t xml:space="preserve">Jaklyn </w:t>
            </w:r>
            <w:r w:rsidRPr="00482714">
              <w:rPr>
                <w:rStyle w:val="s1"/>
                <w:rFonts w:ascii="Arial" w:hAnsi="Arial" w:cs="Arial"/>
                <w:sz w:val="20"/>
                <w:szCs w:val="20"/>
              </w:rPr>
              <w:t xml:space="preserve">will </w:t>
            </w:r>
            <w:r w:rsidR="00433BD4" w:rsidRPr="00482714">
              <w:rPr>
                <w:rStyle w:val="s1"/>
                <w:rFonts w:ascii="Arial" w:hAnsi="Arial" w:cs="Arial"/>
                <w:sz w:val="20"/>
                <w:szCs w:val="20"/>
              </w:rPr>
              <w:t>oversee</w:t>
            </w:r>
            <w:r w:rsidRPr="00482714">
              <w:rPr>
                <w:rStyle w:val="s1"/>
                <w:rFonts w:ascii="Arial" w:hAnsi="Arial" w:cs="Arial"/>
                <w:sz w:val="20"/>
                <w:szCs w:val="20"/>
              </w:rPr>
              <w:t xml:space="preserve"> </w:t>
            </w:r>
            <w:r w:rsidR="00482714">
              <w:rPr>
                <w:rStyle w:val="s1"/>
                <w:rFonts w:ascii="Arial" w:hAnsi="Arial" w:cs="Arial"/>
                <w:sz w:val="20"/>
                <w:szCs w:val="20"/>
              </w:rPr>
              <w:t>i</w:t>
            </w:r>
            <w:r w:rsidRPr="00482714">
              <w:rPr>
                <w:rStyle w:val="s1"/>
                <w:rFonts w:ascii="Arial" w:hAnsi="Arial" w:cs="Arial"/>
                <w:sz w:val="20"/>
                <w:szCs w:val="20"/>
              </w:rPr>
              <w:t>ssuing the Award Letter.</w:t>
            </w:r>
            <w:r w:rsidRPr="00482714">
              <w:rPr>
                <w:rStyle w:val="apple-converted-space"/>
                <w:rFonts w:ascii="Arial" w:hAnsi="Arial" w:cs="Arial"/>
                <w:sz w:val="20"/>
                <w:szCs w:val="20"/>
              </w:rPr>
              <w:t> </w:t>
            </w:r>
          </w:p>
          <w:p w14:paraId="0481A549" w14:textId="6FFBA9C4" w:rsidR="002465D9" w:rsidRDefault="00482714" w:rsidP="00482714">
            <w:pPr>
              <w:pStyle w:val="p1"/>
              <w:rPr>
                <w:rStyle w:val="apple-converted-space"/>
                <w:rFonts w:ascii="Arial" w:hAnsi="Arial" w:cs="Arial"/>
                <w:sz w:val="20"/>
                <w:szCs w:val="20"/>
              </w:rPr>
            </w:pPr>
            <w:r>
              <w:rPr>
                <w:rStyle w:val="apple-converted-space"/>
                <w:rFonts w:ascii="Arial" w:hAnsi="Arial" w:cs="Arial"/>
                <w:sz w:val="20"/>
                <w:szCs w:val="20"/>
              </w:rPr>
              <w:t xml:space="preserve">They will </w:t>
            </w:r>
            <w:r w:rsidR="001A5E66" w:rsidRPr="00482714">
              <w:rPr>
                <w:rStyle w:val="apple-converted-space"/>
                <w:rFonts w:ascii="Arial" w:hAnsi="Arial" w:cs="Arial"/>
                <w:sz w:val="20"/>
                <w:szCs w:val="20"/>
              </w:rPr>
              <w:t xml:space="preserve">pick a Boy and Girl that went to DPES. She knows </w:t>
            </w:r>
            <w:r w:rsidR="00433BD4">
              <w:rPr>
                <w:rStyle w:val="apple-converted-space"/>
                <w:rFonts w:ascii="Arial" w:hAnsi="Arial" w:cs="Arial"/>
                <w:sz w:val="20"/>
                <w:szCs w:val="20"/>
              </w:rPr>
              <w:t>better</w:t>
            </w:r>
            <w:r>
              <w:rPr>
                <w:rStyle w:val="apple-converted-space"/>
                <w:rFonts w:ascii="Arial" w:hAnsi="Arial" w:cs="Arial"/>
                <w:sz w:val="20"/>
                <w:szCs w:val="20"/>
              </w:rPr>
              <w:t xml:space="preserve"> </w:t>
            </w:r>
            <w:r w:rsidR="001A5E66" w:rsidRPr="00482714">
              <w:rPr>
                <w:rStyle w:val="apple-converted-space"/>
                <w:rFonts w:ascii="Arial" w:hAnsi="Arial" w:cs="Arial"/>
                <w:sz w:val="20"/>
                <w:szCs w:val="20"/>
              </w:rPr>
              <w:t>what they are involved in</w:t>
            </w:r>
            <w:r>
              <w:rPr>
                <w:rStyle w:val="apple-converted-space"/>
                <w:rFonts w:ascii="Arial" w:hAnsi="Arial" w:cs="Arial"/>
                <w:sz w:val="20"/>
                <w:szCs w:val="20"/>
              </w:rPr>
              <w:t xml:space="preserve"> to pick the best candidate.</w:t>
            </w:r>
          </w:p>
          <w:p w14:paraId="09137901" w14:textId="77777777" w:rsidR="00482714" w:rsidRDefault="00482714" w:rsidP="00482714">
            <w:pPr>
              <w:pStyle w:val="p1"/>
              <w:rPr>
                <w:rStyle w:val="apple-converted-space"/>
                <w:rFonts w:ascii="Arial" w:hAnsi="Arial" w:cs="Arial"/>
                <w:sz w:val="20"/>
                <w:szCs w:val="20"/>
              </w:rPr>
            </w:pPr>
            <w:r>
              <w:rPr>
                <w:rStyle w:val="apple-converted-space"/>
                <w:rFonts w:ascii="Arial" w:hAnsi="Arial" w:cs="Arial"/>
                <w:sz w:val="20"/>
                <w:szCs w:val="20"/>
              </w:rPr>
              <w:t>The deadline to apply is February 1</w:t>
            </w:r>
            <w:r w:rsidRPr="00482714">
              <w:rPr>
                <w:rStyle w:val="apple-converted-space"/>
                <w:rFonts w:ascii="Arial" w:hAnsi="Arial" w:cs="Arial"/>
                <w:sz w:val="20"/>
                <w:szCs w:val="20"/>
                <w:vertAlign w:val="superscript"/>
              </w:rPr>
              <w:t>st</w:t>
            </w:r>
            <w:r>
              <w:rPr>
                <w:rStyle w:val="apple-converted-space"/>
                <w:rFonts w:ascii="Arial" w:hAnsi="Arial" w:cs="Arial"/>
                <w:sz w:val="20"/>
                <w:szCs w:val="20"/>
              </w:rPr>
              <w:t>.</w:t>
            </w:r>
          </w:p>
          <w:p w14:paraId="72A47D89" w14:textId="485C35D1" w:rsidR="00482714" w:rsidRPr="009A499D" w:rsidRDefault="00482714" w:rsidP="00482714">
            <w:pPr>
              <w:pStyle w:val="p1"/>
            </w:pPr>
            <w:r>
              <w:rPr>
                <w:rStyle w:val="apple-converted-space"/>
                <w:rFonts w:ascii="Arial" w:hAnsi="Arial" w:cs="Arial"/>
                <w:sz w:val="20"/>
                <w:szCs w:val="20"/>
              </w:rPr>
              <w:t>The scholarship Reveal Ceremony will be May 1</w:t>
            </w:r>
            <w:proofErr w:type="gramStart"/>
            <w:r w:rsidRPr="00482714">
              <w:rPr>
                <w:rStyle w:val="apple-converted-space"/>
                <w:rFonts w:ascii="Arial" w:hAnsi="Arial" w:cs="Arial"/>
                <w:sz w:val="20"/>
                <w:szCs w:val="20"/>
                <w:vertAlign w:val="superscript"/>
              </w:rPr>
              <w:t>st</w:t>
            </w:r>
            <w:r>
              <w:rPr>
                <w:rStyle w:val="apple-converted-space"/>
                <w:rFonts w:ascii="Arial" w:hAnsi="Arial" w:cs="Arial"/>
                <w:sz w:val="20"/>
                <w:szCs w:val="20"/>
              </w:rPr>
              <w:t>(</w:t>
            </w:r>
            <w:proofErr w:type="gramEnd"/>
            <w:r>
              <w:rPr>
                <w:rStyle w:val="apple-converted-space"/>
                <w:rFonts w:ascii="Arial" w:hAnsi="Arial" w:cs="Arial"/>
                <w:sz w:val="20"/>
                <w:szCs w:val="20"/>
              </w:rPr>
              <w:t>to be confirmed)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0DD0B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CB49B" w14:textId="77777777" w:rsidR="002465D9" w:rsidRPr="00B94F6F" w:rsidRDefault="002465D9" w:rsidP="002465D9"/>
        </w:tc>
      </w:tr>
      <w:tr w:rsidR="002465D9" w:rsidRPr="00F71FC2" w14:paraId="5680F4A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05445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E4BA7" w14:textId="7D0593CB" w:rsidR="002465D9" w:rsidRPr="00482714" w:rsidRDefault="00482714" w:rsidP="002465D9">
            <w:pPr>
              <w:rPr>
                <w:rStyle w:val="s1"/>
                <w:rFonts w:ascii="Arial" w:hAnsi="Arial"/>
                <w:sz w:val="20"/>
                <w:szCs w:val="20"/>
              </w:rPr>
            </w:pPr>
            <w:r>
              <w:rPr>
                <w:rStyle w:val="s1"/>
                <w:rFonts w:ascii="Arial" w:hAnsi="Arial"/>
                <w:sz w:val="20"/>
                <w:szCs w:val="20"/>
              </w:rPr>
              <w:t>Jaklyn a</w:t>
            </w:r>
            <w:r w:rsidR="002465D9" w:rsidRPr="00482714">
              <w:rPr>
                <w:rStyle w:val="s1"/>
                <w:rFonts w:ascii="Arial" w:hAnsi="Arial"/>
                <w:sz w:val="20"/>
                <w:szCs w:val="20"/>
              </w:rPr>
              <w:t>pplied to</w:t>
            </w:r>
            <w:r>
              <w:rPr>
                <w:rStyle w:val="s1"/>
                <w:rFonts w:ascii="Arial" w:hAnsi="Arial"/>
                <w:sz w:val="20"/>
                <w:szCs w:val="20"/>
              </w:rPr>
              <w:t xml:space="preserve"> the</w:t>
            </w:r>
            <w:r w:rsidR="002465D9" w:rsidRPr="00482714">
              <w:rPr>
                <w:rStyle w:val="s1"/>
                <w:rFonts w:ascii="Arial" w:hAnsi="Arial"/>
                <w:sz w:val="20"/>
                <w:szCs w:val="20"/>
              </w:rPr>
              <w:t xml:space="preserve"> Constellation Energy Scholarship for next year</w:t>
            </w:r>
            <w:r>
              <w:rPr>
                <w:rStyle w:val="s1"/>
                <w:rFonts w:ascii="Arial" w:hAnsi="Arial"/>
                <w:sz w:val="20"/>
                <w:szCs w:val="20"/>
              </w:rPr>
              <w:t xml:space="preserve"> </w:t>
            </w:r>
            <w:r w:rsidR="002465D9" w:rsidRPr="00482714">
              <w:rPr>
                <w:rStyle w:val="s1"/>
                <w:rFonts w:ascii="Arial" w:hAnsi="Arial"/>
                <w:sz w:val="20"/>
                <w:szCs w:val="20"/>
              </w:rPr>
              <w:t>(</w:t>
            </w:r>
            <w:r>
              <w:rPr>
                <w:rStyle w:val="s1"/>
                <w:rFonts w:ascii="Arial" w:hAnsi="Arial"/>
                <w:sz w:val="20"/>
                <w:szCs w:val="20"/>
              </w:rPr>
              <w:t xml:space="preserve">we </w:t>
            </w:r>
            <w:r w:rsidR="002465D9" w:rsidRPr="00482714">
              <w:rPr>
                <w:rStyle w:val="s1"/>
                <w:rFonts w:ascii="Arial" w:hAnsi="Arial"/>
                <w:sz w:val="20"/>
                <w:szCs w:val="20"/>
              </w:rPr>
              <w:t>will know at later time if we were selected)</w:t>
            </w:r>
            <w:r w:rsidR="001A5E66" w:rsidRPr="00482714">
              <w:rPr>
                <w:rStyle w:val="s1"/>
                <w:rFonts w:ascii="Arial" w:hAnsi="Arial"/>
                <w:sz w:val="20"/>
                <w:szCs w:val="20"/>
              </w:rPr>
              <w:t>.</w:t>
            </w:r>
          </w:p>
          <w:p w14:paraId="119D9D75" w14:textId="207E3427" w:rsidR="001A5E66" w:rsidRPr="00482714" w:rsidRDefault="00482714" w:rsidP="00482714">
            <w:r>
              <w:t>Jaklyn is also w</w:t>
            </w:r>
            <w:r w:rsidR="001A5E66" w:rsidRPr="00482714">
              <w:t>orking with Dell for a scholarship for next year.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E426E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76741" w14:textId="77777777" w:rsidR="002465D9" w:rsidRPr="00B94F6F" w:rsidRDefault="002465D9" w:rsidP="002465D9"/>
        </w:tc>
      </w:tr>
      <w:tr w:rsidR="002465D9" w:rsidRPr="00F71FC2" w14:paraId="735F2345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32C36" w14:textId="77777777" w:rsidR="002465D9" w:rsidRPr="00C948CB" w:rsidRDefault="002465D9" w:rsidP="002465D9">
            <w:pPr>
              <w:jc w:val="center"/>
              <w:rPr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3F7F3" w14:textId="71DDFF42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Hospitality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BE112" w14:textId="3D0D0305" w:rsidR="002465D9" w:rsidRPr="00F71FC2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>
              <w:rPr>
                <w:b/>
                <w:bCs/>
                <w:sz w:val="24"/>
                <w:szCs w:val="24"/>
                <w:lang w:val="en-GB"/>
              </w:rPr>
              <w:t>Kristina Y.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6476E" w14:textId="77777777" w:rsidR="002465D9" w:rsidRPr="00946402" w:rsidRDefault="002465D9" w:rsidP="002465D9">
            <w:pPr>
              <w:jc w:val="center"/>
              <w:rPr>
                <w:lang w:val="en-GB"/>
              </w:rPr>
            </w:pPr>
          </w:p>
        </w:tc>
      </w:tr>
      <w:tr w:rsidR="002465D9" w:rsidRPr="00AD0A79" w14:paraId="23711E1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06751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B22B2" w14:textId="721DDEEA" w:rsidR="002465D9" w:rsidRPr="00433BD4" w:rsidRDefault="002465D9" w:rsidP="00433BD4">
            <w:pPr>
              <w:pStyle w:val="p1"/>
              <w:rPr>
                <w:rStyle w:val="s1"/>
                <w:rFonts w:ascii="Arial" w:hAnsi="Arial" w:cs="Arial"/>
                <w:sz w:val="20"/>
                <w:szCs w:val="20"/>
              </w:rPr>
            </w:pPr>
            <w:proofErr w:type="spellStart"/>
            <w:proofErr w:type="gramStart"/>
            <w:r w:rsidRPr="00433BD4">
              <w:rPr>
                <w:rStyle w:val="s1"/>
                <w:rFonts w:ascii="Arial" w:hAnsi="Arial" w:cs="Arial"/>
                <w:sz w:val="20"/>
                <w:szCs w:val="20"/>
              </w:rPr>
              <w:t>Tshirt</w:t>
            </w:r>
            <w:proofErr w:type="spellEnd"/>
            <w:proofErr w:type="gramEnd"/>
            <w:r w:rsidRPr="00433BD4">
              <w:rPr>
                <w:rStyle w:val="s1"/>
                <w:rFonts w:ascii="Arial" w:hAnsi="Arial" w:cs="Arial"/>
                <w:sz w:val="20"/>
                <w:szCs w:val="20"/>
              </w:rPr>
              <w:t xml:space="preserve"> Press was successful and plenty of cookies/ hot chocolate</w:t>
            </w:r>
            <w:r w:rsidR="001A5E66" w:rsidRPr="00433BD4">
              <w:rPr>
                <w:rStyle w:val="s1"/>
                <w:rFonts w:ascii="Arial" w:hAnsi="Arial" w:cs="Arial"/>
                <w:sz w:val="20"/>
                <w:szCs w:val="20"/>
              </w:rPr>
              <w:t>.</w:t>
            </w:r>
            <w:r w:rsidR="00482714" w:rsidRPr="00433BD4">
              <w:rPr>
                <w:rStyle w:val="s1"/>
                <w:rFonts w:ascii="Arial" w:hAnsi="Arial" w:cs="Arial"/>
                <w:sz w:val="20"/>
                <w:szCs w:val="20"/>
              </w:rPr>
              <w:t xml:space="preserve"> There were t</w:t>
            </w:r>
            <w:r w:rsidR="001A5E66" w:rsidRPr="00433BD4">
              <w:rPr>
                <w:rStyle w:val="s1"/>
                <w:rFonts w:ascii="Arial" w:hAnsi="Arial" w:cs="Arial"/>
                <w:sz w:val="20"/>
                <w:szCs w:val="20"/>
              </w:rPr>
              <w:t xml:space="preserve">ons of </w:t>
            </w:r>
            <w:proofErr w:type="gramStart"/>
            <w:r w:rsidR="001A5E66" w:rsidRPr="00433BD4">
              <w:rPr>
                <w:rStyle w:val="s1"/>
                <w:rFonts w:ascii="Arial" w:hAnsi="Arial" w:cs="Arial"/>
                <w:sz w:val="20"/>
                <w:szCs w:val="20"/>
              </w:rPr>
              <w:t>cookies donated</w:t>
            </w:r>
            <w:proofErr w:type="gramEnd"/>
            <w:r w:rsidR="00482714" w:rsidRPr="00433BD4">
              <w:rPr>
                <w:rStyle w:val="s1"/>
                <w:rFonts w:ascii="Arial" w:hAnsi="Arial" w:cs="Arial"/>
                <w:sz w:val="20"/>
                <w:szCs w:val="20"/>
              </w:rPr>
              <w:t>.</w:t>
            </w:r>
          </w:p>
          <w:p w14:paraId="523129CE" w14:textId="447A9A1F" w:rsidR="001A5E66" w:rsidRPr="00433BD4" w:rsidRDefault="00482714" w:rsidP="00433BD4">
            <w:pPr>
              <w:pStyle w:val="p1"/>
              <w:rPr>
                <w:rStyle w:val="s1"/>
                <w:rFonts w:ascii="Arial" w:hAnsi="Arial" w:cs="Arial"/>
                <w:sz w:val="20"/>
                <w:szCs w:val="20"/>
              </w:rPr>
            </w:pPr>
            <w:r w:rsidRPr="00433BD4">
              <w:rPr>
                <w:rStyle w:val="s1"/>
                <w:rFonts w:ascii="Arial" w:hAnsi="Arial" w:cs="Arial"/>
                <w:sz w:val="20"/>
                <w:szCs w:val="20"/>
              </w:rPr>
              <w:t>The t</w:t>
            </w:r>
            <w:r w:rsidR="001A5E66" w:rsidRPr="00433BD4">
              <w:rPr>
                <w:rStyle w:val="s1"/>
                <w:rFonts w:ascii="Arial" w:hAnsi="Arial" w:cs="Arial"/>
                <w:sz w:val="20"/>
                <w:szCs w:val="20"/>
              </w:rPr>
              <w:t>eacher</w:t>
            </w:r>
            <w:r w:rsidRPr="00433BD4">
              <w:rPr>
                <w:rStyle w:val="s1"/>
                <w:rFonts w:ascii="Arial" w:hAnsi="Arial" w:cs="Arial"/>
                <w:sz w:val="20"/>
                <w:szCs w:val="20"/>
              </w:rPr>
              <w:t>s</w:t>
            </w:r>
            <w:r w:rsidR="001A5E66" w:rsidRPr="00433BD4">
              <w:rPr>
                <w:rStyle w:val="s1"/>
                <w:rFonts w:ascii="Arial" w:hAnsi="Arial" w:cs="Arial"/>
                <w:sz w:val="20"/>
                <w:szCs w:val="20"/>
              </w:rPr>
              <w:t xml:space="preserve"> requested a more generic “teachers rock” type shirt designs</w:t>
            </w:r>
            <w:r w:rsidRPr="00433BD4">
              <w:rPr>
                <w:rStyle w:val="s1"/>
                <w:rFonts w:ascii="Arial" w:hAnsi="Arial" w:cs="Arial"/>
                <w:sz w:val="20"/>
                <w:szCs w:val="20"/>
              </w:rPr>
              <w:t xml:space="preserve"> for next time.</w:t>
            </w:r>
          </w:p>
          <w:p w14:paraId="6B184E30" w14:textId="6D457D84" w:rsidR="002465D9" w:rsidRPr="00B94F6F" w:rsidRDefault="002465D9" w:rsidP="00433BD4">
            <w:pPr>
              <w:pStyle w:val="p1"/>
            </w:pPr>
            <w:r w:rsidRPr="00433BD4">
              <w:rPr>
                <w:rStyle w:val="s1"/>
                <w:rFonts w:ascii="Arial" w:hAnsi="Arial" w:cs="Arial"/>
                <w:sz w:val="20"/>
                <w:szCs w:val="20"/>
              </w:rPr>
              <w:t>Back to School Breakfast success</w:t>
            </w:r>
            <w:r w:rsidR="00482714" w:rsidRPr="00433BD4">
              <w:rPr>
                <w:rStyle w:val="s1"/>
                <w:rFonts w:ascii="Arial" w:hAnsi="Arial" w:cs="Arial"/>
                <w:sz w:val="20"/>
                <w:szCs w:val="20"/>
              </w:rPr>
              <w:t xml:space="preserve"> - </w:t>
            </w:r>
            <w:r w:rsidR="001A5E66" w:rsidRPr="00433BD4">
              <w:rPr>
                <w:rStyle w:val="s1"/>
                <w:rFonts w:ascii="Arial" w:hAnsi="Arial" w:cs="Arial"/>
                <w:sz w:val="20"/>
                <w:szCs w:val="20"/>
              </w:rPr>
              <w:t>Rudy’s was good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C7762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CAC77" w14:textId="77777777" w:rsidR="002465D9" w:rsidRPr="00B94F6F" w:rsidRDefault="002465D9" w:rsidP="002465D9"/>
        </w:tc>
      </w:tr>
      <w:tr w:rsidR="002465D9" w:rsidRPr="00AD0A79" w14:paraId="65BC256A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593DA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5E24C" w14:textId="49F13B91" w:rsidR="002465D9" w:rsidRPr="00B94F6F" w:rsidRDefault="002465D9" w:rsidP="002465D9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</w:pPr>
            <w:r>
              <w:t>Light stock the lounge</w:t>
            </w:r>
            <w:r w:rsidR="001A5E66">
              <w:t xml:space="preserve"> </w:t>
            </w:r>
            <w:r w:rsidR="00482714">
              <w:t>– be on the lookout for the signup genius</w:t>
            </w:r>
            <w:r w:rsidR="001A5E66">
              <w:t xml:space="preserve">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737C1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2BF28" w14:textId="77777777" w:rsidR="002465D9" w:rsidRPr="00B94F6F" w:rsidRDefault="002465D9" w:rsidP="002465D9"/>
        </w:tc>
      </w:tr>
      <w:tr w:rsidR="002465D9" w:rsidRPr="00AD0A79" w14:paraId="19F4132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EC0C0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55459" w14:textId="4F37799E" w:rsidR="002465D9" w:rsidRPr="00B94F6F" w:rsidRDefault="002465D9" w:rsidP="002465D9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</w:pPr>
            <w:r>
              <w:t xml:space="preserve">February small treat </w:t>
            </w:r>
            <w:r w:rsidR="00482714">
              <w:t xml:space="preserve">– we will have </w:t>
            </w:r>
            <w:r w:rsidR="001A5E66">
              <w:t>half baked cookies for teachers</w:t>
            </w:r>
            <w:r w:rsidR="00482714">
              <w:t xml:space="preserve"> on</w:t>
            </w:r>
            <w:r w:rsidR="001A5E66">
              <w:t xml:space="preserve"> February 19</w:t>
            </w:r>
            <w:r w:rsidR="001A5E66" w:rsidRPr="001A5E66">
              <w:rPr>
                <w:vertAlign w:val="superscript"/>
              </w:rPr>
              <w:t>th</w:t>
            </w:r>
            <w:r w:rsidR="001A5E66">
              <w:t xml:space="preserve"> 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1C8EE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609D6" w14:textId="77777777" w:rsidR="002465D9" w:rsidRPr="00B94F6F" w:rsidRDefault="002465D9" w:rsidP="002465D9"/>
        </w:tc>
      </w:tr>
      <w:tr w:rsidR="002465D9" w:rsidRPr="000E7DDF" w14:paraId="35B5C98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DED2" w14:textId="77777777" w:rsidR="002465D9" w:rsidRPr="002C391D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2DF7B" w14:textId="68BC64F0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Program/Décor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42636" w14:textId="20DB1380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Leah P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AA5C2" w14:textId="77777777" w:rsidR="002465D9" w:rsidRPr="00946402" w:rsidRDefault="002465D9" w:rsidP="002465D9">
            <w:pPr>
              <w:jc w:val="center"/>
              <w:rPr>
                <w:lang w:val="en-GB"/>
              </w:rPr>
            </w:pPr>
          </w:p>
        </w:tc>
      </w:tr>
      <w:tr w:rsidR="002465D9" w:rsidRPr="000E7DDF" w14:paraId="38BCC1B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85D5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9ABA5" w14:textId="0E43EE44" w:rsidR="002465D9" w:rsidRDefault="002465D9" w:rsidP="002465D9">
            <w:r>
              <w:t>Change</w:t>
            </w:r>
            <w:r w:rsidR="001A5E66">
              <w:t>d</w:t>
            </w:r>
            <w:r>
              <w:t xml:space="preserve"> January Bulletin</w:t>
            </w:r>
          </w:p>
          <w:p w14:paraId="455C5BF8" w14:textId="28B1E8C0" w:rsidR="002465D9" w:rsidRDefault="002465D9" w:rsidP="002465D9">
            <w:r>
              <w:t xml:space="preserve">Will change to Valentines </w:t>
            </w:r>
            <w:r w:rsidR="00482714">
              <w:t xml:space="preserve">at the </w:t>
            </w:r>
            <w:r>
              <w:t>end of January</w:t>
            </w:r>
          </w:p>
          <w:p w14:paraId="7A8024AD" w14:textId="7680936E" w:rsidR="001A5E66" w:rsidRPr="00B94F6F" w:rsidRDefault="00482714" w:rsidP="002465D9">
            <w:r>
              <w:t xml:space="preserve">Mrs. Sebesta loves the boards, </w:t>
            </w:r>
            <w:r w:rsidR="00433BD4">
              <w:t>y’all</w:t>
            </w:r>
            <w:r>
              <w:t xml:space="preserve"> are doing a great job!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BFB0F" w14:textId="760742B2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B2BD0" w14:textId="77777777" w:rsidR="002465D9" w:rsidRPr="00B94F6F" w:rsidRDefault="002465D9" w:rsidP="002465D9"/>
        </w:tc>
      </w:tr>
      <w:tr w:rsidR="002465D9" w:rsidRPr="000E7DDF" w14:paraId="375AA6DC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53041" w14:textId="77777777" w:rsidR="002465D9" w:rsidRPr="002C391D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8EC1B" w14:textId="055DD994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Volunteer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68E05" w14:textId="2E5B5533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Nichole S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310DB" w14:textId="77777777" w:rsidR="002465D9" w:rsidRPr="00946402" w:rsidRDefault="002465D9" w:rsidP="002465D9">
            <w:pPr>
              <w:jc w:val="center"/>
              <w:rPr>
                <w:lang w:val="en-GB"/>
              </w:rPr>
            </w:pPr>
          </w:p>
        </w:tc>
      </w:tr>
      <w:tr w:rsidR="002465D9" w:rsidRPr="000E7DDF" w14:paraId="737C8056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DD191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D68C9" w14:textId="35353AAD" w:rsidR="002465D9" w:rsidRPr="003059E4" w:rsidRDefault="002465D9" w:rsidP="002465D9">
            <w:r>
              <w:t>Will create sign up for Fundraiser</w:t>
            </w:r>
            <w:r w:rsidR="001A5E66">
              <w:t xml:space="preserve"> – will </w:t>
            </w:r>
            <w:r w:rsidR="00482714">
              <w:t>work with Erin for volunteers.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E14D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53198" w14:textId="62707819" w:rsidR="002465D9" w:rsidRPr="00B94F6F" w:rsidRDefault="002465D9" w:rsidP="002465D9"/>
        </w:tc>
      </w:tr>
      <w:tr w:rsidR="002465D9" w:rsidRPr="000E7DDF" w14:paraId="05795E6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A338F" w14:textId="77777777" w:rsidR="002465D9" w:rsidRPr="002C391D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8C63F" w14:textId="6DA3E79B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Room Parent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A3BCD" w14:textId="1B8D7DF7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Katy T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4E3F0" w14:textId="77777777" w:rsidR="002465D9" w:rsidRPr="00946402" w:rsidRDefault="002465D9" w:rsidP="002465D9">
            <w:pPr>
              <w:jc w:val="center"/>
              <w:rPr>
                <w:lang w:val="en-GB"/>
              </w:rPr>
            </w:pPr>
          </w:p>
        </w:tc>
      </w:tr>
      <w:tr w:rsidR="002465D9" w:rsidRPr="000E7DDF" w14:paraId="5B68DB16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17DEF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82B73" w14:textId="53ED388E" w:rsidR="002465D9" w:rsidRDefault="00482714" w:rsidP="002465D9">
            <w:r>
              <w:t>Valentine’s</w:t>
            </w:r>
            <w:r w:rsidR="002465D9">
              <w:t xml:space="preserve"> </w:t>
            </w:r>
            <w:r w:rsidR="001A5E66">
              <w:t xml:space="preserve">Exchange </w:t>
            </w:r>
            <w:r>
              <w:t>will be</w:t>
            </w:r>
            <w:r w:rsidR="001A5E66">
              <w:t xml:space="preserve"> Feb 13</w:t>
            </w:r>
            <w:r w:rsidR="001A5E66" w:rsidRPr="001A5E66">
              <w:rPr>
                <w:vertAlign w:val="superscript"/>
              </w:rPr>
              <w:t>th</w:t>
            </w:r>
            <w:r w:rsidR="001A5E66">
              <w:t xml:space="preserve"> </w:t>
            </w:r>
            <w:r>
              <w:t xml:space="preserve">during the </w:t>
            </w:r>
            <w:r w:rsidR="001A5E66">
              <w:t>last 30 min of the day</w:t>
            </w:r>
          </w:p>
          <w:p w14:paraId="6CF87D88" w14:textId="77777777" w:rsidR="002465D9" w:rsidRDefault="002465D9" w:rsidP="002465D9">
            <w:r>
              <w:t>PTO will provide a sweet treat and juice box / will work with nurse for allergies</w:t>
            </w:r>
          </w:p>
          <w:p w14:paraId="24193A8E" w14:textId="6A72C792" w:rsidR="002465D9" w:rsidRPr="003059E4" w:rsidRDefault="002465D9" w:rsidP="002465D9">
            <w:r>
              <w:t>No Room parent needed</w:t>
            </w:r>
            <w:r w:rsidR="001A5E66">
              <w:t>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80F75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5EC59" w14:textId="38596D48" w:rsidR="002465D9" w:rsidRPr="00B94F6F" w:rsidRDefault="002465D9" w:rsidP="002465D9"/>
        </w:tc>
      </w:tr>
      <w:tr w:rsidR="002465D9" w:rsidRPr="000E7DDF" w14:paraId="55BC88A3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AE22D" w14:textId="77777777" w:rsidR="002465D9" w:rsidRPr="002C391D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39B55" w14:textId="633B79F8" w:rsidR="002465D9" w:rsidRDefault="002465D9" w:rsidP="002465D9">
            <w:pPr>
              <w:jc w:val="center"/>
            </w:pPr>
            <w:r w:rsidRPr="00B94F6F">
              <w:rPr>
                <w:b/>
                <w:bCs/>
                <w:sz w:val="24"/>
                <w:szCs w:val="24"/>
                <w:lang w:val="en-GB"/>
              </w:rPr>
              <w:t>Atrium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AF48D" w14:textId="0955A8B0" w:rsidR="002465D9" w:rsidRPr="000E7DDF" w:rsidRDefault="002465D9" w:rsidP="002465D9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  <w:r w:rsidRPr="00B94F6F">
              <w:rPr>
                <w:b/>
                <w:bCs/>
                <w:sz w:val="24"/>
                <w:szCs w:val="24"/>
                <w:lang w:val="en-GB"/>
              </w:rPr>
              <w:t>Margo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4BBFC" w14:textId="77777777" w:rsidR="002465D9" w:rsidRPr="00946402" w:rsidRDefault="002465D9" w:rsidP="002465D9">
            <w:pPr>
              <w:jc w:val="center"/>
              <w:rPr>
                <w:lang w:val="en-GB"/>
              </w:rPr>
            </w:pPr>
          </w:p>
        </w:tc>
      </w:tr>
      <w:tr w:rsidR="002465D9" w:rsidRPr="000E7DDF" w14:paraId="64CDEA29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7504A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FCCA5" w14:textId="2F0C86FC" w:rsidR="002465D9" w:rsidRDefault="00482714" w:rsidP="002465D9">
            <w:r>
              <w:t>We are still i</w:t>
            </w:r>
            <w:r w:rsidR="002465D9">
              <w:t>n need of dirt donation</w:t>
            </w:r>
            <w:r w:rsidR="00CC6CD6">
              <w:t xml:space="preserve"> </w:t>
            </w:r>
            <w:r>
              <w:t xml:space="preserve">&amp; </w:t>
            </w:r>
            <w:r w:rsidR="00CC6CD6">
              <w:t>need planting soil mix – not</w:t>
            </w:r>
            <w:r w:rsidR="00433BD4">
              <w:t xml:space="preserve"> just</w:t>
            </w:r>
            <w:r w:rsidR="00CC6CD6">
              <w:t xml:space="preserve"> fill dirt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AC4C3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B3930" w14:textId="77777777" w:rsidR="002465D9" w:rsidRPr="00B94F6F" w:rsidRDefault="002465D9" w:rsidP="002465D9"/>
        </w:tc>
      </w:tr>
      <w:tr w:rsidR="002465D9" w:rsidRPr="000E7DDF" w14:paraId="40CAFBD4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53C5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8A86A" w14:textId="7F353811" w:rsidR="002465D9" w:rsidRDefault="002465D9" w:rsidP="002465D9">
            <w:r>
              <w:t xml:space="preserve">Weeding and </w:t>
            </w:r>
            <w:r w:rsidR="00433BD4">
              <w:t>cleaning</w:t>
            </w:r>
            <w:r>
              <w:t xml:space="preserve"> up date before the holiday break</w:t>
            </w:r>
            <w:r w:rsidR="00433BD4">
              <w:t>.</w:t>
            </w:r>
          </w:p>
          <w:p w14:paraId="1EF2C17B" w14:textId="7453F60A" w:rsidR="00CC6CD6" w:rsidRDefault="00433BD4" w:rsidP="002465D9">
            <w:r>
              <w:t>The garden</w:t>
            </w:r>
            <w:r w:rsidR="00CC6CD6">
              <w:t xml:space="preserve"> club kicks back off Mid to late February. If we take out </w:t>
            </w:r>
            <w:r>
              <w:t>the current</w:t>
            </w:r>
            <w:r w:rsidR="00CC6CD6">
              <w:t xml:space="preserve"> plants and </w:t>
            </w:r>
            <w:r>
              <w:t>dirt,</w:t>
            </w:r>
            <w:r w:rsidR="00CC6CD6">
              <w:t xml:space="preserve"> we would have less weeding and could harvest before </w:t>
            </w:r>
            <w:proofErr w:type="gramStart"/>
            <w:r w:rsidR="00CC6CD6">
              <w:t>end</w:t>
            </w:r>
            <w:proofErr w:type="gramEnd"/>
            <w:r w:rsidR="00CC6CD6">
              <w:t xml:space="preserve"> of year. 30-40 bags needed.</w:t>
            </w:r>
          </w:p>
          <w:p w14:paraId="2B5D8EA6" w14:textId="5967792E" w:rsidR="00CC6CD6" w:rsidRDefault="00433BD4" w:rsidP="002465D9">
            <w:r>
              <w:t>Margo will a</w:t>
            </w:r>
            <w:r w:rsidR="00CC6CD6">
              <w:t>sk RAC or Lowe’s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6474D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A3C60" w14:textId="77777777" w:rsidR="002465D9" w:rsidRPr="00B94F6F" w:rsidRDefault="002465D9" w:rsidP="002465D9"/>
        </w:tc>
      </w:tr>
      <w:tr w:rsidR="002465D9" w:rsidRPr="000E7DDF" w14:paraId="7EC03F6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BFAD8" w14:textId="77777777" w:rsidR="002465D9" w:rsidRPr="002C391D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2EFC9" w14:textId="133ABCB2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Spirit Night *needs to be filled*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5B826" w14:textId="77777777" w:rsidR="002465D9" w:rsidRPr="000E7DDF" w:rsidRDefault="002465D9" w:rsidP="002465D9">
            <w:pPr>
              <w:jc w:val="center"/>
              <w:rPr>
                <w:b/>
                <w:bCs/>
                <w:sz w:val="28"/>
                <w:szCs w:val="28"/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68A9A" w14:textId="77777777" w:rsidR="002465D9" w:rsidRPr="00946402" w:rsidRDefault="002465D9" w:rsidP="002465D9">
            <w:pPr>
              <w:jc w:val="center"/>
              <w:rPr>
                <w:lang w:val="en-GB"/>
              </w:rPr>
            </w:pPr>
          </w:p>
        </w:tc>
      </w:tr>
      <w:tr w:rsidR="002465D9" w:rsidRPr="000E7DDF" w14:paraId="3D791298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52C39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E621E" w14:textId="64A9810E" w:rsidR="002465D9" w:rsidRPr="003059E4" w:rsidRDefault="002465D9" w:rsidP="002465D9">
            <w:r>
              <w:t>January 16, 23, 30 – Marcos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09D1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06681" w14:textId="513E4099" w:rsidR="002465D9" w:rsidRPr="00B94F6F" w:rsidRDefault="002465D9" w:rsidP="002465D9"/>
        </w:tc>
      </w:tr>
      <w:tr w:rsidR="002465D9" w:rsidRPr="000E7DDF" w14:paraId="05EEBB55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ED2BF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7C313" w14:textId="53E362FD" w:rsidR="002465D9" w:rsidRDefault="002465D9" w:rsidP="002465D9">
            <w:r>
              <w:t>February 6 &amp; 12</w:t>
            </w:r>
            <w:r w:rsidRPr="002465D9">
              <w:rPr>
                <w:vertAlign w:val="superscript"/>
              </w:rPr>
              <w:t>th</w:t>
            </w:r>
            <w:r>
              <w:t xml:space="preserve"> – Marcos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39A01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7D3A3" w14:textId="77777777" w:rsidR="002465D9" w:rsidRPr="00B94F6F" w:rsidRDefault="002465D9" w:rsidP="002465D9"/>
        </w:tc>
      </w:tr>
      <w:tr w:rsidR="002465D9" w:rsidRPr="000E7DDF" w14:paraId="306BBEA2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F9A62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F5ED7" w14:textId="105CB9E2" w:rsidR="00433BD4" w:rsidRDefault="002465D9" w:rsidP="002465D9">
            <w:r>
              <w:t>Sonic January 2</w:t>
            </w:r>
            <w:r w:rsidR="00433BD4">
              <w:t>2</w:t>
            </w:r>
            <w:r w:rsidR="00433BD4" w:rsidRPr="00433BD4">
              <w:rPr>
                <w:vertAlign w:val="superscript"/>
              </w:rPr>
              <w:t>nd</w:t>
            </w:r>
            <w:r w:rsidR="00433BD4">
              <w:t xml:space="preserve"> </w:t>
            </w:r>
          </w:p>
          <w:p w14:paraId="1EA8991D" w14:textId="431F935D" w:rsidR="00433BD4" w:rsidRDefault="00433BD4" w:rsidP="002465D9">
            <w:r>
              <w:t>February or March will be a Spirit Night with the teachers!</w:t>
            </w:r>
          </w:p>
          <w:p w14:paraId="3A014169" w14:textId="4CA18DF4" w:rsidR="00433BD4" w:rsidRDefault="00433BD4" w:rsidP="002465D9">
            <w:r>
              <w:t>Possibly also an attendance incentive to come to the parent’s night out!</w:t>
            </w:r>
          </w:p>
          <w:p w14:paraId="0D327C1E" w14:textId="08F2CCB8" w:rsidR="003B7321" w:rsidRPr="00433BD4" w:rsidRDefault="00433BD4" w:rsidP="002465D9">
            <w:pPr>
              <w:rPr>
                <w:vertAlign w:val="superscript"/>
              </w:rPr>
            </w:pPr>
            <w:r>
              <w:t>403 Eats wants to do a spirit night.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04E8F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9E9D" w14:textId="77777777" w:rsidR="002465D9" w:rsidRPr="00B94F6F" w:rsidRDefault="002465D9" w:rsidP="002465D9"/>
        </w:tc>
      </w:tr>
      <w:tr w:rsidR="002465D9" w:rsidRPr="000E7DDF" w14:paraId="21CFC4CF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B246E" w14:textId="77777777" w:rsidR="002465D9" w:rsidRPr="002C391D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</w:p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169E0" w14:textId="5D308F9B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Yearbook Coordinator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78F04" w14:textId="079C05FF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Jamie H</w:t>
            </w:r>
            <w:r>
              <w:rPr>
                <w:b/>
                <w:bCs/>
                <w:sz w:val="24"/>
                <w:szCs w:val="24"/>
                <w:lang w:val="en-GB"/>
              </w:rPr>
              <w:t>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661B8" w14:textId="77777777" w:rsidR="002465D9" w:rsidRPr="00946402" w:rsidRDefault="002465D9" w:rsidP="002465D9">
            <w:pPr>
              <w:jc w:val="center"/>
              <w:rPr>
                <w:lang w:val="en-GB"/>
              </w:rPr>
            </w:pPr>
          </w:p>
        </w:tc>
      </w:tr>
      <w:tr w:rsidR="002465D9" w:rsidRPr="000E7DDF" w14:paraId="08A4FBD8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4DD45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D1FB0" w14:textId="0BE3CFDD" w:rsidR="002465D9" w:rsidRDefault="002465D9" w:rsidP="002465D9">
            <w:r w:rsidRPr="009A499D">
              <w:t xml:space="preserve">Yearbook and Brag Boxes </w:t>
            </w:r>
            <w:r w:rsidR="00433BD4">
              <w:t xml:space="preserve">are </w:t>
            </w:r>
            <w:r w:rsidRPr="009A499D">
              <w:t>on sale</w:t>
            </w:r>
            <w:r w:rsidR="00433BD4">
              <w:t xml:space="preserve"> until they sell out.</w:t>
            </w:r>
          </w:p>
          <w:p w14:paraId="3B912BB8" w14:textId="77777777" w:rsidR="00433BD4" w:rsidRDefault="00433BD4" w:rsidP="002465D9">
            <w:r>
              <w:t xml:space="preserve">We currently have </w:t>
            </w:r>
            <w:r w:rsidR="003B7321">
              <w:t>13 pages of brag boxes</w:t>
            </w:r>
            <w:r>
              <w:t>.</w:t>
            </w:r>
          </w:p>
          <w:p w14:paraId="29901009" w14:textId="36AA10A5" w:rsidR="003B7321" w:rsidRDefault="00433BD4" w:rsidP="002465D9">
            <w:r>
              <w:t xml:space="preserve">The art </w:t>
            </w:r>
            <w:r w:rsidR="003B7321">
              <w:t xml:space="preserve">winner was Bronx </w:t>
            </w:r>
            <w:proofErr w:type="spellStart"/>
            <w:r w:rsidR="003B7321">
              <w:t>Puljols</w:t>
            </w:r>
            <w:proofErr w:type="spellEnd"/>
            <w:r>
              <w:t>.</w:t>
            </w:r>
          </w:p>
          <w:p w14:paraId="049961C8" w14:textId="08F14AFD" w:rsidR="005F5E3C" w:rsidRPr="00B94F6F" w:rsidRDefault="00433BD4" w:rsidP="00433BD4">
            <w:r>
              <w:t>The current s</w:t>
            </w:r>
            <w:r w:rsidR="003B7321">
              <w:t>hip date is May 9</w:t>
            </w:r>
            <w:r w:rsidR="003B7321" w:rsidRPr="003B7321">
              <w:rPr>
                <w:vertAlign w:val="superscript"/>
              </w:rPr>
              <w:t>th</w:t>
            </w:r>
            <w:r w:rsidR="003B7321">
              <w:t xml:space="preserve"> </w:t>
            </w:r>
            <w:r>
              <w:t>for this year’s yearbooks!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8F499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C5B3E" w14:textId="6C08878D" w:rsidR="002465D9" w:rsidRPr="00B94F6F" w:rsidRDefault="002465D9" w:rsidP="002465D9"/>
        </w:tc>
      </w:tr>
      <w:tr w:rsidR="002465D9" w:rsidRPr="000E7DDF" w14:paraId="456BE096" w14:textId="77777777" w:rsidTr="00F71FC2">
        <w:trPr>
          <w:cantSplit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16EF8" w14:textId="77777777" w:rsidR="002465D9" w:rsidRPr="00B94F6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AF249" w14:textId="405C809D" w:rsidR="002465D9" w:rsidRPr="00946402" w:rsidRDefault="002465D9" w:rsidP="002465D9">
            <w:r w:rsidRPr="009A499D">
              <w:t>Send in Pictures through the link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E4B0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B0BAE" w14:textId="77777777" w:rsidR="002465D9" w:rsidRPr="00B94F6F" w:rsidRDefault="002465D9" w:rsidP="002465D9"/>
        </w:tc>
      </w:tr>
      <w:tr w:rsidR="002465D9" w:rsidRPr="00C7543E" w14:paraId="17D5F791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BA286" w14:textId="77777777" w:rsidR="002465D9" w:rsidRPr="0061027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6D7CE" w14:textId="568C52CA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Marquee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1CD9B" w14:textId="34B952CB" w:rsidR="002465D9" w:rsidRPr="003059E4" w:rsidRDefault="002465D9" w:rsidP="002465D9">
            <w:pPr>
              <w:jc w:val="center"/>
              <w:rPr>
                <w:b/>
                <w:bCs/>
                <w:sz w:val="24"/>
                <w:szCs w:val="24"/>
                <w:lang w:val="en-GB"/>
              </w:rPr>
            </w:pPr>
            <w:r w:rsidRPr="003059E4">
              <w:rPr>
                <w:b/>
                <w:bCs/>
                <w:sz w:val="24"/>
                <w:szCs w:val="24"/>
                <w:lang w:val="en-GB"/>
              </w:rPr>
              <w:t>Jericho</w:t>
            </w:r>
            <w:r>
              <w:rPr>
                <w:b/>
                <w:bCs/>
                <w:sz w:val="24"/>
                <w:szCs w:val="24"/>
                <w:lang w:val="en-GB"/>
              </w:rPr>
              <w:t xml:space="preserve"> V.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99000" w14:textId="77777777" w:rsidR="002465D9" w:rsidRPr="00946402" w:rsidRDefault="002465D9" w:rsidP="002465D9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2465D9" w:rsidRPr="00C7543E" w14:paraId="14D65D38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B44BB" w14:textId="77777777" w:rsidR="002465D9" w:rsidRPr="0061027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B0D9" w14:textId="104B16D9" w:rsidR="002465D9" w:rsidRPr="00B94F6F" w:rsidRDefault="002465D9" w:rsidP="002465D9">
            <w:r w:rsidRPr="00B94F6F">
              <w:t>Sign up – make sure you are still signing up.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5326B" w14:textId="77777777" w:rsidR="002465D9" w:rsidRPr="00B94F6F" w:rsidRDefault="002465D9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C3EE9" w14:textId="77777777" w:rsidR="002465D9" w:rsidRPr="00B94F6F" w:rsidRDefault="002465D9" w:rsidP="002465D9"/>
        </w:tc>
      </w:tr>
      <w:tr w:rsidR="00433BD4" w:rsidRPr="00C7543E" w14:paraId="12629175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3EDD3" w14:textId="77777777" w:rsidR="00433BD4" w:rsidRPr="0061027F" w:rsidRDefault="00433BD4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7800A" w14:textId="51046BE9" w:rsidR="00433BD4" w:rsidRPr="00B94F6F" w:rsidRDefault="00433BD4" w:rsidP="002465D9">
            <w:r>
              <w:t>Extra Information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79E94" w14:textId="77777777" w:rsidR="00433BD4" w:rsidRPr="00B94F6F" w:rsidRDefault="00433BD4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B6E49" w14:textId="77777777" w:rsidR="00433BD4" w:rsidRPr="00B94F6F" w:rsidRDefault="00433BD4" w:rsidP="002465D9"/>
        </w:tc>
      </w:tr>
      <w:tr w:rsidR="005F5E3C" w:rsidRPr="00C7543E" w14:paraId="06F2AACB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53C34" w14:textId="77777777" w:rsidR="005F5E3C" w:rsidRPr="0061027F" w:rsidRDefault="005F5E3C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2FDF7" w14:textId="077413AB" w:rsidR="005F5E3C" w:rsidRDefault="005F5E3C" w:rsidP="002465D9">
            <w:r>
              <w:t>Board for Next year</w:t>
            </w:r>
            <w:r w:rsidR="00433BD4">
              <w:t>, start thinking about what positions you may want to do. Whether you are returning or not. Several positions will be open.</w:t>
            </w:r>
          </w:p>
          <w:p w14:paraId="6B9B7B15" w14:textId="7152FCDC" w:rsidR="005F5E3C" w:rsidRDefault="005F5E3C" w:rsidP="002465D9">
            <w:r>
              <w:t xml:space="preserve">Raquel </w:t>
            </w:r>
            <w:r w:rsidR="00433BD4">
              <w:t xml:space="preserve">will </w:t>
            </w:r>
            <w:r>
              <w:t xml:space="preserve">not </w:t>
            </w:r>
            <w:r w:rsidR="00433BD4">
              <w:t xml:space="preserve">be </w:t>
            </w:r>
            <w:r>
              <w:t>returning</w:t>
            </w:r>
            <w:r w:rsidR="00433BD4">
              <w:t xml:space="preserve"> next year.</w:t>
            </w:r>
          </w:p>
          <w:p w14:paraId="23B34E90" w14:textId="64F89FCA" w:rsidR="005F5E3C" w:rsidRPr="00B94F6F" w:rsidRDefault="005F5E3C" w:rsidP="002465D9">
            <w:r>
              <w:t xml:space="preserve">Google doc </w:t>
            </w:r>
            <w:r w:rsidR="00433BD4">
              <w:t>will come out soon to input your interest.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9C294" w14:textId="77777777" w:rsidR="005F5E3C" w:rsidRPr="00B94F6F" w:rsidRDefault="005F5E3C" w:rsidP="002465D9"/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A808F" w14:textId="77777777" w:rsidR="005F5E3C" w:rsidRPr="00B94F6F" w:rsidRDefault="005F5E3C" w:rsidP="002465D9"/>
        </w:tc>
      </w:tr>
      <w:tr w:rsidR="002465D9" w:rsidRPr="00C7543E" w14:paraId="64708A1F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EB1BE" w14:textId="77777777" w:rsidR="002465D9" w:rsidRPr="0061027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584F7" w14:textId="059CE0BD" w:rsidR="002465D9" w:rsidRPr="003059E4" w:rsidRDefault="002465D9" w:rsidP="002465D9">
            <w:pPr>
              <w:spacing w:before="100" w:after="100"/>
              <w:rPr>
                <w:b/>
                <w:lang w:val="en-GB"/>
              </w:rPr>
            </w:pPr>
            <w:r w:rsidRPr="003059E4">
              <w:rPr>
                <w:b/>
                <w:lang w:val="en-GB"/>
              </w:rPr>
              <w:t>Motion to Close</w:t>
            </w:r>
            <w:r>
              <w:rPr>
                <w:b/>
                <w:lang w:val="en-GB"/>
              </w:rPr>
              <w:t xml:space="preserve"> – </w:t>
            </w:r>
            <w:r w:rsidR="005F5E3C">
              <w:rPr>
                <w:b/>
                <w:lang w:val="en-GB"/>
              </w:rPr>
              <w:t>Kristina &amp; Jamie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AC162" w14:textId="77777777" w:rsidR="002465D9" w:rsidRDefault="002465D9" w:rsidP="002465D9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9BBA5" w14:textId="77777777" w:rsidR="002465D9" w:rsidRPr="00946402" w:rsidRDefault="002465D9" w:rsidP="002465D9">
            <w:pPr>
              <w:spacing w:before="100" w:after="100"/>
              <w:jc w:val="center"/>
              <w:rPr>
                <w:lang w:val="en-GB"/>
              </w:rPr>
            </w:pPr>
          </w:p>
        </w:tc>
      </w:tr>
      <w:tr w:rsidR="002465D9" w:rsidRPr="00C7543E" w14:paraId="340813AD" w14:textId="77777777" w:rsidTr="00F71FC2">
        <w:trPr>
          <w:cantSplit/>
          <w:trHeight w:val="433"/>
          <w:jc w:val="center"/>
        </w:trPr>
        <w:tc>
          <w:tcPr>
            <w:tcW w:w="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82B4F" w14:textId="77777777" w:rsidR="002465D9" w:rsidRPr="0061027F" w:rsidRDefault="002465D9" w:rsidP="002465D9"/>
        </w:tc>
        <w:tc>
          <w:tcPr>
            <w:tcW w:w="7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25F33" w14:textId="3B302902" w:rsidR="002465D9" w:rsidRDefault="002465D9" w:rsidP="002465D9">
            <w:pPr>
              <w:spacing w:before="100" w:after="100"/>
              <w:rPr>
                <w:bCs/>
                <w:lang w:val="en-GB"/>
              </w:rPr>
            </w:pPr>
            <w:r w:rsidRPr="0060323F">
              <w:rPr>
                <w:b/>
                <w:lang w:val="en-GB"/>
              </w:rPr>
              <w:t xml:space="preserve">Next meeting </w:t>
            </w:r>
            <w:r>
              <w:rPr>
                <w:b/>
                <w:lang w:val="en-GB"/>
              </w:rPr>
              <w:t>– February 11</w:t>
            </w:r>
            <w:r w:rsidRPr="002465D9">
              <w:rPr>
                <w:b/>
                <w:vertAlign w:val="superscript"/>
                <w:lang w:val="en-GB"/>
              </w:rPr>
              <w:t>th</w:t>
            </w:r>
            <w:r>
              <w:rPr>
                <w:b/>
                <w:lang w:val="en-GB"/>
              </w:rPr>
              <w:t>, 2025 @ 9:30am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AF7C6" w14:textId="77777777" w:rsidR="002465D9" w:rsidRDefault="002465D9" w:rsidP="002465D9">
            <w:pPr>
              <w:spacing w:before="100" w:after="100"/>
              <w:jc w:val="center"/>
              <w:rPr>
                <w:lang w:val="en-GB"/>
              </w:rPr>
            </w:pP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05560" w14:textId="77777777" w:rsidR="002465D9" w:rsidRPr="00946402" w:rsidRDefault="002465D9" w:rsidP="002465D9">
            <w:pPr>
              <w:spacing w:before="100" w:after="100"/>
              <w:jc w:val="center"/>
              <w:rPr>
                <w:lang w:val="en-GB"/>
              </w:rPr>
            </w:pPr>
          </w:p>
        </w:tc>
      </w:tr>
    </w:tbl>
    <w:p w14:paraId="6413A380" w14:textId="77777777" w:rsidR="003C3D61" w:rsidRPr="009C6FDF" w:rsidRDefault="003C3D61" w:rsidP="0060323F">
      <w:pPr>
        <w:pStyle w:val="Footer"/>
        <w:tabs>
          <w:tab w:val="clear" w:pos="4320"/>
          <w:tab w:val="clear" w:pos="8640"/>
        </w:tabs>
      </w:pPr>
    </w:p>
    <w:sectPr w:rsidR="003C3D61" w:rsidRPr="009C6FDF" w:rsidSect="00E10FA5">
      <w:type w:val="continuous"/>
      <w:pgSz w:w="12240" w:h="15840" w:code="236"/>
      <w:pgMar w:top="720" w:right="720" w:bottom="720" w:left="720" w:header="720" w:footer="432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7F428" w14:textId="77777777" w:rsidR="0077542F" w:rsidRDefault="0077542F">
      <w:r>
        <w:separator/>
      </w:r>
    </w:p>
  </w:endnote>
  <w:endnote w:type="continuationSeparator" w:id="0">
    <w:p w14:paraId="303094AF" w14:textId="77777777" w:rsidR="0077542F" w:rsidRDefault="007754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.SF UI">
    <w:altName w:val="Cambria"/>
    <w:charset w:val="00"/>
    <w:family w:val="roman"/>
    <w:pitch w:val="default"/>
  </w:font>
  <w:font w:name=".SFUI-Regular">
    <w:altName w:val="Cambria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76287" w14:textId="77777777" w:rsidR="00992316" w:rsidRDefault="00992316" w:rsidP="00992316">
    <w:pPr>
      <w:pStyle w:val="Footer"/>
      <w:jc w:val="center"/>
    </w:pPr>
  </w:p>
  <w:p w14:paraId="654B98C7" w14:textId="77777777" w:rsidR="00992316" w:rsidRDefault="00992316" w:rsidP="00992316">
    <w:pPr>
      <w:pStyle w:val="Footer"/>
    </w:pPr>
    <w:r w:rsidRPr="00992316">
      <w:t>TPUSA</w:t>
    </w:r>
    <w:r>
      <w:t>-CLA-FM-AD-0005-0</w:t>
    </w:r>
  </w:p>
  <w:p w14:paraId="2030F76E" w14:textId="0039BDF3" w:rsidR="006D0390" w:rsidRPr="00436E1F" w:rsidRDefault="004B3D4B" w:rsidP="006D0390">
    <w:pPr>
      <w:spacing w:after="40"/>
      <w:rPr>
        <w:sz w:val="16"/>
        <w:szCs w:val="16"/>
      </w:rPr>
    </w:pPr>
    <w:r>
      <w:rPr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5FC0D1A1" wp14:editId="39BF7008">
              <wp:simplePos x="0" y="0"/>
              <wp:positionH relativeFrom="column">
                <wp:posOffset>-571500</wp:posOffset>
              </wp:positionH>
              <wp:positionV relativeFrom="paragraph">
                <wp:posOffset>-2707640</wp:posOffset>
              </wp:positionV>
              <wp:extent cx="342900" cy="1828800"/>
              <wp:effectExtent l="0" t="0" r="0" b="0"/>
              <wp:wrapNone/>
              <wp:docPr id="4" name="Text Box 9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2900" cy="18288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36ED2D" w14:textId="77777777" w:rsidR="006D0390" w:rsidRPr="00B53200" w:rsidRDefault="006D0390" w:rsidP="006D0390">
                          <w:pPr>
                            <w:rPr>
                              <w:sz w:val="18"/>
                              <w:szCs w:val="18"/>
                            </w:rPr>
                          </w:pPr>
                          <w:r w:rsidRPr="00B53200">
                            <w:rPr>
                              <w:sz w:val="18"/>
                              <w:szCs w:val="18"/>
                            </w:rPr>
                            <w:t>LP.</w:t>
                          </w:r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C0D1A1" id="_x0000_t202" coordsize="21600,21600" o:spt="202" path="m,l,21600r21600,l21600,xe">
              <v:stroke joinstyle="miter"/>
              <v:path gradientshapeok="t" o:connecttype="rect"/>
            </v:shapetype>
            <v:shape id="Text Box 93" o:spid="_x0000_s1026" type="#_x0000_t202" style="position:absolute;margin-left:-45pt;margin-top:-213.2pt;width:27pt;height:2in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" stroked="f">
              <v:textbox style="layout-flow:vertical;mso-layout-flow-alt:bottom-to-top">
                <w:txbxContent>
                  <w:p w14:paraId="0336ED2D" w14:textId="77777777" w:rsidR="006D0390" w:rsidRPr="00B53200" w:rsidRDefault="006D0390" w:rsidP="006D0390">
                    <w:pPr>
                      <w:rPr>
                        <w:sz w:val="18"/>
                        <w:szCs w:val="18"/>
                      </w:rPr>
                    </w:pPr>
                    <w:r w:rsidRPr="00B53200">
                      <w:rPr>
                        <w:sz w:val="18"/>
                        <w:szCs w:val="18"/>
                      </w:rPr>
                      <w:t>LP.</w:t>
                    </w:r>
                  </w:p>
                </w:txbxContent>
              </v:textbox>
            </v:shape>
          </w:pict>
        </mc:Fallback>
      </mc:AlternateContent>
    </w:r>
    <w:r w:rsidR="006D0390" w:rsidRPr="00436E1F">
      <w:rPr>
        <w:sz w:val="16"/>
        <w:szCs w:val="16"/>
      </w:rPr>
      <w:t>C2 – Do not disclose without authorization</w:t>
    </w:r>
  </w:p>
  <w:p w14:paraId="1190ECC3" w14:textId="77777777" w:rsidR="006D0390" w:rsidRPr="00992316" w:rsidRDefault="006D0390" w:rsidP="00992316">
    <w:pPr>
      <w:pStyle w:val="Footer"/>
    </w:pPr>
    <w:r w:rsidRPr="00436E1F">
      <w:rPr>
        <w:sz w:val="16"/>
        <w:szCs w:val="16"/>
      </w:rPr>
      <w:t>Copyright Technip USA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9DF8B" w14:textId="77777777" w:rsidR="0077542F" w:rsidRDefault="0077542F">
      <w:r>
        <w:separator/>
      </w:r>
    </w:p>
  </w:footnote>
  <w:footnote w:type="continuationSeparator" w:id="0">
    <w:p w14:paraId="4010221A" w14:textId="77777777" w:rsidR="0077542F" w:rsidRDefault="007754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jc w:val="center"/>
      <w:tblLayout w:type="fixed"/>
      <w:tblCellMar>
        <w:left w:w="107" w:type="dxa"/>
        <w:right w:w="107" w:type="dxa"/>
      </w:tblCellMar>
      <w:tblLook w:val="0000" w:firstRow="0" w:lastRow="0" w:firstColumn="0" w:lastColumn="0" w:noHBand="0" w:noVBand="0"/>
    </w:tblPr>
    <w:tblGrid>
      <w:gridCol w:w="234"/>
      <w:gridCol w:w="3357"/>
      <w:gridCol w:w="7375"/>
    </w:tblGrid>
    <w:tr w:rsidR="008E32F6" w14:paraId="21DB3329" w14:textId="77777777" w:rsidTr="001923B5">
      <w:trPr>
        <w:trHeight w:val="2145"/>
        <w:jc w:val="center"/>
      </w:trPr>
      <w:tc>
        <w:tcPr>
          <w:tcW w:w="234" w:type="dxa"/>
        </w:tcPr>
        <w:p w14:paraId="7D282B66" w14:textId="3F3104BE" w:rsidR="008E32F6" w:rsidRDefault="00AF38A3" w:rsidP="008E32F6">
          <w:pPr>
            <w:ind w:left="90"/>
            <w:jc w:val="center"/>
          </w:pPr>
          <w:r>
            <w:rPr>
              <w:noProof/>
            </w:rPr>
            <w:drawing>
              <wp:inline distT="0" distB="0" distL="0" distR="0" wp14:anchorId="568FB3FB" wp14:editId="5F60D2D1">
                <wp:extent cx="12700" cy="12700"/>
                <wp:effectExtent l="0" t="0" r="0" b="0"/>
                <wp:docPr id="2102812166" name="Picture 1" descr="A logo for a high school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102812166" name="Picture 1" descr="A logo for a high school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57" w:type="dxa"/>
        </w:tcPr>
        <w:p w14:paraId="0915DA66" w14:textId="6D8FA90C" w:rsidR="008E32F6" w:rsidRPr="00030FDE" w:rsidRDefault="001923B5" w:rsidP="001923B5">
          <w:pPr>
            <w:tabs>
              <w:tab w:val="center" w:pos="2867"/>
            </w:tabs>
            <w:spacing w:after="240"/>
            <w:ind w:left="-240" w:firstLine="90"/>
            <w:rPr>
              <w:sz w:val="18"/>
            </w:rPr>
          </w:pPr>
          <w:r>
            <w:rPr>
              <w:noProof/>
            </w:rPr>
            <w:drawing>
              <wp:anchor distT="0" distB="0" distL="114300" distR="114300" simplePos="0" relativeHeight="251663872" behindDoc="1" locked="0" layoutInCell="1" allowOverlap="1" wp14:anchorId="3B55164A" wp14:editId="20B5DE1C">
                <wp:simplePos x="0" y="0"/>
                <wp:positionH relativeFrom="column">
                  <wp:posOffset>-67945</wp:posOffset>
                </wp:positionH>
                <wp:positionV relativeFrom="paragraph">
                  <wp:posOffset>0</wp:posOffset>
                </wp:positionV>
                <wp:extent cx="1409700" cy="1409700"/>
                <wp:effectExtent l="0" t="0" r="0" b="0"/>
                <wp:wrapTight wrapText="bothSides">
                  <wp:wrapPolygon edited="0">
                    <wp:start x="0" y="0"/>
                    <wp:lineTo x="0" y="21308"/>
                    <wp:lineTo x="21308" y="21308"/>
                    <wp:lineTo x="21308" y="0"/>
                    <wp:lineTo x="0" y="0"/>
                  </wp:wrapPolygon>
                </wp:wrapTight>
                <wp:docPr id="268475514" name="Picture 2" descr="A logo for a high school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8475514" name="Picture 2" descr="A logo for a high school&#10;&#10;Description automatically generated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09700" cy="1409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 w:rsidR="00030FDE">
            <w:rPr>
              <w:noProof/>
            </w:rPr>
            <w:t xml:space="preserve">  </w:t>
          </w:r>
          <w:bookmarkStart w:id="1" w:name="_Hlk106093138"/>
          <w:bookmarkEnd w:id="1"/>
          <w:r w:rsidR="00030FDE">
            <w:rPr>
              <w:noProof/>
            </w:rPr>
            <w:t xml:space="preserve">      </w:t>
          </w:r>
        </w:p>
      </w:tc>
      <w:tc>
        <w:tcPr>
          <w:tcW w:w="7375" w:type="dxa"/>
          <w:vAlign w:val="center"/>
        </w:tcPr>
        <w:p w14:paraId="266835BA" w14:textId="77777777" w:rsidR="008E32F6" w:rsidRDefault="008E32F6" w:rsidP="008E32F6">
          <w:pPr>
            <w:jc w:val="center"/>
            <w:rPr>
              <w:b/>
              <w:sz w:val="22"/>
            </w:rPr>
          </w:pPr>
        </w:p>
        <w:p w14:paraId="12EE272B" w14:textId="30CBE8D3" w:rsidR="001923B5" w:rsidRDefault="001923B5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Decker Prairie PTO</w:t>
          </w:r>
        </w:p>
        <w:p w14:paraId="12479560" w14:textId="77777777" w:rsidR="008E32F6" w:rsidRDefault="008E32F6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MINUTES OF MEETING</w:t>
          </w:r>
        </w:p>
        <w:p w14:paraId="06E1DCAB" w14:textId="1351CB2D" w:rsidR="001923B5" w:rsidRDefault="001923B5" w:rsidP="008E32F6">
          <w:pPr>
            <w:jc w:val="center"/>
            <w:rPr>
              <w:b/>
              <w:sz w:val="32"/>
            </w:rPr>
          </w:pPr>
          <w:r>
            <w:rPr>
              <w:b/>
              <w:sz w:val="32"/>
            </w:rPr>
            <w:t>202</w:t>
          </w:r>
          <w:r w:rsidR="00DA1EE3">
            <w:rPr>
              <w:b/>
              <w:sz w:val="32"/>
            </w:rPr>
            <w:t>4 - 2025</w:t>
          </w:r>
        </w:p>
      </w:tc>
    </w:tr>
  </w:tbl>
  <w:p w14:paraId="1DD063C5" w14:textId="77777777" w:rsidR="008E32F6" w:rsidRPr="005560F7" w:rsidRDefault="008E32F6">
    <w:pPr>
      <w:pStyle w:val="Header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5A58FE"/>
    <w:multiLevelType w:val="hybridMultilevel"/>
    <w:tmpl w:val="7D77A6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4722C2F"/>
    <w:multiLevelType w:val="hybridMultilevel"/>
    <w:tmpl w:val="1F6A70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928D010">
      <w:start w:val="4"/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D5C4F"/>
    <w:multiLevelType w:val="hybridMultilevel"/>
    <w:tmpl w:val="AF62CBC2"/>
    <w:numStyleLink w:val="ImportedStyle10"/>
  </w:abstractNum>
  <w:abstractNum w:abstractNumId="3" w15:restartNumberingAfterBreak="0">
    <w:nsid w:val="084F748D"/>
    <w:multiLevelType w:val="hybridMultilevel"/>
    <w:tmpl w:val="AF62CBC2"/>
    <w:numStyleLink w:val="ImportedStyle10"/>
  </w:abstractNum>
  <w:abstractNum w:abstractNumId="4" w15:restartNumberingAfterBreak="0">
    <w:nsid w:val="12E625F6"/>
    <w:multiLevelType w:val="hybridMultilevel"/>
    <w:tmpl w:val="0E3428F4"/>
    <w:lvl w:ilvl="0" w:tplc="2A42A324">
      <w:start w:val="2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A83007"/>
    <w:multiLevelType w:val="hybridMultilevel"/>
    <w:tmpl w:val="D590A6F8"/>
    <w:numStyleLink w:val="ImportedStyle1"/>
  </w:abstractNum>
  <w:abstractNum w:abstractNumId="6" w15:restartNumberingAfterBreak="0">
    <w:nsid w:val="1CAF189C"/>
    <w:multiLevelType w:val="hybridMultilevel"/>
    <w:tmpl w:val="892272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EE1836"/>
    <w:multiLevelType w:val="hybridMultilevel"/>
    <w:tmpl w:val="2496CF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186449"/>
    <w:multiLevelType w:val="hybridMultilevel"/>
    <w:tmpl w:val="AF62CBC2"/>
    <w:numStyleLink w:val="ImportedStyle10"/>
  </w:abstractNum>
  <w:abstractNum w:abstractNumId="9" w15:restartNumberingAfterBreak="0">
    <w:nsid w:val="232879A8"/>
    <w:multiLevelType w:val="hybridMultilevel"/>
    <w:tmpl w:val="AF62CBC2"/>
    <w:numStyleLink w:val="ImportedStyle10"/>
  </w:abstractNum>
  <w:abstractNum w:abstractNumId="10" w15:restartNumberingAfterBreak="0">
    <w:nsid w:val="2394215E"/>
    <w:multiLevelType w:val="hybridMultilevel"/>
    <w:tmpl w:val="424A6662"/>
    <w:lvl w:ilvl="0" w:tplc="907EA314">
      <w:start w:val="1"/>
      <w:numFmt w:val="decimal"/>
      <w:lvlText w:val="%1"/>
      <w:lvlJc w:val="left"/>
      <w:pPr>
        <w:tabs>
          <w:tab w:val="num" w:pos="360"/>
        </w:tabs>
        <w:ind w:left="1627" w:hanging="1267"/>
      </w:pPr>
      <w:rPr>
        <w:rFonts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11" w15:restartNumberingAfterBreak="0">
    <w:nsid w:val="25264E30"/>
    <w:multiLevelType w:val="hybridMultilevel"/>
    <w:tmpl w:val="AF62CBC2"/>
    <w:styleLink w:val="ImportedStyle10"/>
    <w:lvl w:ilvl="0" w:tplc="7F80C97C">
      <w:start w:val="1"/>
      <w:numFmt w:val="bullet"/>
      <w:lvlText w:val="•"/>
      <w:lvlJc w:val="left"/>
      <w:pPr>
        <w:tabs>
          <w:tab w:val="left" w:pos="1518"/>
        </w:tabs>
        <w:ind w:left="393" w:hanging="39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sz w:val="26"/>
        <w:szCs w:val="26"/>
        <w:highlight w:val="none"/>
        <w:u w:val="none"/>
        <w:effect w:val="none"/>
        <w:vertAlign w:val="baseline"/>
      </w:rPr>
    </w:lvl>
    <w:lvl w:ilvl="1" w:tplc="54AE1EDC">
      <w:start w:val="1"/>
      <w:numFmt w:val="bullet"/>
      <w:lvlText w:val="·"/>
      <w:lvlJc w:val="left"/>
      <w:pPr>
        <w:tabs>
          <w:tab w:val="left" w:pos="1518"/>
        </w:tabs>
        <w:ind w:left="1517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3052191A">
      <w:start w:val="1"/>
      <w:numFmt w:val="bullet"/>
      <w:lvlText w:val="•"/>
      <w:lvlJc w:val="left"/>
      <w:pPr>
        <w:tabs>
          <w:tab w:val="left" w:pos="1518"/>
        </w:tabs>
        <w:ind w:left="2328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442A7270">
      <w:start w:val="1"/>
      <w:numFmt w:val="bullet"/>
      <w:lvlText w:val="•"/>
      <w:lvlJc w:val="left"/>
      <w:pPr>
        <w:tabs>
          <w:tab w:val="left" w:pos="1518"/>
        </w:tabs>
        <w:ind w:left="313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C0364C3A">
      <w:start w:val="1"/>
      <w:numFmt w:val="bullet"/>
      <w:lvlText w:val="•"/>
      <w:lvlJc w:val="left"/>
      <w:pPr>
        <w:tabs>
          <w:tab w:val="left" w:pos="1518"/>
        </w:tabs>
        <w:ind w:left="3946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CB980C80">
      <w:start w:val="1"/>
      <w:numFmt w:val="bullet"/>
      <w:lvlText w:val="•"/>
      <w:lvlJc w:val="left"/>
      <w:pPr>
        <w:tabs>
          <w:tab w:val="left" w:pos="1518"/>
        </w:tabs>
        <w:ind w:left="4755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D0861D1E">
      <w:start w:val="1"/>
      <w:numFmt w:val="bullet"/>
      <w:lvlText w:val="•"/>
      <w:lvlJc w:val="left"/>
      <w:pPr>
        <w:tabs>
          <w:tab w:val="left" w:pos="1518"/>
        </w:tabs>
        <w:ind w:left="5564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712C3DB2">
      <w:start w:val="1"/>
      <w:numFmt w:val="bullet"/>
      <w:lvlText w:val="•"/>
      <w:lvlJc w:val="left"/>
      <w:pPr>
        <w:tabs>
          <w:tab w:val="left" w:pos="1518"/>
        </w:tabs>
        <w:ind w:left="6373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58807946">
      <w:start w:val="1"/>
      <w:numFmt w:val="bullet"/>
      <w:lvlText w:val="•"/>
      <w:lvlJc w:val="left"/>
      <w:pPr>
        <w:tabs>
          <w:tab w:val="left" w:pos="1518"/>
        </w:tabs>
        <w:ind w:left="7182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12" w15:restartNumberingAfterBreak="0">
    <w:nsid w:val="2CFC7C39"/>
    <w:multiLevelType w:val="hybridMultilevel"/>
    <w:tmpl w:val="D590A6F8"/>
    <w:numStyleLink w:val="ImportedStyle1"/>
  </w:abstractNum>
  <w:abstractNum w:abstractNumId="13" w15:restartNumberingAfterBreak="0">
    <w:nsid w:val="2F743433"/>
    <w:multiLevelType w:val="hybridMultilevel"/>
    <w:tmpl w:val="CEF6691A"/>
    <w:lvl w:ilvl="0" w:tplc="9F38C0CC">
      <w:start w:val="5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2514B4"/>
    <w:multiLevelType w:val="hybridMultilevel"/>
    <w:tmpl w:val="E6EA47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13C04B8"/>
    <w:multiLevelType w:val="hybridMultilevel"/>
    <w:tmpl w:val="D83E7E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C97433"/>
    <w:multiLevelType w:val="hybridMultilevel"/>
    <w:tmpl w:val="D590A6F8"/>
    <w:numStyleLink w:val="ImportedStyle1"/>
  </w:abstractNum>
  <w:abstractNum w:abstractNumId="17" w15:restartNumberingAfterBreak="0">
    <w:nsid w:val="34D509B9"/>
    <w:multiLevelType w:val="hybridMultilevel"/>
    <w:tmpl w:val="780AAB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BA31D4"/>
    <w:multiLevelType w:val="hybridMultilevel"/>
    <w:tmpl w:val="A678DD8E"/>
    <w:lvl w:ilvl="0" w:tplc="2AFC656E">
      <w:start w:val="14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A23117"/>
    <w:multiLevelType w:val="hybridMultilevel"/>
    <w:tmpl w:val="EB744C3C"/>
    <w:lvl w:ilvl="0" w:tplc="A23A386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F739AC"/>
    <w:multiLevelType w:val="hybridMultilevel"/>
    <w:tmpl w:val="95B017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FE6E83"/>
    <w:multiLevelType w:val="hybridMultilevel"/>
    <w:tmpl w:val="0B9A6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3C17862"/>
    <w:multiLevelType w:val="hybridMultilevel"/>
    <w:tmpl w:val="AF62CBC2"/>
    <w:numStyleLink w:val="ImportedStyle10"/>
  </w:abstractNum>
  <w:abstractNum w:abstractNumId="23" w15:restartNumberingAfterBreak="0">
    <w:nsid w:val="44867C9A"/>
    <w:multiLevelType w:val="hybridMultilevel"/>
    <w:tmpl w:val="D590A6F8"/>
    <w:numStyleLink w:val="ImportedStyle1"/>
  </w:abstractNum>
  <w:abstractNum w:abstractNumId="24" w15:restartNumberingAfterBreak="0">
    <w:nsid w:val="491B50C3"/>
    <w:multiLevelType w:val="hybridMultilevel"/>
    <w:tmpl w:val="37AC16EA"/>
    <w:lvl w:ilvl="0" w:tplc="F67ED9CE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8662E7"/>
    <w:multiLevelType w:val="hybridMultilevel"/>
    <w:tmpl w:val="E73EE8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A0243"/>
    <w:multiLevelType w:val="hybridMultilevel"/>
    <w:tmpl w:val="C1B862E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1627" w:hanging="1267"/>
      </w:pPr>
      <w:rPr>
        <w:rFonts w:ascii="Symbol" w:hAnsi="Symbol"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27" w15:restartNumberingAfterBreak="0">
    <w:nsid w:val="4C5348C3"/>
    <w:multiLevelType w:val="hybridMultilevel"/>
    <w:tmpl w:val="B4CCA67A"/>
    <w:lvl w:ilvl="0" w:tplc="35A2DCF0">
      <w:start w:val="104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9D09D7"/>
    <w:multiLevelType w:val="hybridMultilevel"/>
    <w:tmpl w:val="33EA0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942EE3"/>
    <w:multiLevelType w:val="hybridMultilevel"/>
    <w:tmpl w:val="D590A6F8"/>
    <w:styleLink w:val="ImportedStyle1"/>
    <w:lvl w:ilvl="0" w:tplc="2268733A">
      <w:start w:val="1"/>
      <w:numFmt w:val="decimal"/>
      <w:lvlText w:val="%1."/>
      <w:lvlJc w:val="left"/>
      <w:pPr>
        <w:tabs>
          <w:tab w:val="left" w:pos="798"/>
        </w:tabs>
        <w:ind w:left="797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1" w:tplc="09AA0DE0">
      <w:start w:val="1"/>
      <w:numFmt w:val="decimal"/>
      <w:lvlText w:val="%2."/>
      <w:lvlJc w:val="left"/>
      <w:pPr>
        <w:tabs>
          <w:tab w:val="left" w:pos="798"/>
        </w:tabs>
        <w:ind w:left="10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2" w:tplc="8D7062B0">
      <w:start w:val="1"/>
      <w:numFmt w:val="decimal"/>
      <w:lvlText w:val="%3."/>
      <w:lvlJc w:val="left"/>
      <w:pPr>
        <w:tabs>
          <w:tab w:val="left" w:pos="798"/>
        </w:tabs>
        <w:ind w:left="18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3" w:tplc="8DC069BE">
      <w:start w:val="1"/>
      <w:numFmt w:val="decimal"/>
      <w:lvlText w:val="%4."/>
      <w:lvlJc w:val="left"/>
      <w:pPr>
        <w:tabs>
          <w:tab w:val="left" w:pos="798"/>
        </w:tabs>
        <w:ind w:left="25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4" w:tplc="160ADB60">
      <w:start w:val="1"/>
      <w:numFmt w:val="decimal"/>
      <w:lvlText w:val="%5."/>
      <w:lvlJc w:val="left"/>
      <w:pPr>
        <w:tabs>
          <w:tab w:val="left" w:pos="798"/>
        </w:tabs>
        <w:ind w:left="32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5" w:tplc="7494ECB2">
      <w:start w:val="1"/>
      <w:numFmt w:val="decimal"/>
      <w:lvlText w:val="%6."/>
      <w:lvlJc w:val="left"/>
      <w:pPr>
        <w:tabs>
          <w:tab w:val="left" w:pos="798"/>
        </w:tabs>
        <w:ind w:left="39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6" w:tplc="FBA6BE72">
      <w:start w:val="1"/>
      <w:numFmt w:val="decimal"/>
      <w:lvlText w:val="%7."/>
      <w:lvlJc w:val="left"/>
      <w:pPr>
        <w:tabs>
          <w:tab w:val="left" w:pos="798"/>
        </w:tabs>
        <w:ind w:left="46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7" w:tplc="9712F990">
      <w:start w:val="1"/>
      <w:numFmt w:val="decimal"/>
      <w:lvlText w:val="%8."/>
      <w:lvlJc w:val="left"/>
      <w:pPr>
        <w:tabs>
          <w:tab w:val="left" w:pos="798"/>
        </w:tabs>
        <w:ind w:left="54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  <w:lvl w:ilvl="8" w:tplc="CE5E7E7C">
      <w:start w:val="1"/>
      <w:numFmt w:val="decimal"/>
      <w:lvlText w:val="%9."/>
      <w:lvlJc w:val="left"/>
      <w:pPr>
        <w:tabs>
          <w:tab w:val="left" w:pos="798"/>
        </w:tabs>
        <w:ind w:left="61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pacing w:val="0"/>
        <w:w w:val="100"/>
        <w:kern w:val="0"/>
        <w:position w:val="0"/>
        <w:highlight w:val="none"/>
        <w:u w:val="none"/>
        <w:effect w:val="none"/>
        <w:vertAlign w:val="baseline"/>
      </w:rPr>
    </w:lvl>
  </w:abstractNum>
  <w:abstractNum w:abstractNumId="30" w15:restartNumberingAfterBreak="0">
    <w:nsid w:val="564B477D"/>
    <w:multiLevelType w:val="hybridMultilevel"/>
    <w:tmpl w:val="E404220E"/>
    <w:lvl w:ilvl="0" w:tplc="907EA314">
      <w:start w:val="1"/>
      <w:numFmt w:val="decimal"/>
      <w:lvlText w:val="%1"/>
      <w:lvlJc w:val="left"/>
      <w:pPr>
        <w:tabs>
          <w:tab w:val="num" w:pos="630"/>
        </w:tabs>
        <w:ind w:left="1897" w:hanging="1267"/>
      </w:pPr>
      <w:rPr>
        <w:rFonts w:hint="default"/>
      </w:rPr>
    </w:lvl>
    <w:lvl w:ilvl="1" w:tplc="12824354">
      <w:start w:val="1"/>
      <w:numFmt w:val="bullet"/>
      <w:pStyle w:val="ListBullet2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31" w15:restartNumberingAfterBreak="0">
    <w:nsid w:val="5D4A2CAF"/>
    <w:multiLevelType w:val="hybridMultilevel"/>
    <w:tmpl w:val="D590A6F8"/>
    <w:numStyleLink w:val="ImportedStyle1"/>
  </w:abstractNum>
  <w:abstractNum w:abstractNumId="32" w15:restartNumberingAfterBreak="0">
    <w:nsid w:val="653859EA"/>
    <w:multiLevelType w:val="multilevel"/>
    <w:tmpl w:val="5F36F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7811ACE"/>
    <w:multiLevelType w:val="hybridMultilevel"/>
    <w:tmpl w:val="09183A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DA6C8F"/>
    <w:multiLevelType w:val="hybridMultilevel"/>
    <w:tmpl w:val="AF62CBC2"/>
    <w:numStyleLink w:val="ImportedStyle10"/>
  </w:abstractNum>
  <w:abstractNum w:abstractNumId="35" w15:restartNumberingAfterBreak="0">
    <w:nsid w:val="696351F9"/>
    <w:multiLevelType w:val="hybridMultilevel"/>
    <w:tmpl w:val="AF62CBC2"/>
    <w:numStyleLink w:val="ImportedStyle10"/>
  </w:abstractNum>
  <w:abstractNum w:abstractNumId="36" w15:restartNumberingAfterBreak="0">
    <w:nsid w:val="6BC711BC"/>
    <w:multiLevelType w:val="hybridMultilevel"/>
    <w:tmpl w:val="D590A6F8"/>
    <w:numStyleLink w:val="ImportedStyle1"/>
  </w:abstractNum>
  <w:abstractNum w:abstractNumId="37" w15:restartNumberingAfterBreak="0">
    <w:nsid w:val="6D011106"/>
    <w:multiLevelType w:val="hybridMultilevel"/>
    <w:tmpl w:val="9B2C6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290864"/>
    <w:multiLevelType w:val="hybridMultilevel"/>
    <w:tmpl w:val="9B3E0E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F2D92"/>
    <w:multiLevelType w:val="hybridMultilevel"/>
    <w:tmpl w:val="AF62CBC2"/>
    <w:numStyleLink w:val="ImportedStyle10"/>
  </w:abstractNum>
  <w:abstractNum w:abstractNumId="40" w15:restartNumberingAfterBreak="0">
    <w:nsid w:val="78873359"/>
    <w:multiLevelType w:val="hybridMultilevel"/>
    <w:tmpl w:val="424A6662"/>
    <w:lvl w:ilvl="0" w:tplc="907EA314">
      <w:start w:val="1"/>
      <w:numFmt w:val="decimal"/>
      <w:lvlText w:val="%1"/>
      <w:lvlJc w:val="left"/>
      <w:pPr>
        <w:tabs>
          <w:tab w:val="num" w:pos="360"/>
        </w:tabs>
        <w:ind w:left="1627" w:hanging="1267"/>
      </w:pPr>
      <w:rPr>
        <w:rFonts w:hint="default"/>
      </w:rPr>
    </w:lvl>
    <w:lvl w:ilvl="1" w:tplc="12824354">
      <w:start w:val="1"/>
      <w:numFmt w:val="bullet"/>
      <w:lvlText w:val=""/>
      <w:lvlJc w:val="left"/>
      <w:pPr>
        <w:tabs>
          <w:tab w:val="num" w:pos="1530"/>
        </w:tabs>
        <w:ind w:left="1530" w:firstLine="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</w:lvl>
  </w:abstractNum>
  <w:abstractNum w:abstractNumId="41" w15:restartNumberingAfterBreak="0">
    <w:nsid w:val="7DE03EE8"/>
    <w:multiLevelType w:val="hybridMultilevel"/>
    <w:tmpl w:val="4A0ABEBC"/>
    <w:lvl w:ilvl="0" w:tplc="6DB05BEE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8145795">
    <w:abstractNumId w:val="0"/>
  </w:num>
  <w:num w:numId="2" w16cid:durableId="1553425310">
    <w:abstractNumId w:val="30"/>
  </w:num>
  <w:num w:numId="3" w16cid:durableId="1787580633">
    <w:abstractNumId w:val="6"/>
  </w:num>
  <w:num w:numId="4" w16cid:durableId="1218249802">
    <w:abstractNumId w:val="40"/>
  </w:num>
  <w:num w:numId="5" w16cid:durableId="1259220017">
    <w:abstractNumId w:val="26"/>
  </w:num>
  <w:num w:numId="6" w16cid:durableId="299461282">
    <w:abstractNumId w:val="10"/>
  </w:num>
  <w:num w:numId="7" w16cid:durableId="707723490">
    <w:abstractNumId w:val="28"/>
  </w:num>
  <w:num w:numId="8" w16cid:durableId="458648978">
    <w:abstractNumId w:val="20"/>
  </w:num>
  <w:num w:numId="9" w16cid:durableId="1142507617">
    <w:abstractNumId w:val="37"/>
  </w:num>
  <w:num w:numId="10" w16cid:durableId="1715959830">
    <w:abstractNumId w:val="17"/>
  </w:num>
  <w:num w:numId="11" w16cid:durableId="785462286">
    <w:abstractNumId w:val="32"/>
  </w:num>
  <w:num w:numId="12" w16cid:durableId="1239437571">
    <w:abstractNumId w:val="19"/>
  </w:num>
  <w:num w:numId="13" w16cid:durableId="702553936">
    <w:abstractNumId w:val="14"/>
  </w:num>
  <w:num w:numId="14" w16cid:durableId="1317105380">
    <w:abstractNumId w:val="15"/>
  </w:num>
  <w:num w:numId="15" w16cid:durableId="100800918">
    <w:abstractNumId w:val="38"/>
  </w:num>
  <w:num w:numId="16" w16cid:durableId="49233258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90105573">
    <w:abstractNumId w:val="3"/>
  </w:num>
  <w:num w:numId="18" w16cid:durableId="444620357">
    <w:abstractNumId w:val="3"/>
    <w:lvlOverride w:ilvl="0">
      <w:lvl w:ilvl="0" w:tplc="99B0906E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5276E596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3B129460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B6ECFADA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23643176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018A72CA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4DE0E8D6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1FB4ACC8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E9FAA1AC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19" w16cid:durableId="312805465">
    <w:abstractNumId w:val="11"/>
  </w:num>
  <w:num w:numId="20" w16cid:durableId="1806703183">
    <w:abstractNumId w:val="29"/>
  </w:num>
  <w:num w:numId="21" w16cid:durableId="71590431">
    <w:abstractNumId w:val="27"/>
  </w:num>
  <w:num w:numId="22" w16cid:durableId="118196548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46844037">
    <w:abstractNumId w:val="8"/>
  </w:num>
  <w:num w:numId="24" w16cid:durableId="1907229570">
    <w:abstractNumId w:val="8"/>
    <w:lvlOverride w:ilvl="0">
      <w:lvl w:ilvl="0" w:tplc="E7506856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20C8E892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BB347494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AE5A52B4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4E125AD8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A4C8F4A6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210C4080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C326331A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C78A9324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25" w16cid:durableId="1886138585">
    <w:abstractNumId w:val="21"/>
  </w:num>
  <w:num w:numId="26" w16cid:durableId="1260606586">
    <w:abstractNumId w:val="1"/>
  </w:num>
  <w:num w:numId="27" w16cid:durableId="1035278651">
    <w:abstractNumId w:val="18"/>
  </w:num>
  <w:num w:numId="28" w16cid:durableId="1329093898">
    <w:abstractNumId w:val="36"/>
  </w:num>
  <w:num w:numId="29" w16cid:durableId="1473517914">
    <w:abstractNumId w:val="9"/>
  </w:num>
  <w:num w:numId="30" w16cid:durableId="1060325817">
    <w:abstractNumId w:val="9"/>
    <w:lvlOverride w:ilvl="0">
      <w:lvl w:ilvl="0" w:tplc="2DCE912A">
        <w:start w:val="1"/>
        <w:numFmt w:val="bullet"/>
        <w:lvlText w:val="•"/>
        <w:lvlJc w:val="left"/>
        <w:pPr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6D001746">
        <w:start w:val="1"/>
        <w:numFmt w:val="bullet"/>
        <w:lvlText w:val="·"/>
        <w:lvlJc w:val="left"/>
        <w:pPr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4E80DB84">
        <w:start w:val="1"/>
        <w:numFmt w:val="bullet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DD6E42E8">
        <w:start w:val="1"/>
        <w:numFmt w:val="bullet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0DD8639E">
        <w:start w:val="1"/>
        <w:numFmt w:val="bullet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2EBE91EC">
        <w:start w:val="1"/>
        <w:numFmt w:val="bullet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89868282">
        <w:start w:val="1"/>
        <w:numFmt w:val="bullet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E3069AE">
        <w:start w:val="1"/>
        <w:numFmt w:val="bullet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C152EEFC">
        <w:start w:val="1"/>
        <w:numFmt w:val="bullet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1" w16cid:durableId="70490892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21528353">
    <w:abstractNumId w:val="34"/>
  </w:num>
  <w:num w:numId="33" w16cid:durableId="1360669105">
    <w:abstractNumId w:val="34"/>
    <w:lvlOverride w:ilvl="0">
      <w:lvl w:ilvl="0" w:tplc="C7581FAA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2E20C836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49745716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71009606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FE9ADE0A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E9D880F0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05BC3F64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304ACEB0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BF141622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34" w16cid:durableId="1091320516">
    <w:abstractNumId w:val="5"/>
  </w:num>
  <w:num w:numId="35" w16cid:durableId="472793187">
    <w:abstractNumId w:val="22"/>
  </w:num>
  <w:num w:numId="36" w16cid:durableId="1314918612">
    <w:abstractNumId w:val="22"/>
    <w:lvlOverride w:ilvl="0">
      <w:lvl w:ilvl="0" w:tplc="EAFC6C4E">
        <w:start w:val="1"/>
        <w:numFmt w:val="bullet"/>
        <w:lvlText w:val="·"/>
        <w:lvlJc w:val="left"/>
        <w:pPr>
          <w:tabs>
            <w:tab w:val="left" w:pos="1182"/>
          </w:tabs>
          <w:ind w:left="199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8C2CF75C" w:tentative="1">
        <w:start w:val="1"/>
        <w:numFmt w:val="bullet"/>
        <w:lvlText w:val="o"/>
        <w:lvlJc w:val="left"/>
        <w:pPr>
          <w:ind w:left="1104" w:hanging="360"/>
        </w:pPr>
        <w:rPr>
          <w:rFonts w:ascii="Courier New" w:hAnsi="Courier New" w:cs="Courier New" w:hint="default"/>
        </w:rPr>
      </w:lvl>
    </w:lvlOverride>
    <w:lvlOverride w:ilvl="2">
      <w:lvl w:ilvl="2" w:tplc="4112CA06">
        <w:start w:val="1"/>
        <w:numFmt w:val="bullet"/>
        <w:lvlText w:val=""/>
        <w:lvlJc w:val="left"/>
        <w:pPr>
          <w:ind w:left="1824" w:hanging="360"/>
        </w:pPr>
        <w:rPr>
          <w:rFonts w:ascii="Wingdings" w:hAnsi="Wingdings" w:hint="default"/>
        </w:rPr>
      </w:lvl>
    </w:lvlOverride>
    <w:lvlOverride w:ilvl="3">
      <w:lvl w:ilvl="3" w:tplc="DCE61432" w:tentative="1">
        <w:start w:val="1"/>
        <w:numFmt w:val="bullet"/>
        <w:lvlText w:val=""/>
        <w:lvlJc w:val="left"/>
        <w:pPr>
          <w:ind w:left="2544" w:hanging="360"/>
        </w:pPr>
        <w:rPr>
          <w:rFonts w:ascii="Symbol" w:hAnsi="Symbol" w:hint="default"/>
        </w:rPr>
      </w:lvl>
    </w:lvlOverride>
    <w:lvlOverride w:ilvl="4">
      <w:lvl w:ilvl="4" w:tplc="2E1E9E06" w:tentative="1">
        <w:start w:val="1"/>
        <w:numFmt w:val="bullet"/>
        <w:lvlText w:val="o"/>
        <w:lvlJc w:val="left"/>
        <w:pPr>
          <w:ind w:left="3264" w:hanging="360"/>
        </w:pPr>
        <w:rPr>
          <w:rFonts w:ascii="Courier New" w:hAnsi="Courier New" w:cs="Courier New" w:hint="default"/>
        </w:rPr>
      </w:lvl>
    </w:lvlOverride>
    <w:lvlOverride w:ilvl="5">
      <w:lvl w:ilvl="5" w:tplc="DCBE1FA4" w:tentative="1">
        <w:start w:val="1"/>
        <w:numFmt w:val="bullet"/>
        <w:lvlText w:val=""/>
        <w:lvlJc w:val="left"/>
        <w:pPr>
          <w:ind w:left="3984" w:hanging="360"/>
        </w:pPr>
        <w:rPr>
          <w:rFonts w:ascii="Wingdings" w:hAnsi="Wingdings" w:hint="default"/>
        </w:rPr>
      </w:lvl>
    </w:lvlOverride>
    <w:lvlOverride w:ilvl="6">
      <w:lvl w:ilvl="6" w:tplc="5FB0557C" w:tentative="1">
        <w:start w:val="1"/>
        <w:numFmt w:val="bullet"/>
        <w:lvlText w:val=""/>
        <w:lvlJc w:val="left"/>
        <w:pPr>
          <w:ind w:left="4704" w:hanging="360"/>
        </w:pPr>
        <w:rPr>
          <w:rFonts w:ascii="Symbol" w:hAnsi="Symbol" w:hint="default"/>
        </w:rPr>
      </w:lvl>
    </w:lvlOverride>
    <w:lvlOverride w:ilvl="7">
      <w:lvl w:ilvl="7" w:tplc="FCE817C8" w:tentative="1">
        <w:start w:val="1"/>
        <w:numFmt w:val="bullet"/>
        <w:lvlText w:val="o"/>
        <w:lvlJc w:val="left"/>
        <w:pPr>
          <w:ind w:left="5424" w:hanging="360"/>
        </w:pPr>
        <w:rPr>
          <w:rFonts w:ascii="Courier New" w:hAnsi="Courier New" w:cs="Courier New" w:hint="default"/>
        </w:rPr>
      </w:lvl>
    </w:lvlOverride>
    <w:lvlOverride w:ilvl="8">
      <w:lvl w:ilvl="8" w:tplc="D4D0C96E" w:tentative="1">
        <w:start w:val="1"/>
        <w:numFmt w:val="bullet"/>
        <w:lvlText w:val=""/>
        <w:lvlJc w:val="left"/>
        <w:pPr>
          <w:ind w:left="6144" w:hanging="360"/>
        </w:pPr>
        <w:rPr>
          <w:rFonts w:ascii="Wingdings" w:hAnsi="Wingdings" w:hint="default"/>
        </w:rPr>
      </w:lvl>
    </w:lvlOverride>
  </w:num>
  <w:num w:numId="37" w16cid:durableId="873275138">
    <w:abstractNumId w:val="25"/>
  </w:num>
  <w:num w:numId="38" w16cid:durableId="99766259">
    <w:abstractNumId w:val="33"/>
  </w:num>
  <w:num w:numId="39" w16cid:durableId="100998476">
    <w:abstractNumId w:val="4"/>
  </w:num>
  <w:num w:numId="40" w16cid:durableId="112284210">
    <w:abstractNumId w:val="2"/>
  </w:num>
  <w:num w:numId="41" w16cid:durableId="183061014">
    <w:abstractNumId w:val="2"/>
    <w:lvlOverride w:ilvl="0">
      <w:lvl w:ilvl="0" w:tplc="B0B49E9C">
        <w:start w:val="1"/>
        <w:numFmt w:val="bullet"/>
        <w:lvlText w:val="•"/>
        <w:lvlJc w:val="left"/>
        <w:pPr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vertAlign w:val="baseline"/>
        </w:rPr>
      </w:lvl>
    </w:lvlOverride>
    <w:lvlOverride w:ilvl="1">
      <w:lvl w:ilvl="1" w:tplc="5B5E869A">
        <w:start w:val="1"/>
        <w:numFmt w:val="bullet"/>
        <w:lvlText w:val="·"/>
        <w:lvlJc w:val="left"/>
        <w:pPr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2AC8913E">
        <w:start w:val="1"/>
        <w:numFmt w:val="bullet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9886BDD0">
        <w:start w:val="1"/>
        <w:numFmt w:val="bullet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3748FF2">
        <w:start w:val="1"/>
        <w:numFmt w:val="bullet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5E2CD58">
        <w:start w:val="1"/>
        <w:numFmt w:val="bullet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297A9DBC">
        <w:start w:val="1"/>
        <w:numFmt w:val="bullet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B21A0452">
        <w:start w:val="1"/>
        <w:numFmt w:val="bullet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2910A114">
        <w:start w:val="1"/>
        <w:numFmt w:val="bullet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2" w16cid:durableId="2136680521">
    <w:abstractNumId w:val="35"/>
  </w:num>
  <w:num w:numId="43" w16cid:durableId="1014649965">
    <w:abstractNumId w:val="7"/>
  </w:num>
  <w:num w:numId="44" w16cid:durableId="69985912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119101641">
    <w:abstractNumId w:val="35"/>
    <w:lvlOverride w:ilvl="0">
      <w:lvl w:ilvl="0" w:tplc="54F6FA5A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09B826E0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CC8EE44E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30C0B644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D8861904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33BC1342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244492D8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D36ED87E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D5D4B886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46" w16cid:durableId="1794208394">
    <w:abstractNumId w:val="39"/>
  </w:num>
  <w:num w:numId="47" w16cid:durableId="690303568">
    <w:abstractNumId w:val="39"/>
    <w:lvlOverride w:ilvl="0">
      <w:lvl w:ilvl="0" w:tplc="46AED79E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579C6128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95AEC1CA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E7507414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BA3412AA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626E7AD6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D0D65B8C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5C465ABE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AFAA8818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48" w16cid:durableId="2082289412">
    <w:abstractNumId w:val="13"/>
  </w:num>
  <w:num w:numId="49" w16cid:durableId="1548224611">
    <w:abstractNumId w:val="39"/>
  </w:num>
  <w:num w:numId="50" w16cid:durableId="1283414372">
    <w:abstractNumId w:val="39"/>
    <w:lvlOverride w:ilvl="0">
      <w:lvl w:ilvl="0" w:tplc="46AED79E">
        <w:start w:val="1"/>
        <w:numFmt w:val="decimal"/>
        <w:lvlText w:val="•"/>
        <w:lvlJc w:val="left"/>
        <w:pPr>
          <w:tabs>
            <w:tab w:val="left" w:pos="1518"/>
          </w:tabs>
          <w:ind w:left="393" w:hanging="393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sz w:val="26"/>
          <w:szCs w:val="26"/>
          <w:highlight w:val="none"/>
          <w:u w:val="none"/>
          <w:effect w:val="none"/>
          <w:vertAlign w:val="baseline"/>
        </w:rPr>
      </w:lvl>
    </w:lvlOverride>
    <w:lvlOverride w:ilvl="1">
      <w:lvl w:ilvl="1" w:tplc="579C6128">
        <w:start w:val="1"/>
        <w:numFmt w:val="decimal"/>
        <w:lvlText w:val="·"/>
        <w:lvlJc w:val="left"/>
        <w:pPr>
          <w:tabs>
            <w:tab w:val="left" w:pos="1518"/>
          </w:tabs>
          <w:ind w:left="151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2">
      <w:lvl w:ilvl="2" w:tplc="95AEC1CA">
        <w:start w:val="1"/>
        <w:numFmt w:val="decimal"/>
        <w:lvlText w:val="·"/>
        <w:lvlJc w:val="left"/>
        <w:pPr>
          <w:tabs>
            <w:tab w:val="left" w:pos="1518"/>
          </w:tabs>
          <w:ind w:left="2328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3">
      <w:lvl w:ilvl="3" w:tplc="E7507414">
        <w:start w:val="1"/>
        <w:numFmt w:val="decimal"/>
        <w:lvlText w:val="·"/>
        <w:lvlJc w:val="left"/>
        <w:pPr>
          <w:tabs>
            <w:tab w:val="left" w:pos="1518"/>
          </w:tabs>
          <w:ind w:left="3137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4">
      <w:lvl w:ilvl="4" w:tplc="BA3412AA">
        <w:start w:val="1"/>
        <w:numFmt w:val="decimal"/>
        <w:lvlText w:val="·"/>
        <w:lvlJc w:val="left"/>
        <w:pPr>
          <w:tabs>
            <w:tab w:val="left" w:pos="1518"/>
          </w:tabs>
          <w:ind w:left="3946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5">
      <w:lvl w:ilvl="5" w:tplc="626E7AD6">
        <w:start w:val="1"/>
        <w:numFmt w:val="decimal"/>
        <w:lvlText w:val="·"/>
        <w:lvlJc w:val="left"/>
        <w:pPr>
          <w:tabs>
            <w:tab w:val="left" w:pos="1518"/>
          </w:tabs>
          <w:ind w:left="4755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6">
      <w:lvl w:ilvl="6" w:tplc="D0D65B8C">
        <w:start w:val="1"/>
        <w:numFmt w:val="decimal"/>
        <w:lvlText w:val="·"/>
        <w:lvlJc w:val="left"/>
        <w:pPr>
          <w:tabs>
            <w:tab w:val="left" w:pos="1518"/>
          </w:tabs>
          <w:ind w:left="5564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7">
      <w:lvl w:ilvl="7" w:tplc="5C465ABE">
        <w:start w:val="1"/>
        <w:numFmt w:val="decimal"/>
        <w:lvlText w:val="·"/>
        <w:lvlJc w:val="left"/>
        <w:pPr>
          <w:tabs>
            <w:tab w:val="left" w:pos="1518"/>
          </w:tabs>
          <w:ind w:left="6373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  <w:lvlOverride w:ilvl="8">
      <w:lvl w:ilvl="8" w:tplc="AFAA8818">
        <w:start w:val="1"/>
        <w:numFmt w:val="decimal"/>
        <w:lvlText w:val="·"/>
        <w:lvlJc w:val="left"/>
        <w:pPr>
          <w:tabs>
            <w:tab w:val="left" w:pos="1518"/>
          </w:tabs>
          <w:ind w:left="7182" w:hanging="360"/>
        </w:pPr>
        <w:rPr>
          <w:rFonts w:ascii="Symbol" w:eastAsia="Symbol" w:hAnsi="Symbol" w:cs="Symbol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spacing w:val="0"/>
          <w:w w:val="100"/>
          <w:kern w:val="0"/>
          <w:position w:val="0"/>
          <w:highlight w:val="none"/>
          <w:u w:val="none"/>
          <w:effect w:val="none"/>
          <w:vertAlign w:val="baseline"/>
        </w:rPr>
      </w:lvl>
    </w:lvlOverride>
  </w:num>
  <w:num w:numId="51" w16cid:durableId="582908121">
    <w:abstractNumId w:val="24"/>
  </w:num>
  <w:num w:numId="52" w16cid:durableId="2012708396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D70"/>
    <w:rsid w:val="000002D1"/>
    <w:rsid w:val="00000DAC"/>
    <w:rsid w:val="000012FD"/>
    <w:rsid w:val="00001DC2"/>
    <w:rsid w:val="00003F08"/>
    <w:rsid w:val="00004F79"/>
    <w:rsid w:val="00012972"/>
    <w:rsid w:val="00012A66"/>
    <w:rsid w:val="00012E7E"/>
    <w:rsid w:val="000137DB"/>
    <w:rsid w:val="00015054"/>
    <w:rsid w:val="00015137"/>
    <w:rsid w:val="00015E6A"/>
    <w:rsid w:val="0001614A"/>
    <w:rsid w:val="00016699"/>
    <w:rsid w:val="00017103"/>
    <w:rsid w:val="00017A37"/>
    <w:rsid w:val="00020729"/>
    <w:rsid w:val="000207DB"/>
    <w:rsid w:val="00023B02"/>
    <w:rsid w:val="000241F2"/>
    <w:rsid w:val="000264D6"/>
    <w:rsid w:val="00026F18"/>
    <w:rsid w:val="00030FDE"/>
    <w:rsid w:val="00031895"/>
    <w:rsid w:val="000326E9"/>
    <w:rsid w:val="00032BD1"/>
    <w:rsid w:val="00032D95"/>
    <w:rsid w:val="0003366D"/>
    <w:rsid w:val="00033C6C"/>
    <w:rsid w:val="00035E92"/>
    <w:rsid w:val="000378E8"/>
    <w:rsid w:val="00040A6F"/>
    <w:rsid w:val="00042266"/>
    <w:rsid w:val="0004753B"/>
    <w:rsid w:val="0005337B"/>
    <w:rsid w:val="000544D5"/>
    <w:rsid w:val="000546D7"/>
    <w:rsid w:val="00054778"/>
    <w:rsid w:val="00056678"/>
    <w:rsid w:val="00056BA2"/>
    <w:rsid w:val="000577A0"/>
    <w:rsid w:val="00061400"/>
    <w:rsid w:val="000643EF"/>
    <w:rsid w:val="0006487A"/>
    <w:rsid w:val="00064D6B"/>
    <w:rsid w:val="00066053"/>
    <w:rsid w:val="00066842"/>
    <w:rsid w:val="00066E57"/>
    <w:rsid w:val="000716B1"/>
    <w:rsid w:val="000717BC"/>
    <w:rsid w:val="00073A6B"/>
    <w:rsid w:val="00075997"/>
    <w:rsid w:val="000768BD"/>
    <w:rsid w:val="00076A35"/>
    <w:rsid w:val="00076EE0"/>
    <w:rsid w:val="000802D5"/>
    <w:rsid w:val="0008089E"/>
    <w:rsid w:val="00081645"/>
    <w:rsid w:val="000818B0"/>
    <w:rsid w:val="00082A75"/>
    <w:rsid w:val="0008327D"/>
    <w:rsid w:val="000845B4"/>
    <w:rsid w:val="000856DD"/>
    <w:rsid w:val="00086EDD"/>
    <w:rsid w:val="000870AE"/>
    <w:rsid w:val="000903DC"/>
    <w:rsid w:val="000915AB"/>
    <w:rsid w:val="000935A8"/>
    <w:rsid w:val="0009377A"/>
    <w:rsid w:val="00094A8B"/>
    <w:rsid w:val="00095BC2"/>
    <w:rsid w:val="00096FB5"/>
    <w:rsid w:val="000972A4"/>
    <w:rsid w:val="000A0C06"/>
    <w:rsid w:val="000A4470"/>
    <w:rsid w:val="000A6B4F"/>
    <w:rsid w:val="000A7979"/>
    <w:rsid w:val="000B0102"/>
    <w:rsid w:val="000B2690"/>
    <w:rsid w:val="000B3A17"/>
    <w:rsid w:val="000B3DB3"/>
    <w:rsid w:val="000B66F6"/>
    <w:rsid w:val="000C21B5"/>
    <w:rsid w:val="000C3611"/>
    <w:rsid w:val="000C45B0"/>
    <w:rsid w:val="000C62E9"/>
    <w:rsid w:val="000C6C73"/>
    <w:rsid w:val="000C6CEE"/>
    <w:rsid w:val="000C786C"/>
    <w:rsid w:val="000D026B"/>
    <w:rsid w:val="000D1F66"/>
    <w:rsid w:val="000D2F36"/>
    <w:rsid w:val="000D47DD"/>
    <w:rsid w:val="000D5AF7"/>
    <w:rsid w:val="000D5E02"/>
    <w:rsid w:val="000D684A"/>
    <w:rsid w:val="000E08D2"/>
    <w:rsid w:val="000E1CC7"/>
    <w:rsid w:val="000E3177"/>
    <w:rsid w:val="000E4292"/>
    <w:rsid w:val="000E4E1C"/>
    <w:rsid w:val="000E7112"/>
    <w:rsid w:val="000E7DDF"/>
    <w:rsid w:val="000F2B99"/>
    <w:rsid w:val="000F3A1B"/>
    <w:rsid w:val="000F3B45"/>
    <w:rsid w:val="000F47F2"/>
    <w:rsid w:val="000F4D12"/>
    <w:rsid w:val="000F5EA8"/>
    <w:rsid w:val="000F6130"/>
    <w:rsid w:val="001009F3"/>
    <w:rsid w:val="00101B7C"/>
    <w:rsid w:val="00105401"/>
    <w:rsid w:val="00110619"/>
    <w:rsid w:val="00110AD7"/>
    <w:rsid w:val="0011218D"/>
    <w:rsid w:val="00113842"/>
    <w:rsid w:val="00115D79"/>
    <w:rsid w:val="001169BA"/>
    <w:rsid w:val="00117E7A"/>
    <w:rsid w:val="001206F5"/>
    <w:rsid w:val="00120A79"/>
    <w:rsid w:val="00121CDB"/>
    <w:rsid w:val="00124E4B"/>
    <w:rsid w:val="00125131"/>
    <w:rsid w:val="001253D1"/>
    <w:rsid w:val="00126DFF"/>
    <w:rsid w:val="00126E28"/>
    <w:rsid w:val="001272EE"/>
    <w:rsid w:val="00136C85"/>
    <w:rsid w:val="001412F4"/>
    <w:rsid w:val="001434BB"/>
    <w:rsid w:val="00143D93"/>
    <w:rsid w:val="001447A2"/>
    <w:rsid w:val="00145243"/>
    <w:rsid w:val="00145D96"/>
    <w:rsid w:val="00146E46"/>
    <w:rsid w:val="00147328"/>
    <w:rsid w:val="00151E1E"/>
    <w:rsid w:val="00152976"/>
    <w:rsid w:val="001538CC"/>
    <w:rsid w:val="00154391"/>
    <w:rsid w:val="00154675"/>
    <w:rsid w:val="001553E4"/>
    <w:rsid w:val="00156982"/>
    <w:rsid w:val="00157579"/>
    <w:rsid w:val="00157B36"/>
    <w:rsid w:val="001613BD"/>
    <w:rsid w:val="0016402A"/>
    <w:rsid w:val="00165651"/>
    <w:rsid w:val="00167FEF"/>
    <w:rsid w:val="00170469"/>
    <w:rsid w:val="001707A3"/>
    <w:rsid w:val="00171B30"/>
    <w:rsid w:val="00172822"/>
    <w:rsid w:val="001743DF"/>
    <w:rsid w:val="001749B6"/>
    <w:rsid w:val="00175A45"/>
    <w:rsid w:val="00175F60"/>
    <w:rsid w:val="00176CFB"/>
    <w:rsid w:val="00176F33"/>
    <w:rsid w:val="0017786A"/>
    <w:rsid w:val="00177C60"/>
    <w:rsid w:val="0018015C"/>
    <w:rsid w:val="00181522"/>
    <w:rsid w:val="00181ACD"/>
    <w:rsid w:val="0018495A"/>
    <w:rsid w:val="001859D3"/>
    <w:rsid w:val="00186200"/>
    <w:rsid w:val="0018711B"/>
    <w:rsid w:val="001904AF"/>
    <w:rsid w:val="00190930"/>
    <w:rsid w:val="00191F03"/>
    <w:rsid w:val="001923B5"/>
    <w:rsid w:val="00192A01"/>
    <w:rsid w:val="0019354A"/>
    <w:rsid w:val="00193B0F"/>
    <w:rsid w:val="001947AB"/>
    <w:rsid w:val="00194E44"/>
    <w:rsid w:val="00197D6B"/>
    <w:rsid w:val="001A0281"/>
    <w:rsid w:val="001A051D"/>
    <w:rsid w:val="001A0BBB"/>
    <w:rsid w:val="001A449A"/>
    <w:rsid w:val="001A4A04"/>
    <w:rsid w:val="001A5E66"/>
    <w:rsid w:val="001B02A9"/>
    <w:rsid w:val="001B0DA2"/>
    <w:rsid w:val="001B1ECF"/>
    <w:rsid w:val="001B241A"/>
    <w:rsid w:val="001B365A"/>
    <w:rsid w:val="001B5E5B"/>
    <w:rsid w:val="001B6C9F"/>
    <w:rsid w:val="001C016C"/>
    <w:rsid w:val="001C0259"/>
    <w:rsid w:val="001C16C0"/>
    <w:rsid w:val="001C1CD2"/>
    <w:rsid w:val="001C1D4C"/>
    <w:rsid w:val="001C2189"/>
    <w:rsid w:val="001C294B"/>
    <w:rsid w:val="001C363A"/>
    <w:rsid w:val="001C45CC"/>
    <w:rsid w:val="001C5A58"/>
    <w:rsid w:val="001C5D95"/>
    <w:rsid w:val="001C6DCC"/>
    <w:rsid w:val="001C7877"/>
    <w:rsid w:val="001D2653"/>
    <w:rsid w:val="001D2D89"/>
    <w:rsid w:val="001D36BB"/>
    <w:rsid w:val="001D3765"/>
    <w:rsid w:val="001D3C82"/>
    <w:rsid w:val="001D4550"/>
    <w:rsid w:val="001D4D70"/>
    <w:rsid w:val="001D6C87"/>
    <w:rsid w:val="001E03C4"/>
    <w:rsid w:val="001E0A35"/>
    <w:rsid w:val="001E0A4D"/>
    <w:rsid w:val="001E0B54"/>
    <w:rsid w:val="001E0E20"/>
    <w:rsid w:val="001E1614"/>
    <w:rsid w:val="001E175A"/>
    <w:rsid w:val="001E2D5F"/>
    <w:rsid w:val="001E64EA"/>
    <w:rsid w:val="001E7611"/>
    <w:rsid w:val="001F09CD"/>
    <w:rsid w:val="001F54EB"/>
    <w:rsid w:val="001F6753"/>
    <w:rsid w:val="001F6A6A"/>
    <w:rsid w:val="00204E46"/>
    <w:rsid w:val="00210FC4"/>
    <w:rsid w:val="002115EE"/>
    <w:rsid w:val="002118E1"/>
    <w:rsid w:val="00211F84"/>
    <w:rsid w:val="00212CB0"/>
    <w:rsid w:val="00213532"/>
    <w:rsid w:val="0021557A"/>
    <w:rsid w:val="00215A82"/>
    <w:rsid w:val="00216E99"/>
    <w:rsid w:val="00220F45"/>
    <w:rsid w:val="00221E63"/>
    <w:rsid w:val="0022251D"/>
    <w:rsid w:val="002229B0"/>
    <w:rsid w:val="00222FC3"/>
    <w:rsid w:val="002235C9"/>
    <w:rsid w:val="00225046"/>
    <w:rsid w:val="00225494"/>
    <w:rsid w:val="00225AFF"/>
    <w:rsid w:val="00226389"/>
    <w:rsid w:val="00226DB4"/>
    <w:rsid w:val="00230DF8"/>
    <w:rsid w:val="00231B11"/>
    <w:rsid w:val="00231FC3"/>
    <w:rsid w:val="00232855"/>
    <w:rsid w:val="002336A4"/>
    <w:rsid w:val="002338D2"/>
    <w:rsid w:val="00234153"/>
    <w:rsid w:val="00234E3B"/>
    <w:rsid w:val="00236364"/>
    <w:rsid w:val="00236449"/>
    <w:rsid w:val="0024108A"/>
    <w:rsid w:val="00243F70"/>
    <w:rsid w:val="0024593C"/>
    <w:rsid w:val="002465D9"/>
    <w:rsid w:val="002473FA"/>
    <w:rsid w:val="00247BF2"/>
    <w:rsid w:val="0025076F"/>
    <w:rsid w:val="00250EFD"/>
    <w:rsid w:val="00252B31"/>
    <w:rsid w:val="0025421B"/>
    <w:rsid w:val="0025498A"/>
    <w:rsid w:val="00254BA7"/>
    <w:rsid w:val="0025509E"/>
    <w:rsid w:val="00261922"/>
    <w:rsid w:val="00261BD9"/>
    <w:rsid w:val="00263414"/>
    <w:rsid w:val="00265917"/>
    <w:rsid w:val="002663B9"/>
    <w:rsid w:val="00270ED4"/>
    <w:rsid w:val="0027173A"/>
    <w:rsid w:val="002717C6"/>
    <w:rsid w:val="0027233E"/>
    <w:rsid w:val="002749D9"/>
    <w:rsid w:val="002750FD"/>
    <w:rsid w:val="00275F3A"/>
    <w:rsid w:val="00277957"/>
    <w:rsid w:val="00277972"/>
    <w:rsid w:val="0028046E"/>
    <w:rsid w:val="002805DF"/>
    <w:rsid w:val="00280E75"/>
    <w:rsid w:val="00282AAF"/>
    <w:rsid w:val="00283CF3"/>
    <w:rsid w:val="00284AC1"/>
    <w:rsid w:val="00285562"/>
    <w:rsid w:val="00285F4E"/>
    <w:rsid w:val="002863F5"/>
    <w:rsid w:val="00286F36"/>
    <w:rsid w:val="0029122B"/>
    <w:rsid w:val="00291C3D"/>
    <w:rsid w:val="002920B1"/>
    <w:rsid w:val="002941AA"/>
    <w:rsid w:val="00295FB5"/>
    <w:rsid w:val="00296897"/>
    <w:rsid w:val="002A1325"/>
    <w:rsid w:val="002A4B15"/>
    <w:rsid w:val="002A52C7"/>
    <w:rsid w:val="002A6EE5"/>
    <w:rsid w:val="002B245B"/>
    <w:rsid w:val="002B2A64"/>
    <w:rsid w:val="002B33D7"/>
    <w:rsid w:val="002B6C44"/>
    <w:rsid w:val="002B71F2"/>
    <w:rsid w:val="002C0902"/>
    <w:rsid w:val="002C0C09"/>
    <w:rsid w:val="002C1469"/>
    <w:rsid w:val="002C1C8B"/>
    <w:rsid w:val="002C391D"/>
    <w:rsid w:val="002C4782"/>
    <w:rsid w:val="002D18A7"/>
    <w:rsid w:val="002D21C3"/>
    <w:rsid w:val="002D3AEF"/>
    <w:rsid w:val="002D3AF8"/>
    <w:rsid w:val="002D5F57"/>
    <w:rsid w:val="002D67BE"/>
    <w:rsid w:val="002D6C03"/>
    <w:rsid w:val="002E0777"/>
    <w:rsid w:val="002E0C37"/>
    <w:rsid w:val="002E1085"/>
    <w:rsid w:val="002E295C"/>
    <w:rsid w:val="002E29F4"/>
    <w:rsid w:val="002E2F0B"/>
    <w:rsid w:val="002E3BDC"/>
    <w:rsid w:val="002E4E3B"/>
    <w:rsid w:val="002E4F50"/>
    <w:rsid w:val="002E5D16"/>
    <w:rsid w:val="002E5E21"/>
    <w:rsid w:val="002E5F0C"/>
    <w:rsid w:val="002E6062"/>
    <w:rsid w:val="002E72D5"/>
    <w:rsid w:val="002F0945"/>
    <w:rsid w:val="002F2425"/>
    <w:rsid w:val="002F72E3"/>
    <w:rsid w:val="002F789D"/>
    <w:rsid w:val="00300250"/>
    <w:rsid w:val="00300DA2"/>
    <w:rsid w:val="00301DE0"/>
    <w:rsid w:val="0030275D"/>
    <w:rsid w:val="00303E93"/>
    <w:rsid w:val="003056AE"/>
    <w:rsid w:val="003056FB"/>
    <w:rsid w:val="003059E4"/>
    <w:rsid w:val="00306C33"/>
    <w:rsid w:val="00306C4A"/>
    <w:rsid w:val="00310701"/>
    <w:rsid w:val="003133EE"/>
    <w:rsid w:val="00313469"/>
    <w:rsid w:val="00313AAE"/>
    <w:rsid w:val="0031434E"/>
    <w:rsid w:val="0032015C"/>
    <w:rsid w:val="00320255"/>
    <w:rsid w:val="003219BB"/>
    <w:rsid w:val="00321FF5"/>
    <w:rsid w:val="00322845"/>
    <w:rsid w:val="00326130"/>
    <w:rsid w:val="003313D7"/>
    <w:rsid w:val="00331559"/>
    <w:rsid w:val="00332200"/>
    <w:rsid w:val="0033239A"/>
    <w:rsid w:val="00332DB4"/>
    <w:rsid w:val="003343A2"/>
    <w:rsid w:val="00334701"/>
    <w:rsid w:val="00337726"/>
    <w:rsid w:val="00340CDD"/>
    <w:rsid w:val="003411F0"/>
    <w:rsid w:val="00342B55"/>
    <w:rsid w:val="00343609"/>
    <w:rsid w:val="00343B56"/>
    <w:rsid w:val="00347D59"/>
    <w:rsid w:val="00351866"/>
    <w:rsid w:val="00354282"/>
    <w:rsid w:val="0035624A"/>
    <w:rsid w:val="00356986"/>
    <w:rsid w:val="00356B7E"/>
    <w:rsid w:val="00357E26"/>
    <w:rsid w:val="00362830"/>
    <w:rsid w:val="00362E01"/>
    <w:rsid w:val="003651D0"/>
    <w:rsid w:val="00366C38"/>
    <w:rsid w:val="00366EFF"/>
    <w:rsid w:val="00367D31"/>
    <w:rsid w:val="00370AED"/>
    <w:rsid w:val="003751D7"/>
    <w:rsid w:val="00375602"/>
    <w:rsid w:val="003770B0"/>
    <w:rsid w:val="00381943"/>
    <w:rsid w:val="003842E1"/>
    <w:rsid w:val="00384D6B"/>
    <w:rsid w:val="00384D89"/>
    <w:rsid w:val="00385688"/>
    <w:rsid w:val="00385953"/>
    <w:rsid w:val="00385F64"/>
    <w:rsid w:val="0038643C"/>
    <w:rsid w:val="00387549"/>
    <w:rsid w:val="003876E1"/>
    <w:rsid w:val="0039033C"/>
    <w:rsid w:val="00391102"/>
    <w:rsid w:val="003935F6"/>
    <w:rsid w:val="00395751"/>
    <w:rsid w:val="00395C58"/>
    <w:rsid w:val="0039661C"/>
    <w:rsid w:val="003A00E0"/>
    <w:rsid w:val="003A0264"/>
    <w:rsid w:val="003A02C1"/>
    <w:rsid w:val="003A09F9"/>
    <w:rsid w:val="003A0E41"/>
    <w:rsid w:val="003A1B6E"/>
    <w:rsid w:val="003A29A0"/>
    <w:rsid w:val="003A41E4"/>
    <w:rsid w:val="003A52FC"/>
    <w:rsid w:val="003A62AA"/>
    <w:rsid w:val="003A653D"/>
    <w:rsid w:val="003A6CDB"/>
    <w:rsid w:val="003A7D80"/>
    <w:rsid w:val="003B0B15"/>
    <w:rsid w:val="003B1A48"/>
    <w:rsid w:val="003B1FCA"/>
    <w:rsid w:val="003B38E5"/>
    <w:rsid w:val="003B4C70"/>
    <w:rsid w:val="003B51AC"/>
    <w:rsid w:val="003B5C04"/>
    <w:rsid w:val="003B6F6B"/>
    <w:rsid w:val="003B7321"/>
    <w:rsid w:val="003C0554"/>
    <w:rsid w:val="003C221F"/>
    <w:rsid w:val="003C3B9A"/>
    <w:rsid w:val="003C3C6A"/>
    <w:rsid w:val="003C3D61"/>
    <w:rsid w:val="003C412C"/>
    <w:rsid w:val="003C4E86"/>
    <w:rsid w:val="003C6D5F"/>
    <w:rsid w:val="003D005B"/>
    <w:rsid w:val="003D0876"/>
    <w:rsid w:val="003D1340"/>
    <w:rsid w:val="003D3285"/>
    <w:rsid w:val="003D3D08"/>
    <w:rsid w:val="003D59AF"/>
    <w:rsid w:val="003E171D"/>
    <w:rsid w:val="003E3E65"/>
    <w:rsid w:val="003E45AC"/>
    <w:rsid w:val="003E5417"/>
    <w:rsid w:val="003E7C8D"/>
    <w:rsid w:val="003F086B"/>
    <w:rsid w:val="003F09B7"/>
    <w:rsid w:val="003F157E"/>
    <w:rsid w:val="003F3B29"/>
    <w:rsid w:val="003F3B2F"/>
    <w:rsid w:val="003F3D54"/>
    <w:rsid w:val="003F443F"/>
    <w:rsid w:val="003F61FE"/>
    <w:rsid w:val="003F7B57"/>
    <w:rsid w:val="00400184"/>
    <w:rsid w:val="00402A19"/>
    <w:rsid w:val="00402A6C"/>
    <w:rsid w:val="00406174"/>
    <w:rsid w:val="00406730"/>
    <w:rsid w:val="00407106"/>
    <w:rsid w:val="00407B50"/>
    <w:rsid w:val="00410A92"/>
    <w:rsid w:val="00414B2A"/>
    <w:rsid w:val="00414C07"/>
    <w:rsid w:val="00415AFF"/>
    <w:rsid w:val="00416778"/>
    <w:rsid w:val="0041744B"/>
    <w:rsid w:val="00420E6D"/>
    <w:rsid w:val="00421907"/>
    <w:rsid w:val="004229D8"/>
    <w:rsid w:val="00423467"/>
    <w:rsid w:val="004240D7"/>
    <w:rsid w:val="004258FC"/>
    <w:rsid w:val="00425CC6"/>
    <w:rsid w:val="00426D2D"/>
    <w:rsid w:val="00427104"/>
    <w:rsid w:val="00427BA5"/>
    <w:rsid w:val="00432D24"/>
    <w:rsid w:val="00433BD4"/>
    <w:rsid w:val="004342C5"/>
    <w:rsid w:val="00436059"/>
    <w:rsid w:val="00436CE1"/>
    <w:rsid w:val="00436E1F"/>
    <w:rsid w:val="00437BD7"/>
    <w:rsid w:val="00437F3A"/>
    <w:rsid w:val="004400EB"/>
    <w:rsid w:val="00441278"/>
    <w:rsid w:val="00444681"/>
    <w:rsid w:val="004449B7"/>
    <w:rsid w:val="004449FC"/>
    <w:rsid w:val="004453FA"/>
    <w:rsid w:val="00445465"/>
    <w:rsid w:val="00446AF3"/>
    <w:rsid w:val="00447325"/>
    <w:rsid w:val="00447455"/>
    <w:rsid w:val="00447AEC"/>
    <w:rsid w:val="00453638"/>
    <w:rsid w:val="00454709"/>
    <w:rsid w:val="00454DC7"/>
    <w:rsid w:val="004562FE"/>
    <w:rsid w:val="00462BF7"/>
    <w:rsid w:val="00464C18"/>
    <w:rsid w:val="00465C30"/>
    <w:rsid w:val="004664C2"/>
    <w:rsid w:val="00470A68"/>
    <w:rsid w:val="0047133D"/>
    <w:rsid w:val="004718DB"/>
    <w:rsid w:val="0047198C"/>
    <w:rsid w:val="00471EB3"/>
    <w:rsid w:val="00472119"/>
    <w:rsid w:val="004739DA"/>
    <w:rsid w:val="00476FF7"/>
    <w:rsid w:val="004809F0"/>
    <w:rsid w:val="00482714"/>
    <w:rsid w:val="00486656"/>
    <w:rsid w:val="00490BE3"/>
    <w:rsid w:val="004918C3"/>
    <w:rsid w:val="00491EFA"/>
    <w:rsid w:val="00494A6A"/>
    <w:rsid w:val="00497DE1"/>
    <w:rsid w:val="004A040D"/>
    <w:rsid w:val="004A0A5E"/>
    <w:rsid w:val="004A2000"/>
    <w:rsid w:val="004A3A3D"/>
    <w:rsid w:val="004A3C6F"/>
    <w:rsid w:val="004A6E91"/>
    <w:rsid w:val="004B23FE"/>
    <w:rsid w:val="004B3D4B"/>
    <w:rsid w:val="004B443A"/>
    <w:rsid w:val="004B73AD"/>
    <w:rsid w:val="004B7A15"/>
    <w:rsid w:val="004B7DEE"/>
    <w:rsid w:val="004C3CB9"/>
    <w:rsid w:val="004C4FB9"/>
    <w:rsid w:val="004C61E2"/>
    <w:rsid w:val="004D0952"/>
    <w:rsid w:val="004D1505"/>
    <w:rsid w:val="004D2036"/>
    <w:rsid w:val="004D2F8D"/>
    <w:rsid w:val="004D359A"/>
    <w:rsid w:val="004D3F5C"/>
    <w:rsid w:val="004D4016"/>
    <w:rsid w:val="004D44A8"/>
    <w:rsid w:val="004D5A38"/>
    <w:rsid w:val="004D65E7"/>
    <w:rsid w:val="004D6F79"/>
    <w:rsid w:val="004D6FCD"/>
    <w:rsid w:val="004D72EC"/>
    <w:rsid w:val="004D7332"/>
    <w:rsid w:val="004D745E"/>
    <w:rsid w:val="004E0924"/>
    <w:rsid w:val="004E2423"/>
    <w:rsid w:val="004E3F2A"/>
    <w:rsid w:val="004E4CD5"/>
    <w:rsid w:val="004E58E4"/>
    <w:rsid w:val="004E653D"/>
    <w:rsid w:val="004E6BF7"/>
    <w:rsid w:val="004F14F1"/>
    <w:rsid w:val="004F311E"/>
    <w:rsid w:val="004F5E8E"/>
    <w:rsid w:val="004F66CD"/>
    <w:rsid w:val="004F6D75"/>
    <w:rsid w:val="004F6E18"/>
    <w:rsid w:val="004F73E7"/>
    <w:rsid w:val="0050292D"/>
    <w:rsid w:val="0050385A"/>
    <w:rsid w:val="0050387D"/>
    <w:rsid w:val="00503AF9"/>
    <w:rsid w:val="00503B43"/>
    <w:rsid w:val="00504561"/>
    <w:rsid w:val="00504CE1"/>
    <w:rsid w:val="0050548A"/>
    <w:rsid w:val="00505CE0"/>
    <w:rsid w:val="0050617B"/>
    <w:rsid w:val="00506AF1"/>
    <w:rsid w:val="0050717F"/>
    <w:rsid w:val="00507782"/>
    <w:rsid w:val="00511784"/>
    <w:rsid w:val="00514DFD"/>
    <w:rsid w:val="005157B9"/>
    <w:rsid w:val="005157ED"/>
    <w:rsid w:val="00520192"/>
    <w:rsid w:val="005218FB"/>
    <w:rsid w:val="0052285D"/>
    <w:rsid w:val="00522C28"/>
    <w:rsid w:val="00524524"/>
    <w:rsid w:val="005258CD"/>
    <w:rsid w:val="00526366"/>
    <w:rsid w:val="00527C30"/>
    <w:rsid w:val="00531451"/>
    <w:rsid w:val="0053345E"/>
    <w:rsid w:val="00533DE4"/>
    <w:rsid w:val="00535A06"/>
    <w:rsid w:val="00536190"/>
    <w:rsid w:val="0053655C"/>
    <w:rsid w:val="00536E82"/>
    <w:rsid w:val="0053767B"/>
    <w:rsid w:val="00537BF2"/>
    <w:rsid w:val="00542877"/>
    <w:rsid w:val="00542C7B"/>
    <w:rsid w:val="00543025"/>
    <w:rsid w:val="0054318A"/>
    <w:rsid w:val="005449DF"/>
    <w:rsid w:val="00546946"/>
    <w:rsid w:val="005507B1"/>
    <w:rsid w:val="00550EC3"/>
    <w:rsid w:val="005512BD"/>
    <w:rsid w:val="0055221E"/>
    <w:rsid w:val="00553531"/>
    <w:rsid w:val="00554D9D"/>
    <w:rsid w:val="005560F7"/>
    <w:rsid w:val="00557D76"/>
    <w:rsid w:val="00557E5C"/>
    <w:rsid w:val="005610E1"/>
    <w:rsid w:val="00561F24"/>
    <w:rsid w:val="0056339B"/>
    <w:rsid w:val="0056420C"/>
    <w:rsid w:val="005661F7"/>
    <w:rsid w:val="00570119"/>
    <w:rsid w:val="00570936"/>
    <w:rsid w:val="00572884"/>
    <w:rsid w:val="005739DD"/>
    <w:rsid w:val="00573E91"/>
    <w:rsid w:val="0057471F"/>
    <w:rsid w:val="005757C5"/>
    <w:rsid w:val="005764DB"/>
    <w:rsid w:val="00576DFE"/>
    <w:rsid w:val="00582120"/>
    <w:rsid w:val="00582196"/>
    <w:rsid w:val="005827FA"/>
    <w:rsid w:val="0058305C"/>
    <w:rsid w:val="00587D34"/>
    <w:rsid w:val="005905B1"/>
    <w:rsid w:val="00590717"/>
    <w:rsid w:val="005909D7"/>
    <w:rsid w:val="00591E71"/>
    <w:rsid w:val="005925D5"/>
    <w:rsid w:val="00592F9E"/>
    <w:rsid w:val="00593150"/>
    <w:rsid w:val="00594C89"/>
    <w:rsid w:val="00595789"/>
    <w:rsid w:val="00595950"/>
    <w:rsid w:val="00596AA7"/>
    <w:rsid w:val="00596B79"/>
    <w:rsid w:val="00597034"/>
    <w:rsid w:val="005A1BDE"/>
    <w:rsid w:val="005A3641"/>
    <w:rsid w:val="005A526C"/>
    <w:rsid w:val="005A6FC8"/>
    <w:rsid w:val="005A7F89"/>
    <w:rsid w:val="005B08C1"/>
    <w:rsid w:val="005B129D"/>
    <w:rsid w:val="005B15AA"/>
    <w:rsid w:val="005B3391"/>
    <w:rsid w:val="005B3960"/>
    <w:rsid w:val="005B3E2B"/>
    <w:rsid w:val="005B403D"/>
    <w:rsid w:val="005B6060"/>
    <w:rsid w:val="005B64F1"/>
    <w:rsid w:val="005B6587"/>
    <w:rsid w:val="005B6AA1"/>
    <w:rsid w:val="005B7323"/>
    <w:rsid w:val="005C3853"/>
    <w:rsid w:val="005C4206"/>
    <w:rsid w:val="005C494D"/>
    <w:rsid w:val="005C5706"/>
    <w:rsid w:val="005C62BD"/>
    <w:rsid w:val="005D09A0"/>
    <w:rsid w:val="005D09C0"/>
    <w:rsid w:val="005D0CEF"/>
    <w:rsid w:val="005D3524"/>
    <w:rsid w:val="005D5F68"/>
    <w:rsid w:val="005D6CC0"/>
    <w:rsid w:val="005E05EF"/>
    <w:rsid w:val="005E4E0D"/>
    <w:rsid w:val="005F01C1"/>
    <w:rsid w:val="005F0C8F"/>
    <w:rsid w:val="005F4075"/>
    <w:rsid w:val="005F4A69"/>
    <w:rsid w:val="005F5E3C"/>
    <w:rsid w:val="0060221E"/>
    <w:rsid w:val="0060323F"/>
    <w:rsid w:val="00603BB2"/>
    <w:rsid w:val="00605404"/>
    <w:rsid w:val="0060560C"/>
    <w:rsid w:val="0061027F"/>
    <w:rsid w:val="006102F4"/>
    <w:rsid w:val="0061217C"/>
    <w:rsid w:val="006121D9"/>
    <w:rsid w:val="0061293A"/>
    <w:rsid w:val="00613783"/>
    <w:rsid w:val="006146EC"/>
    <w:rsid w:val="006147CE"/>
    <w:rsid w:val="00614E6E"/>
    <w:rsid w:val="00615768"/>
    <w:rsid w:val="00616681"/>
    <w:rsid w:val="00616E2F"/>
    <w:rsid w:val="00616E58"/>
    <w:rsid w:val="00617654"/>
    <w:rsid w:val="00622274"/>
    <w:rsid w:val="00623062"/>
    <w:rsid w:val="00623C71"/>
    <w:rsid w:val="00624CF4"/>
    <w:rsid w:val="006265B2"/>
    <w:rsid w:val="006267F9"/>
    <w:rsid w:val="00630269"/>
    <w:rsid w:val="00632735"/>
    <w:rsid w:val="00634C7C"/>
    <w:rsid w:val="00635151"/>
    <w:rsid w:val="00635259"/>
    <w:rsid w:val="00635BCF"/>
    <w:rsid w:val="00636E39"/>
    <w:rsid w:val="00637371"/>
    <w:rsid w:val="00637AD0"/>
    <w:rsid w:val="00637C99"/>
    <w:rsid w:val="00640214"/>
    <w:rsid w:val="00641345"/>
    <w:rsid w:val="00642184"/>
    <w:rsid w:val="00646505"/>
    <w:rsid w:val="00646BEA"/>
    <w:rsid w:val="00647D01"/>
    <w:rsid w:val="00647F94"/>
    <w:rsid w:val="006501E8"/>
    <w:rsid w:val="00650D1F"/>
    <w:rsid w:val="00653803"/>
    <w:rsid w:val="006542EA"/>
    <w:rsid w:val="006545C9"/>
    <w:rsid w:val="006560A5"/>
    <w:rsid w:val="00656B4A"/>
    <w:rsid w:val="00656ED4"/>
    <w:rsid w:val="00657ED1"/>
    <w:rsid w:val="006614B0"/>
    <w:rsid w:val="00661853"/>
    <w:rsid w:val="006650E2"/>
    <w:rsid w:val="006656A1"/>
    <w:rsid w:val="00665D2E"/>
    <w:rsid w:val="00666A6E"/>
    <w:rsid w:val="00670EFC"/>
    <w:rsid w:val="006715B9"/>
    <w:rsid w:val="00671953"/>
    <w:rsid w:val="0067319A"/>
    <w:rsid w:val="00673EC7"/>
    <w:rsid w:val="00677333"/>
    <w:rsid w:val="0068006E"/>
    <w:rsid w:val="006815E0"/>
    <w:rsid w:val="00682428"/>
    <w:rsid w:val="00682577"/>
    <w:rsid w:val="00682A89"/>
    <w:rsid w:val="0068524F"/>
    <w:rsid w:val="0068553D"/>
    <w:rsid w:val="00686D18"/>
    <w:rsid w:val="00687748"/>
    <w:rsid w:val="00687DAE"/>
    <w:rsid w:val="006904D1"/>
    <w:rsid w:val="00691BAF"/>
    <w:rsid w:val="00692DED"/>
    <w:rsid w:val="00692F1F"/>
    <w:rsid w:val="00694189"/>
    <w:rsid w:val="00695ABF"/>
    <w:rsid w:val="00695AF4"/>
    <w:rsid w:val="00696F4E"/>
    <w:rsid w:val="00697B18"/>
    <w:rsid w:val="006A0081"/>
    <w:rsid w:val="006A2F95"/>
    <w:rsid w:val="006A5836"/>
    <w:rsid w:val="006A67DB"/>
    <w:rsid w:val="006A7007"/>
    <w:rsid w:val="006B0AA4"/>
    <w:rsid w:val="006B106F"/>
    <w:rsid w:val="006B243C"/>
    <w:rsid w:val="006B2564"/>
    <w:rsid w:val="006B4019"/>
    <w:rsid w:val="006B5923"/>
    <w:rsid w:val="006B59B1"/>
    <w:rsid w:val="006B5F18"/>
    <w:rsid w:val="006B6D2D"/>
    <w:rsid w:val="006B7286"/>
    <w:rsid w:val="006B7814"/>
    <w:rsid w:val="006B7A07"/>
    <w:rsid w:val="006C00B4"/>
    <w:rsid w:val="006C11F3"/>
    <w:rsid w:val="006C12D9"/>
    <w:rsid w:val="006C1967"/>
    <w:rsid w:val="006C3FF8"/>
    <w:rsid w:val="006C5708"/>
    <w:rsid w:val="006C5AD2"/>
    <w:rsid w:val="006C60F7"/>
    <w:rsid w:val="006D0390"/>
    <w:rsid w:val="006D0EE8"/>
    <w:rsid w:val="006D45C3"/>
    <w:rsid w:val="006D680D"/>
    <w:rsid w:val="006D74A5"/>
    <w:rsid w:val="006E06A8"/>
    <w:rsid w:val="006E24B0"/>
    <w:rsid w:val="006E3E72"/>
    <w:rsid w:val="006E57A8"/>
    <w:rsid w:val="006E5D4F"/>
    <w:rsid w:val="006F1702"/>
    <w:rsid w:val="006F2104"/>
    <w:rsid w:val="006F2655"/>
    <w:rsid w:val="006F3254"/>
    <w:rsid w:val="006F3605"/>
    <w:rsid w:val="006F5034"/>
    <w:rsid w:val="006F5823"/>
    <w:rsid w:val="006F696D"/>
    <w:rsid w:val="006F7B71"/>
    <w:rsid w:val="0070085F"/>
    <w:rsid w:val="00701723"/>
    <w:rsid w:val="00701D1D"/>
    <w:rsid w:val="0070283E"/>
    <w:rsid w:val="007049A7"/>
    <w:rsid w:val="0070670F"/>
    <w:rsid w:val="00706833"/>
    <w:rsid w:val="0071014B"/>
    <w:rsid w:val="00710CE7"/>
    <w:rsid w:val="0071122C"/>
    <w:rsid w:val="00711DF4"/>
    <w:rsid w:val="00712174"/>
    <w:rsid w:val="00712291"/>
    <w:rsid w:val="0071232F"/>
    <w:rsid w:val="00712C37"/>
    <w:rsid w:val="00712D95"/>
    <w:rsid w:val="0071482B"/>
    <w:rsid w:val="00715052"/>
    <w:rsid w:val="00715D68"/>
    <w:rsid w:val="0072098D"/>
    <w:rsid w:val="007211E2"/>
    <w:rsid w:val="0072127C"/>
    <w:rsid w:val="00721F15"/>
    <w:rsid w:val="00722BDB"/>
    <w:rsid w:val="00722EE7"/>
    <w:rsid w:val="007248AF"/>
    <w:rsid w:val="007266FE"/>
    <w:rsid w:val="0073023E"/>
    <w:rsid w:val="00733CB6"/>
    <w:rsid w:val="007350A9"/>
    <w:rsid w:val="00735866"/>
    <w:rsid w:val="00735C9B"/>
    <w:rsid w:val="00736A48"/>
    <w:rsid w:val="00737B31"/>
    <w:rsid w:val="0074048C"/>
    <w:rsid w:val="00741362"/>
    <w:rsid w:val="0074137A"/>
    <w:rsid w:val="0074195A"/>
    <w:rsid w:val="007423F1"/>
    <w:rsid w:val="007428D0"/>
    <w:rsid w:val="00742D9E"/>
    <w:rsid w:val="00743712"/>
    <w:rsid w:val="007442A4"/>
    <w:rsid w:val="007442A6"/>
    <w:rsid w:val="007443BA"/>
    <w:rsid w:val="00744BCF"/>
    <w:rsid w:val="00744E58"/>
    <w:rsid w:val="00745EFE"/>
    <w:rsid w:val="0074619C"/>
    <w:rsid w:val="0074728F"/>
    <w:rsid w:val="00747EDD"/>
    <w:rsid w:val="007523FE"/>
    <w:rsid w:val="007536F9"/>
    <w:rsid w:val="00753964"/>
    <w:rsid w:val="007539B7"/>
    <w:rsid w:val="007541EB"/>
    <w:rsid w:val="007565E9"/>
    <w:rsid w:val="00760F72"/>
    <w:rsid w:val="007625A1"/>
    <w:rsid w:val="00762E6E"/>
    <w:rsid w:val="007639A4"/>
    <w:rsid w:val="00763BCB"/>
    <w:rsid w:val="00767147"/>
    <w:rsid w:val="00767B45"/>
    <w:rsid w:val="00772DAF"/>
    <w:rsid w:val="0077428A"/>
    <w:rsid w:val="0077542F"/>
    <w:rsid w:val="007771D6"/>
    <w:rsid w:val="007815BE"/>
    <w:rsid w:val="00782649"/>
    <w:rsid w:val="00782739"/>
    <w:rsid w:val="007833C5"/>
    <w:rsid w:val="00783902"/>
    <w:rsid w:val="0078552F"/>
    <w:rsid w:val="00785946"/>
    <w:rsid w:val="00787A04"/>
    <w:rsid w:val="00787AA9"/>
    <w:rsid w:val="00790A4E"/>
    <w:rsid w:val="00791244"/>
    <w:rsid w:val="00793B04"/>
    <w:rsid w:val="00794B13"/>
    <w:rsid w:val="007950B9"/>
    <w:rsid w:val="00796F21"/>
    <w:rsid w:val="007976BA"/>
    <w:rsid w:val="007A0A8C"/>
    <w:rsid w:val="007A0BDF"/>
    <w:rsid w:val="007A1BB2"/>
    <w:rsid w:val="007A2557"/>
    <w:rsid w:val="007A260F"/>
    <w:rsid w:val="007A44AA"/>
    <w:rsid w:val="007A52CE"/>
    <w:rsid w:val="007A6ED5"/>
    <w:rsid w:val="007A7282"/>
    <w:rsid w:val="007A7DEA"/>
    <w:rsid w:val="007B0B79"/>
    <w:rsid w:val="007B14FC"/>
    <w:rsid w:val="007B1FE0"/>
    <w:rsid w:val="007B23BF"/>
    <w:rsid w:val="007B44B2"/>
    <w:rsid w:val="007B594A"/>
    <w:rsid w:val="007C02F5"/>
    <w:rsid w:val="007C05A0"/>
    <w:rsid w:val="007C07C2"/>
    <w:rsid w:val="007C40ED"/>
    <w:rsid w:val="007C4CD4"/>
    <w:rsid w:val="007C6F38"/>
    <w:rsid w:val="007D0614"/>
    <w:rsid w:val="007D17EB"/>
    <w:rsid w:val="007D20D8"/>
    <w:rsid w:val="007D29AF"/>
    <w:rsid w:val="007D3CC4"/>
    <w:rsid w:val="007D5E2E"/>
    <w:rsid w:val="007D72DB"/>
    <w:rsid w:val="007E01F8"/>
    <w:rsid w:val="007E04E9"/>
    <w:rsid w:val="007E141B"/>
    <w:rsid w:val="007E2049"/>
    <w:rsid w:val="007E5D36"/>
    <w:rsid w:val="007E5F72"/>
    <w:rsid w:val="007E609F"/>
    <w:rsid w:val="007E68FA"/>
    <w:rsid w:val="007E7101"/>
    <w:rsid w:val="007E7D1B"/>
    <w:rsid w:val="007F1627"/>
    <w:rsid w:val="007F1D8E"/>
    <w:rsid w:val="007F37BD"/>
    <w:rsid w:val="007F39E8"/>
    <w:rsid w:val="007F5B82"/>
    <w:rsid w:val="007F6E9A"/>
    <w:rsid w:val="007F7FE0"/>
    <w:rsid w:val="007F7FF4"/>
    <w:rsid w:val="008011EB"/>
    <w:rsid w:val="0080258F"/>
    <w:rsid w:val="0080335E"/>
    <w:rsid w:val="008051DA"/>
    <w:rsid w:val="008068B8"/>
    <w:rsid w:val="00806F6E"/>
    <w:rsid w:val="00807855"/>
    <w:rsid w:val="0081044E"/>
    <w:rsid w:val="008123D4"/>
    <w:rsid w:val="00813389"/>
    <w:rsid w:val="0081359E"/>
    <w:rsid w:val="00814C9E"/>
    <w:rsid w:val="0081645E"/>
    <w:rsid w:val="00821F19"/>
    <w:rsid w:val="0082524D"/>
    <w:rsid w:val="00825B42"/>
    <w:rsid w:val="00830592"/>
    <w:rsid w:val="008318D0"/>
    <w:rsid w:val="00832B96"/>
    <w:rsid w:val="00833512"/>
    <w:rsid w:val="00833DBE"/>
    <w:rsid w:val="00840F65"/>
    <w:rsid w:val="008428D0"/>
    <w:rsid w:val="00844568"/>
    <w:rsid w:val="00844642"/>
    <w:rsid w:val="008451E2"/>
    <w:rsid w:val="008455B2"/>
    <w:rsid w:val="00847157"/>
    <w:rsid w:val="00850E5F"/>
    <w:rsid w:val="00851C9F"/>
    <w:rsid w:val="00852CDA"/>
    <w:rsid w:val="00854800"/>
    <w:rsid w:val="00854EAD"/>
    <w:rsid w:val="0085526A"/>
    <w:rsid w:val="00855290"/>
    <w:rsid w:val="0085623F"/>
    <w:rsid w:val="008605DE"/>
    <w:rsid w:val="00861061"/>
    <w:rsid w:val="00861E24"/>
    <w:rsid w:val="00862496"/>
    <w:rsid w:val="00862717"/>
    <w:rsid w:val="00864E3B"/>
    <w:rsid w:val="00865F14"/>
    <w:rsid w:val="00865F26"/>
    <w:rsid w:val="00865FBD"/>
    <w:rsid w:val="00866F92"/>
    <w:rsid w:val="008719D7"/>
    <w:rsid w:val="00871E43"/>
    <w:rsid w:val="00871F1F"/>
    <w:rsid w:val="00871F65"/>
    <w:rsid w:val="0087214D"/>
    <w:rsid w:val="008724BA"/>
    <w:rsid w:val="00872B07"/>
    <w:rsid w:val="00872C29"/>
    <w:rsid w:val="00873C1A"/>
    <w:rsid w:val="008805EA"/>
    <w:rsid w:val="00880C42"/>
    <w:rsid w:val="00882C82"/>
    <w:rsid w:val="0088372E"/>
    <w:rsid w:val="0088576B"/>
    <w:rsid w:val="008870B5"/>
    <w:rsid w:val="00887199"/>
    <w:rsid w:val="00892788"/>
    <w:rsid w:val="00892BB8"/>
    <w:rsid w:val="0089321B"/>
    <w:rsid w:val="00893D67"/>
    <w:rsid w:val="00894431"/>
    <w:rsid w:val="00894B60"/>
    <w:rsid w:val="00894F89"/>
    <w:rsid w:val="00895443"/>
    <w:rsid w:val="00896391"/>
    <w:rsid w:val="008971B2"/>
    <w:rsid w:val="008A06FC"/>
    <w:rsid w:val="008A2EA6"/>
    <w:rsid w:val="008A31E5"/>
    <w:rsid w:val="008A34CB"/>
    <w:rsid w:val="008A5328"/>
    <w:rsid w:val="008A6E28"/>
    <w:rsid w:val="008A7BAD"/>
    <w:rsid w:val="008B1F9C"/>
    <w:rsid w:val="008B2EB8"/>
    <w:rsid w:val="008B30A9"/>
    <w:rsid w:val="008B581A"/>
    <w:rsid w:val="008B7DBE"/>
    <w:rsid w:val="008C2AC4"/>
    <w:rsid w:val="008C3C4D"/>
    <w:rsid w:val="008C3C7B"/>
    <w:rsid w:val="008C443A"/>
    <w:rsid w:val="008C4474"/>
    <w:rsid w:val="008C4A46"/>
    <w:rsid w:val="008C6401"/>
    <w:rsid w:val="008C663F"/>
    <w:rsid w:val="008C7D39"/>
    <w:rsid w:val="008D1085"/>
    <w:rsid w:val="008D2F76"/>
    <w:rsid w:val="008D47C2"/>
    <w:rsid w:val="008D4ED5"/>
    <w:rsid w:val="008D638A"/>
    <w:rsid w:val="008D704D"/>
    <w:rsid w:val="008E142B"/>
    <w:rsid w:val="008E32F6"/>
    <w:rsid w:val="008E3912"/>
    <w:rsid w:val="008E431C"/>
    <w:rsid w:val="008E49EA"/>
    <w:rsid w:val="008E6E96"/>
    <w:rsid w:val="008F0701"/>
    <w:rsid w:val="008F270E"/>
    <w:rsid w:val="008F3677"/>
    <w:rsid w:val="008F47F5"/>
    <w:rsid w:val="008F5098"/>
    <w:rsid w:val="008F5BF2"/>
    <w:rsid w:val="008F7502"/>
    <w:rsid w:val="00900C3A"/>
    <w:rsid w:val="0090196F"/>
    <w:rsid w:val="00901FBF"/>
    <w:rsid w:val="00904F64"/>
    <w:rsid w:val="00907ED0"/>
    <w:rsid w:val="009124A0"/>
    <w:rsid w:val="009128BD"/>
    <w:rsid w:val="0091401F"/>
    <w:rsid w:val="009148D2"/>
    <w:rsid w:val="009155C9"/>
    <w:rsid w:val="00915E9D"/>
    <w:rsid w:val="00916142"/>
    <w:rsid w:val="009170E0"/>
    <w:rsid w:val="00917409"/>
    <w:rsid w:val="00920337"/>
    <w:rsid w:val="00922CA0"/>
    <w:rsid w:val="0092435E"/>
    <w:rsid w:val="009252B6"/>
    <w:rsid w:val="00925EBE"/>
    <w:rsid w:val="0093011A"/>
    <w:rsid w:val="00931A9B"/>
    <w:rsid w:val="00933FC1"/>
    <w:rsid w:val="0093580E"/>
    <w:rsid w:val="00936CD5"/>
    <w:rsid w:val="00937FC2"/>
    <w:rsid w:val="00940913"/>
    <w:rsid w:val="00940CB6"/>
    <w:rsid w:val="00941385"/>
    <w:rsid w:val="00941FA6"/>
    <w:rsid w:val="00942406"/>
    <w:rsid w:val="00946402"/>
    <w:rsid w:val="00946EB7"/>
    <w:rsid w:val="009479C5"/>
    <w:rsid w:val="009524C0"/>
    <w:rsid w:val="009527E3"/>
    <w:rsid w:val="0095296F"/>
    <w:rsid w:val="00952BCA"/>
    <w:rsid w:val="00952F73"/>
    <w:rsid w:val="00954CB6"/>
    <w:rsid w:val="0095610E"/>
    <w:rsid w:val="00956B09"/>
    <w:rsid w:val="00956D73"/>
    <w:rsid w:val="00956DFE"/>
    <w:rsid w:val="00956F8D"/>
    <w:rsid w:val="009611E7"/>
    <w:rsid w:val="009612BD"/>
    <w:rsid w:val="0096154E"/>
    <w:rsid w:val="0096337E"/>
    <w:rsid w:val="009635B2"/>
    <w:rsid w:val="00963BC5"/>
    <w:rsid w:val="00964376"/>
    <w:rsid w:val="00965BAC"/>
    <w:rsid w:val="0097057C"/>
    <w:rsid w:val="0097061E"/>
    <w:rsid w:val="009707DB"/>
    <w:rsid w:val="009721B8"/>
    <w:rsid w:val="009723DC"/>
    <w:rsid w:val="00973225"/>
    <w:rsid w:val="009749F8"/>
    <w:rsid w:val="00975CFD"/>
    <w:rsid w:val="00976750"/>
    <w:rsid w:val="00976B8F"/>
    <w:rsid w:val="00977C7B"/>
    <w:rsid w:val="00982498"/>
    <w:rsid w:val="00983413"/>
    <w:rsid w:val="009837AE"/>
    <w:rsid w:val="00983F57"/>
    <w:rsid w:val="00984AAB"/>
    <w:rsid w:val="00984BC7"/>
    <w:rsid w:val="009852ED"/>
    <w:rsid w:val="0098707D"/>
    <w:rsid w:val="00987358"/>
    <w:rsid w:val="00991822"/>
    <w:rsid w:val="00991E20"/>
    <w:rsid w:val="00992316"/>
    <w:rsid w:val="009954BF"/>
    <w:rsid w:val="009955DA"/>
    <w:rsid w:val="00995B3A"/>
    <w:rsid w:val="00995F0B"/>
    <w:rsid w:val="0099617E"/>
    <w:rsid w:val="00997629"/>
    <w:rsid w:val="009A03A9"/>
    <w:rsid w:val="009A0F8D"/>
    <w:rsid w:val="009A1297"/>
    <w:rsid w:val="009A309D"/>
    <w:rsid w:val="009A38DA"/>
    <w:rsid w:val="009A499D"/>
    <w:rsid w:val="009A59C5"/>
    <w:rsid w:val="009A5BAC"/>
    <w:rsid w:val="009A6BCC"/>
    <w:rsid w:val="009A7D89"/>
    <w:rsid w:val="009B1148"/>
    <w:rsid w:val="009B14D0"/>
    <w:rsid w:val="009B3481"/>
    <w:rsid w:val="009B682A"/>
    <w:rsid w:val="009B6B2B"/>
    <w:rsid w:val="009B736C"/>
    <w:rsid w:val="009B7A63"/>
    <w:rsid w:val="009B7C5C"/>
    <w:rsid w:val="009C0382"/>
    <w:rsid w:val="009C0B79"/>
    <w:rsid w:val="009C0D9F"/>
    <w:rsid w:val="009C14EE"/>
    <w:rsid w:val="009C25FB"/>
    <w:rsid w:val="009C3A8E"/>
    <w:rsid w:val="009C5751"/>
    <w:rsid w:val="009C6B8A"/>
    <w:rsid w:val="009C6FDF"/>
    <w:rsid w:val="009D21B6"/>
    <w:rsid w:val="009D26C6"/>
    <w:rsid w:val="009D5ED2"/>
    <w:rsid w:val="009D641B"/>
    <w:rsid w:val="009D73C8"/>
    <w:rsid w:val="009D766B"/>
    <w:rsid w:val="009D76B1"/>
    <w:rsid w:val="009E13D1"/>
    <w:rsid w:val="009E2599"/>
    <w:rsid w:val="009E33FE"/>
    <w:rsid w:val="009E38CC"/>
    <w:rsid w:val="009E54AF"/>
    <w:rsid w:val="009E67E5"/>
    <w:rsid w:val="009F0929"/>
    <w:rsid w:val="009F6222"/>
    <w:rsid w:val="009F7456"/>
    <w:rsid w:val="00A00E4E"/>
    <w:rsid w:val="00A01124"/>
    <w:rsid w:val="00A02FFB"/>
    <w:rsid w:val="00A03943"/>
    <w:rsid w:val="00A04B18"/>
    <w:rsid w:val="00A06CEB"/>
    <w:rsid w:val="00A06F84"/>
    <w:rsid w:val="00A07D3C"/>
    <w:rsid w:val="00A105AE"/>
    <w:rsid w:val="00A12CE1"/>
    <w:rsid w:val="00A152D4"/>
    <w:rsid w:val="00A20BD6"/>
    <w:rsid w:val="00A21117"/>
    <w:rsid w:val="00A2244D"/>
    <w:rsid w:val="00A22D32"/>
    <w:rsid w:val="00A23252"/>
    <w:rsid w:val="00A235D8"/>
    <w:rsid w:val="00A23778"/>
    <w:rsid w:val="00A26E49"/>
    <w:rsid w:val="00A3003E"/>
    <w:rsid w:val="00A31811"/>
    <w:rsid w:val="00A31DCF"/>
    <w:rsid w:val="00A3323B"/>
    <w:rsid w:val="00A34948"/>
    <w:rsid w:val="00A34FC1"/>
    <w:rsid w:val="00A35B41"/>
    <w:rsid w:val="00A35C39"/>
    <w:rsid w:val="00A40478"/>
    <w:rsid w:val="00A4086F"/>
    <w:rsid w:val="00A44670"/>
    <w:rsid w:val="00A453C5"/>
    <w:rsid w:val="00A459D9"/>
    <w:rsid w:val="00A4750C"/>
    <w:rsid w:val="00A52769"/>
    <w:rsid w:val="00A52E69"/>
    <w:rsid w:val="00A5329F"/>
    <w:rsid w:val="00A55715"/>
    <w:rsid w:val="00A562BB"/>
    <w:rsid w:val="00A563CB"/>
    <w:rsid w:val="00A563E9"/>
    <w:rsid w:val="00A56F69"/>
    <w:rsid w:val="00A57FAA"/>
    <w:rsid w:val="00A62C37"/>
    <w:rsid w:val="00A66884"/>
    <w:rsid w:val="00A66E77"/>
    <w:rsid w:val="00A67239"/>
    <w:rsid w:val="00A67CD3"/>
    <w:rsid w:val="00A7010E"/>
    <w:rsid w:val="00A71329"/>
    <w:rsid w:val="00A71520"/>
    <w:rsid w:val="00A71A95"/>
    <w:rsid w:val="00A72D4D"/>
    <w:rsid w:val="00A73036"/>
    <w:rsid w:val="00A734DD"/>
    <w:rsid w:val="00A73EF5"/>
    <w:rsid w:val="00A741FF"/>
    <w:rsid w:val="00A74E76"/>
    <w:rsid w:val="00A76387"/>
    <w:rsid w:val="00A763F6"/>
    <w:rsid w:val="00A767ED"/>
    <w:rsid w:val="00A81C09"/>
    <w:rsid w:val="00A8475F"/>
    <w:rsid w:val="00A87A68"/>
    <w:rsid w:val="00A92A76"/>
    <w:rsid w:val="00A933DC"/>
    <w:rsid w:val="00A9347D"/>
    <w:rsid w:val="00A938B0"/>
    <w:rsid w:val="00A9399A"/>
    <w:rsid w:val="00A93A54"/>
    <w:rsid w:val="00A94763"/>
    <w:rsid w:val="00A95CAB"/>
    <w:rsid w:val="00A9612E"/>
    <w:rsid w:val="00A971B2"/>
    <w:rsid w:val="00AA1539"/>
    <w:rsid w:val="00AA1E32"/>
    <w:rsid w:val="00AA1E33"/>
    <w:rsid w:val="00AA45B3"/>
    <w:rsid w:val="00AA5CD2"/>
    <w:rsid w:val="00AA7B50"/>
    <w:rsid w:val="00AB5037"/>
    <w:rsid w:val="00AB52A9"/>
    <w:rsid w:val="00AB5B08"/>
    <w:rsid w:val="00AC0853"/>
    <w:rsid w:val="00AC1413"/>
    <w:rsid w:val="00AC1800"/>
    <w:rsid w:val="00AC1D2D"/>
    <w:rsid w:val="00AC21E4"/>
    <w:rsid w:val="00AD0361"/>
    <w:rsid w:val="00AD0830"/>
    <w:rsid w:val="00AD0A79"/>
    <w:rsid w:val="00AD0E29"/>
    <w:rsid w:val="00AD32EA"/>
    <w:rsid w:val="00AD3608"/>
    <w:rsid w:val="00AD4FE3"/>
    <w:rsid w:val="00AE008B"/>
    <w:rsid w:val="00AE00F0"/>
    <w:rsid w:val="00AE0599"/>
    <w:rsid w:val="00AE435F"/>
    <w:rsid w:val="00AE4E14"/>
    <w:rsid w:val="00AE771A"/>
    <w:rsid w:val="00AE7F4E"/>
    <w:rsid w:val="00AF0B79"/>
    <w:rsid w:val="00AF0CA3"/>
    <w:rsid w:val="00AF32D2"/>
    <w:rsid w:val="00AF38A3"/>
    <w:rsid w:val="00AF3F99"/>
    <w:rsid w:val="00AF4602"/>
    <w:rsid w:val="00AF574E"/>
    <w:rsid w:val="00AF5CC8"/>
    <w:rsid w:val="00AF7147"/>
    <w:rsid w:val="00AF773A"/>
    <w:rsid w:val="00AF7D59"/>
    <w:rsid w:val="00B0188E"/>
    <w:rsid w:val="00B01A8D"/>
    <w:rsid w:val="00B01E82"/>
    <w:rsid w:val="00B026EB"/>
    <w:rsid w:val="00B02A38"/>
    <w:rsid w:val="00B041DF"/>
    <w:rsid w:val="00B0429D"/>
    <w:rsid w:val="00B104C1"/>
    <w:rsid w:val="00B1122D"/>
    <w:rsid w:val="00B11270"/>
    <w:rsid w:val="00B117B0"/>
    <w:rsid w:val="00B143C9"/>
    <w:rsid w:val="00B15855"/>
    <w:rsid w:val="00B16252"/>
    <w:rsid w:val="00B163E9"/>
    <w:rsid w:val="00B163FB"/>
    <w:rsid w:val="00B16DED"/>
    <w:rsid w:val="00B20A9F"/>
    <w:rsid w:val="00B219B0"/>
    <w:rsid w:val="00B2293C"/>
    <w:rsid w:val="00B22FC7"/>
    <w:rsid w:val="00B2428E"/>
    <w:rsid w:val="00B266B3"/>
    <w:rsid w:val="00B279B5"/>
    <w:rsid w:val="00B307FC"/>
    <w:rsid w:val="00B368F4"/>
    <w:rsid w:val="00B36BA8"/>
    <w:rsid w:val="00B3742F"/>
    <w:rsid w:val="00B37C0F"/>
    <w:rsid w:val="00B40A83"/>
    <w:rsid w:val="00B40D5D"/>
    <w:rsid w:val="00B422BA"/>
    <w:rsid w:val="00B42717"/>
    <w:rsid w:val="00B437E5"/>
    <w:rsid w:val="00B43DC3"/>
    <w:rsid w:val="00B44508"/>
    <w:rsid w:val="00B4462B"/>
    <w:rsid w:val="00B46AB6"/>
    <w:rsid w:val="00B4755D"/>
    <w:rsid w:val="00B47E58"/>
    <w:rsid w:val="00B510BA"/>
    <w:rsid w:val="00B518D3"/>
    <w:rsid w:val="00B52A26"/>
    <w:rsid w:val="00B53242"/>
    <w:rsid w:val="00B5387D"/>
    <w:rsid w:val="00B53AE4"/>
    <w:rsid w:val="00B54921"/>
    <w:rsid w:val="00B553E3"/>
    <w:rsid w:val="00B56FB8"/>
    <w:rsid w:val="00B6120E"/>
    <w:rsid w:val="00B63249"/>
    <w:rsid w:val="00B6329A"/>
    <w:rsid w:val="00B63E84"/>
    <w:rsid w:val="00B64FFE"/>
    <w:rsid w:val="00B65237"/>
    <w:rsid w:val="00B6604F"/>
    <w:rsid w:val="00B66E89"/>
    <w:rsid w:val="00B71E14"/>
    <w:rsid w:val="00B71EA0"/>
    <w:rsid w:val="00B72097"/>
    <w:rsid w:val="00B72A03"/>
    <w:rsid w:val="00B72D50"/>
    <w:rsid w:val="00B738E5"/>
    <w:rsid w:val="00B739A3"/>
    <w:rsid w:val="00B74891"/>
    <w:rsid w:val="00B74D29"/>
    <w:rsid w:val="00B754FD"/>
    <w:rsid w:val="00B81997"/>
    <w:rsid w:val="00B82191"/>
    <w:rsid w:val="00B90408"/>
    <w:rsid w:val="00B90853"/>
    <w:rsid w:val="00B9499A"/>
    <w:rsid w:val="00B94F6F"/>
    <w:rsid w:val="00B96B68"/>
    <w:rsid w:val="00BA0601"/>
    <w:rsid w:val="00BA0A54"/>
    <w:rsid w:val="00BA11CF"/>
    <w:rsid w:val="00BA297F"/>
    <w:rsid w:val="00BA2C5C"/>
    <w:rsid w:val="00BA32BE"/>
    <w:rsid w:val="00BA3822"/>
    <w:rsid w:val="00BA3B9B"/>
    <w:rsid w:val="00BA4258"/>
    <w:rsid w:val="00BA4454"/>
    <w:rsid w:val="00BA5B4F"/>
    <w:rsid w:val="00BA7079"/>
    <w:rsid w:val="00BB332E"/>
    <w:rsid w:val="00BB44CA"/>
    <w:rsid w:val="00BB4772"/>
    <w:rsid w:val="00BB6083"/>
    <w:rsid w:val="00BB6514"/>
    <w:rsid w:val="00BC05D5"/>
    <w:rsid w:val="00BC2515"/>
    <w:rsid w:val="00BC2A4F"/>
    <w:rsid w:val="00BC2A99"/>
    <w:rsid w:val="00BC2DFC"/>
    <w:rsid w:val="00BC3E75"/>
    <w:rsid w:val="00BC4BD8"/>
    <w:rsid w:val="00BC56AB"/>
    <w:rsid w:val="00BD0627"/>
    <w:rsid w:val="00BD0FA0"/>
    <w:rsid w:val="00BD117C"/>
    <w:rsid w:val="00BD3CAF"/>
    <w:rsid w:val="00BD5203"/>
    <w:rsid w:val="00BD53D3"/>
    <w:rsid w:val="00BD5EAF"/>
    <w:rsid w:val="00BE009E"/>
    <w:rsid w:val="00BE189C"/>
    <w:rsid w:val="00BE1E4B"/>
    <w:rsid w:val="00BE2507"/>
    <w:rsid w:val="00BE2A05"/>
    <w:rsid w:val="00BE39B5"/>
    <w:rsid w:val="00BE3E1C"/>
    <w:rsid w:val="00BE564A"/>
    <w:rsid w:val="00BE5C2F"/>
    <w:rsid w:val="00BE6BD1"/>
    <w:rsid w:val="00BE7693"/>
    <w:rsid w:val="00BE7B65"/>
    <w:rsid w:val="00BF1464"/>
    <w:rsid w:val="00BF1D13"/>
    <w:rsid w:val="00BF28AD"/>
    <w:rsid w:val="00BF3498"/>
    <w:rsid w:val="00BF4114"/>
    <w:rsid w:val="00BF587C"/>
    <w:rsid w:val="00BF78FA"/>
    <w:rsid w:val="00C01D4C"/>
    <w:rsid w:val="00C02423"/>
    <w:rsid w:val="00C02977"/>
    <w:rsid w:val="00C02D64"/>
    <w:rsid w:val="00C03721"/>
    <w:rsid w:val="00C03F43"/>
    <w:rsid w:val="00C05393"/>
    <w:rsid w:val="00C0542F"/>
    <w:rsid w:val="00C057B7"/>
    <w:rsid w:val="00C11D3B"/>
    <w:rsid w:val="00C128D3"/>
    <w:rsid w:val="00C13079"/>
    <w:rsid w:val="00C135AB"/>
    <w:rsid w:val="00C13D80"/>
    <w:rsid w:val="00C14E1A"/>
    <w:rsid w:val="00C16A25"/>
    <w:rsid w:val="00C16B14"/>
    <w:rsid w:val="00C2228E"/>
    <w:rsid w:val="00C2297E"/>
    <w:rsid w:val="00C2471C"/>
    <w:rsid w:val="00C25C01"/>
    <w:rsid w:val="00C26584"/>
    <w:rsid w:val="00C26E37"/>
    <w:rsid w:val="00C308B4"/>
    <w:rsid w:val="00C3244B"/>
    <w:rsid w:val="00C3312E"/>
    <w:rsid w:val="00C3368A"/>
    <w:rsid w:val="00C34BAB"/>
    <w:rsid w:val="00C35E3B"/>
    <w:rsid w:val="00C40232"/>
    <w:rsid w:val="00C40465"/>
    <w:rsid w:val="00C41271"/>
    <w:rsid w:val="00C413B5"/>
    <w:rsid w:val="00C440C7"/>
    <w:rsid w:val="00C449B4"/>
    <w:rsid w:val="00C4788F"/>
    <w:rsid w:val="00C47A8C"/>
    <w:rsid w:val="00C47D30"/>
    <w:rsid w:val="00C50CEB"/>
    <w:rsid w:val="00C50EDB"/>
    <w:rsid w:val="00C56451"/>
    <w:rsid w:val="00C575B4"/>
    <w:rsid w:val="00C5768C"/>
    <w:rsid w:val="00C578CC"/>
    <w:rsid w:val="00C62990"/>
    <w:rsid w:val="00C6487D"/>
    <w:rsid w:val="00C64DB5"/>
    <w:rsid w:val="00C65522"/>
    <w:rsid w:val="00C67D6A"/>
    <w:rsid w:val="00C67D8E"/>
    <w:rsid w:val="00C71B27"/>
    <w:rsid w:val="00C72B91"/>
    <w:rsid w:val="00C72C54"/>
    <w:rsid w:val="00C732A8"/>
    <w:rsid w:val="00C7543E"/>
    <w:rsid w:val="00C764E5"/>
    <w:rsid w:val="00C767CA"/>
    <w:rsid w:val="00C778CF"/>
    <w:rsid w:val="00C8061B"/>
    <w:rsid w:val="00C806D0"/>
    <w:rsid w:val="00C80B55"/>
    <w:rsid w:val="00C82195"/>
    <w:rsid w:val="00C82CAE"/>
    <w:rsid w:val="00C87808"/>
    <w:rsid w:val="00C935EF"/>
    <w:rsid w:val="00C948CB"/>
    <w:rsid w:val="00C94E1A"/>
    <w:rsid w:val="00CA1B53"/>
    <w:rsid w:val="00CA1F5D"/>
    <w:rsid w:val="00CA233F"/>
    <w:rsid w:val="00CA3A1F"/>
    <w:rsid w:val="00CA3E05"/>
    <w:rsid w:val="00CA43AA"/>
    <w:rsid w:val="00CA49C8"/>
    <w:rsid w:val="00CA6DEE"/>
    <w:rsid w:val="00CB2471"/>
    <w:rsid w:val="00CB292B"/>
    <w:rsid w:val="00CB398B"/>
    <w:rsid w:val="00CB70D3"/>
    <w:rsid w:val="00CC0F97"/>
    <w:rsid w:val="00CC0FD8"/>
    <w:rsid w:val="00CC3183"/>
    <w:rsid w:val="00CC3D98"/>
    <w:rsid w:val="00CC4C5F"/>
    <w:rsid w:val="00CC5A84"/>
    <w:rsid w:val="00CC6CD6"/>
    <w:rsid w:val="00CC6E7A"/>
    <w:rsid w:val="00CD0595"/>
    <w:rsid w:val="00CD1ADD"/>
    <w:rsid w:val="00CD21E7"/>
    <w:rsid w:val="00CD359C"/>
    <w:rsid w:val="00CD3845"/>
    <w:rsid w:val="00CD439D"/>
    <w:rsid w:val="00CD5DDB"/>
    <w:rsid w:val="00CD7CCA"/>
    <w:rsid w:val="00CE0F4D"/>
    <w:rsid w:val="00CE11D4"/>
    <w:rsid w:val="00CE1A9F"/>
    <w:rsid w:val="00CE2188"/>
    <w:rsid w:val="00CE319C"/>
    <w:rsid w:val="00CE5011"/>
    <w:rsid w:val="00CE6A75"/>
    <w:rsid w:val="00CE70EB"/>
    <w:rsid w:val="00CE740C"/>
    <w:rsid w:val="00CE79A4"/>
    <w:rsid w:val="00CE7C1B"/>
    <w:rsid w:val="00CF07D3"/>
    <w:rsid w:val="00CF0DEE"/>
    <w:rsid w:val="00CF3705"/>
    <w:rsid w:val="00CF3FFF"/>
    <w:rsid w:val="00CF41DE"/>
    <w:rsid w:val="00CF4236"/>
    <w:rsid w:val="00CF4237"/>
    <w:rsid w:val="00CF78FF"/>
    <w:rsid w:val="00D0098C"/>
    <w:rsid w:val="00D02199"/>
    <w:rsid w:val="00D05626"/>
    <w:rsid w:val="00D05A4F"/>
    <w:rsid w:val="00D07038"/>
    <w:rsid w:val="00D07DF9"/>
    <w:rsid w:val="00D113BC"/>
    <w:rsid w:val="00D12D84"/>
    <w:rsid w:val="00D1425D"/>
    <w:rsid w:val="00D165BA"/>
    <w:rsid w:val="00D17B01"/>
    <w:rsid w:val="00D20A44"/>
    <w:rsid w:val="00D20BB4"/>
    <w:rsid w:val="00D21A2B"/>
    <w:rsid w:val="00D22E7D"/>
    <w:rsid w:val="00D24B42"/>
    <w:rsid w:val="00D26AC9"/>
    <w:rsid w:val="00D2713D"/>
    <w:rsid w:val="00D27F06"/>
    <w:rsid w:val="00D30AF2"/>
    <w:rsid w:val="00D30D68"/>
    <w:rsid w:val="00D31723"/>
    <w:rsid w:val="00D3364D"/>
    <w:rsid w:val="00D33906"/>
    <w:rsid w:val="00D357AF"/>
    <w:rsid w:val="00D35BB9"/>
    <w:rsid w:val="00D37ADB"/>
    <w:rsid w:val="00D401BA"/>
    <w:rsid w:val="00D41541"/>
    <w:rsid w:val="00D434F5"/>
    <w:rsid w:val="00D45E9B"/>
    <w:rsid w:val="00D46C4D"/>
    <w:rsid w:val="00D503BB"/>
    <w:rsid w:val="00D53AC4"/>
    <w:rsid w:val="00D56BA5"/>
    <w:rsid w:val="00D5722D"/>
    <w:rsid w:val="00D575A8"/>
    <w:rsid w:val="00D57A67"/>
    <w:rsid w:val="00D57E2E"/>
    <w:rsid w:val="00D60635"/>
    <w:rsid w:val="00D61A87"/>
    <w:rsid w:val="00D628E8"/>
    <w:rsid w:val="00D64A1E"/>
    <w:rsid w:val="00D64E3F"/>
    <w:rsid w:val="00D70523"/>
    <w:rsid w:val="00D70BE3"/>
    <w:rsid w:val="00D7216D"/>
    <w:rsid w:val="00D74800"/>
    <w:rsid w:val="00D7603B"/>
    <w:rsid w:val="00D76C5D"/>
    <w:rsid w:val="00D77CFA"/>
    <w:rsid w:val="00D80371"/>
    <w:rsid w:val="00D81163"/>
    <w:rsid w:val="00D813B5"/>
    <w:rsid w:val="00D81A80"/>
    <w:rsid w:val="00D823AB"/>
    <w:rsid w:val="00D833F6"/>
    <w:rsid w:val="00D834EC"/>
    <w:rsid w:val="00D846DF"/>
    <w:rsid w:val="00D847AC"/>
    <w:rsid w:val="00D85378"/>
    <w:rsid w:val="00D85D21"/>
    <w:rsid w:val="00D86E80"/>
    <w:rsid w:val="00D90F28"/>
    <w:rsid w:val="00D91448"/>
    <w:rsid w:val="00D92422"/>
    <w:rsid w:val="00D93B61"/>
    <w:rsid w:val="00D943FD"/>
    <w:rsid w:val="00D947EF"/>
    <w:rsid w:val="00D948D7"/>
    <w:rsid w:val="00D97280"/>
    <w:rsid w:val="00DA052F"/>
    <w:rsid w:val="00DA1EE3"/>
    <w:rsid w:val="00DA25FD"/>
    <w:rsid w:val="00DA3CDC"/>
    <w:rsid w:val="00DA421B"/>
    <w:rsid w:val="00DA5261"/>
    <w:rsid w:val="00DA60C5"/>
    <w:rsid w:val="00DA667B"/>
    <w:rsid w:val="00DA6850"/>
    <w:rsid w:val="00DA6A3B"/>
    <w:rsid w:val="00DA6FC4"/>
    <w:rsid w:val="00DB0EE9"/>
    <w:rsid w:val="00DB3307"/>
    <w:rsid w:val="00DB3A6C"/>
    <w:rsid w:val="00DB3B2F"/>
    <w:rsid w:val="00DB6927"/>
    <w:rsid w:val="00DB7C05"/>
    <w:rsid w:val="00DC0079"/>
    <w:rsid w:val="00DC0CAC"/>
    <w:rsid w:val="00DC12E6"/>
    <w:rsid w:val="00DC1592"/>
    <w:rsid w:val="00DC1D3B"/>
    <w:rsid w:val="00DC2AE8"/>
    <w:rsid w:val="00DC3F0C"/>
    <w:rsid w:val="00DC4430"/>
    <w:rsid w:val="00DC5B45"/>
    <w:rsid w:val="00DC6DDF"/>
    <w:rsid w:val="00DC7732"/>
    <w:rsid w:val="00DD2701"/>
    <w:rsid w:val="00DD2A75"/>
    <w:rsid w:val="00DD4010"/>
    <w:rsid w:val="00DE0C86"/>
    <w:rsid w:val="00DE425E"/>
    <w:rsid w:val="00DE6195"/>
    <w:rsid w:val="00DE6A06"/>
    <w:rsid w:val="00DE7CFA"/>
    <w:rsid w:val="00DF32C8"/>
    <w:rsid w:val="00DF430D"/>
    <w:rsid w:val="00DF4FCC"/>
    <w:rsid w:val="00DF5504"/>
    <w:rsid w:val="00DF68DD"/>
    <w:rsid w:val="00DF7250"/>
    <w:rsid w:val="00DF7B6F"/>
    <w:rsid w:val="00E006D1"/>
    <w:rsid w:val="00E01981"/>
    <w:rsid w:val="00E03F4E"/>
    <w:rsid w:val="00E05AA8"/>
    <w:rsid w:val="00E10137"/>
    <w:rsid w:val="00E1090E"/>
    <w:rsid w:val="00E10FA5"/>
    <w:rsid w:val="00E14237"/>
    <w:rsid w:val="00E146B8"/>
    <w:rsid w:val="00E174AE"/>
    <w:rsid w:val="00E208C1"/>
    <w:rsid w:val="00E2277C"/>
    <w:rsid w:val="00E22D6F"/>
    <w:rsid w:val="00E23452"/>
    <w:rsid w:val="00E23A37"/>
    <w:rsid w:val="00E263F6"/>
    <w:rsid w:val="00E302F4"/>
    <w:rsid w:val="00E30886"/>
    <w:rsid w:val="00E3105A"/>
    <w:rsid w:val="00E33588"/>
    <w:rsid w:val="00E336E3"/>
    <w:rsid w:val="00E36A9E"/>
    <w:rsid w:val="00E372E3"/>
    <w:rsid w:val="00E37931"/>
    <w:rsid w:val="00E37932"/>
    <w:rsid w:val="00E4223F"/>
    <w:rsid w:val="00E425F8"/>
    <w:rsid w:val="00E43047"/>
    <w:rsid w:val="00E436F3"/>
    <w:rsid w:val="00E4571F"/>
    <w:rsid w:val="00E46312"/>
    <w:rsid w:val="00E47366"/>
    <w:rsid w:val="00E47877"/>
    <w:rsid w:val="00E51CA0"/>
    <w:rsid w:val="00E521F2"/>
    <w:rsid w:val="00E5254A"/>
    <w:rsid w:val="00E52658"/>
    <w:rsid w:val="00E5473D"/>
    <w:rsid w:val="00E54B89"/>
    <w:rsid w:val="00E55A79"/>
    <w:rsid w:val="00E57D96"/>
    <w:rsid w:val="00E60ED3"/>
    <w:rsid w:val="00E627C0"/>
    <w:rsid w:val="00E636E6"/>
    <w:rsid w:val="00E655A3"/>
    <w:rsid w:val="00E66616"/>
    <w:rsid w:val="00E66CBF"/>
    <w:rsid w:val="00E70235"/>
    <w:rsid w:val="00E7200E"/>
    <w:rsid w:val="00E731AE"/>
    <w:rsid w:val="00E75D1D"/>
    <w:rsid w:val="00E7718D"/>
    <w:rsid w:val="00E81D16"/>
    <w:rsid w:val="00E842E7"/>
    <w:rsid w:val="00E85590"/>
    <w:rsid w:val="00E87892"/>
    <w:rsid w:val="00E87F56"/>
    <w:rsid w:val="00E9254A"/>
    <w:rsid w:val="00E93E25"/>
    <w:rsid w:val="00E95826"/>
    <w:rsid w:val="00E9625E"/>
    <w:rsid w:val="00E967C4"/>
    <w:rsid w:val="00E96F3C"/>
    <w:rsid w:val="00EA253B"/>
    <w:rsid w:val="00EA499F"/>
    <w:rsid w:val="00EA4F49"/>
    <w:rsid w:val="00EA6BC5"/>
    <w:rsid w:val="00EA71C1"/>
    <w:rsid w:val="00EA72AF"/>
    <w:rsid w:val="00EB0323"/>
    <w:rsid w:val="00EB14DA"/>
    <w:rsid w:val="00EB1BBD"/>
    <w:rsid w:val="00EB2BEF"/>
    <w:rsid w:val="00EB2D67"/>
    <w:rsid w:val="00EB3B9A"/>
    <w:rsid w:val="00EB42A1"/>
    <w:rsid w:val="00EB4EF4"/>
    <w:rsid w:val="00EB69DB"/>
    <w:rsid w:val="00EC008E"/>
    <w:rsid w:val="00EC0382"/>
    <w:rsid w:val="00EC0D68"/>
    <w:rsid w:val="00EC0FEC"/>
    <w:rsid w:val="00EC2450"/>
    <w:rsid w:val="00EC291A"/>
    <w:rsid w:val="00EC3ABF"/>
    <w:rsid w:val="00EC66FA"/>
    <w:rsid w:val="00ED0A33"/>
    <w:rsid w:val="00ED1230"/>
    <w:rsid w:val="00ED33AD"/>
    <w:rsid w:val="00ED50E1"/>
    <w:rsid w:val="00ED5CEF"/>
    <w:rsid w:val="00ED746A"/>
    <w:rsid w:val="00ED74A2"/>
    <w:rsid w:val="00EE0A96"/>
    <w:rsid w:val="00EE2610"/>
    <w:rsid w:val="00EE46CD"/>
    <w:rsid w:val="00EE5C96"/>
    <w:rsid w:val="00EE71A8"/>
    <w:rsid w:val="00EE7696"/>
    <w:rsid w:val="00EE796D"/>
    <w:rsid w:val="00EE7B17"/>
    <w:rsid w:val="00EF2F26"/>
    <w:rsid w:val="00EF3011"/>
    <w:rsid w:val="00EF3AB2"/>
    <w:rsid w:val="00EF54F4"/>
    <w:rsid w:val="00EF5986"/>
    <w:rsid w:val="00EF6283"/>
    <w:rsid w:val="00EF6DCE"/>
    <w:rsid w:val="00F00992"/>
    <w:rsid w:val="00F02BEF"/>
    <w:rsid w:val="00F03090"/>
    <w:rsid w:val="00F0568D"/>
    <w:rsid w:val="00F0608D"/>
    <w:rsid w:val="00F0721E"/>
    <w:rsid w:val="00F10289"/>
    <w:rsid w:val="00F10362"/>
    <w:rsid w:val="00F10E21"/>
    <w:rsid w:val="00F14083"/>
    <w:rsid w:val="00F1454E"/>
    <w:rsid w:val="00F15E3E"/>
    <w:rsid w:val="00F200C3"/>
    <w:rsid w:val="00F22389"/>
    <w:rsid w:val="00F22BE4"/>
    <w:rsid w:val="00F255A2"/>
    <w:rsid w:val="00F25A31"/>
    <w:rsid w:val="00F25B95"/>
    <w:rsid w:val="00F25D8A"/>
    <w:rsid w:val="00F263D9"/>
    <w:rsid w:val="00F26BB5"/>
    <w:rsid w:val="00F2726E"/>
    <w:rsid w:val="00F301C7"/>
    <w:rsid w:val="00F356DF"/>
    <w:rsid w:val="00F37670"/>
    <w:rsid w:val="00F4024F"/>
    <w:rsid w:val="00F406B4"/>
    <w:rsid w:val="00F41523"/>
    <w:rsid w:val="00F429DE"/>
    <w:rsid w:val="00F43206"/>
    <w:rsid w:val="00F440A1"/>
    <w:rsid w:val="00F44C59"/>
    <w:rsid w:val="00F44CDA"/>
    <w:rsid w:val="00F45274"/>
    <w:rsid w:val="00F46CB8"/>
    <w:rsid w:val="00F472C4"/>
    <w:rsid w:val="00F47B6D"/>
    <w:rsid w:val="00F47BB4"/>
    <w:rsid w:val="00F54AFE"/>
    <w:rsid w:val="00F54E26"/>
    <w:rsid w:val="00F56FE9"/>
    <w:rsid w:val="00F57F4C"/>
    <w:rsid w:val="00F60FE3"/>
    <w:rsid w:val="00F652E5"/>
    <w:rsid w:val="00F6619C"/>
    <w:rsid w:val="00F664D7"/>
    <w:rsid w:val="00F67261"/>
    <w:rsid w:val="00F67BB7"/>
    <w:rsid w:val="00F7101A"/>
    <w:rsid w:val="00F71FC2"/>
    <w:rsid w:val="00F76B7D"/>
    <w:rsid w:val="00F77111"/>
    <w:rsid w:val="00F775C0"/>
    <w:rsid w:val="00F80506"/>
    <w:rsid w:val="00F805A4"/>
    <w:rsid w:val="00F80D17"/>
    <w:rsid w:val="00F84011"/>
    <w:rsid w:val="00F850AC"/>
    <w:rsid w:val="00F86109"/>
    <w:rsid w:val="00F868CF"/>
    <w:rsid w:val="00F86C8B"/>
    <w:rsid w:val="00F914EE"/>
    <w:rsid w:val="00F9294F"/>
    <w:rsid w:val="00F92F87"/>
    <w:rsid w:val="00F96F93"/>
    <w:rsid w:val="00FA31E0"/>
    <w:rsid w:val="00FA36F2"/>
    <w:rsid w:val="00FA42B1"/>
    <w:rsid w:val="00FB0361"/>
    <w:rsid w:val="00FB324A"/>
    <w:rsid w:val="00FB37EF"/>
    <w:rsid w:val="00FB423D"/>
    <w:rsid w:val="00FB456D"/>
    <w:rsid w:val="00FB4D49"/>
    <w:rsid w:val="00FB4DCC"/>
    <w:rsid w:val="00FB4F0B"/>
    <w:rsid w:val="00FB5531"/>
    <w:rsid w:val="00FB5581"/>
    <w:rsid w:val="00FB58E9"/>
    <w:rsid w:val="00FB5CA0"/>
    <w:rsid w:val="00FB6BE5"/>
    <w:rsid w:val="00FC06E5"/>
    <w:rsid w:val="00FC132F"/>
    <w:rsid w:val="00FC3C4E"/>
    <w:rsid w:val="00FC4776"/>
    <w:rsid w:val="00FC5347"/>
    <w:rsid w:val="00FC6B79"/>
    <w:rsid w:val="00FC6E2F"/>
    <w:rsid w:val="00FC78D3"/>
    <w:rsid w:val="00FD0BA7"/>
    <w:rsid w:val="00FD1EB5"/>
    <w:rsid w:val="00FD1ED8"/>
    <w:rsid w:val="00FD2E32"/>
    <w:rsid w:val="00FD3095"/>
    <w:rsid w:val="00FD39E2"/>
    <w:rsid w:val="00FD3ADA"/>
    <w:rsid w:val="00FD3C15"/>
    <w:rsid w:val="00FD3DB9"/>
    <w:rsid w:val="00FD4AAA"/>
    <w:rsid w:val="00FD76FB"/>
    <w:rsid w:val="00FE01A3"/>
    <w:rsid w:val="00FE150F"/>
    <w:rsid w:val="00FE1BCF"/>
    <w:rsid w:val="00FE26CF"/>
    <w:rsid w:val="00FE2AC8"/>
    <w:rsid w:val="00FE3B27"/>
    <w:rsid w:val="00FE4132"/>
    <w:rsid w:val="00FE464D"/>
    <w:rsid w:val="00FE52A1"/>
    <w:rsid w:val="00FE5CFC"/>
    <w:rsid w:val="00FE5F71"/>
    <w:rsid w:val="00FE64D3"/>
    <w:rsid w:val="00FE6BFF"/>
    <w:rsid w:val="00FE73C4"/>
    <w:rsid w:val="00FE7E18"/>
    <w:rsid w:val="00FF0700"/>
    <w:rsid w:val="00FF0B35"/>
    <w:rsid w:val="00FF145F"/>
    <w:rsid w:val="00FF4BCC"/>
    <w:rsid w:val="00FF61B5"/>
    <w:rsid w:val="00FF6F16"/>
    <w:rsid w:val="00FF6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42E0D5B"/>
  <w15:chartTrackingRefBased/>
  <w15:docId w15:val="{1410F356-6822-4CDD-964B-1DBA236B3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Times New Roman" w:hAnsi="Arial" w:cs="Arial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4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customStyle="1" w:styleId="Indent">
    <w:name w:val="Indent"/>
    <w:basedOn w:val="Normal"/>
    <w:next w:val="Normal"/>
    <w:pPr>
      <w:spacing w:before="180" w:after="180"/>
      <w:ind w:left="144"/>
    </w:pPr>
    <w:rPr>
      <w:sz w:val="22"/>
      <w:lang w:val="fr-FR"/>
    </w:rPr>
  </w:style>
  <w:style w:type="paragraph" w:customStyle="1" w:styleId="Textedebulles">
    <w:name w:val="Texte de bulles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rPr>
      <w:color w:val="0000FF"/>
      <w:u w:val="single"/>
    </w:rPr>
  </w:style>
  <w:style w:type="paragraph" w:customStyle="1" w:styleId="Default">
    <w:name w:val="Default"/>
    <w:rsid w:val="002F789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2">
    <w:name w:val="Style2"/>
    <w:basedOn w:val="Default"/>
    <w:next w:val="Default"/>
    <w:rsid w:val="002F789D"/>
    <w:pPr>
      <w:spacing w:after="120"/>
    </w:pPr>
    <w:rPr>
      <w:rFonts w:cs="Times New Roman"/>
      <w:color w:val="auto"/>
    </w:rPr>
  </w:style>
  <w:style w:type="table" w:styleId="TableGrid">
    <w:name w:val="Table Grid"/>
    <w:basedOn w:val="TableNormal"/>
    <w:rsid w:val="00362E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Bullet2">
    <w:name w:val="List Bullet 2"/>
    <w:basedOn w:val="Normal"/>
    <w:rsid w:val="00CD359C"/>
    <w:pPr>
      <w:numPr>
        <w:ilvl w:val="1"/>
        <w:numId w:val="2"/>
      </w:numPr>
      <w:spacing w:before="20" w:after="20"/>
    </w:pPr>
    <w:rPr>
      <w:rFonts w:eastAsia="Arial"/>
    </w:rPr>
  </w:style>
  <w:style w:type="paragraph" w:styleId="ListParagraph">
    <w:name w:val="List Paragraph"/>
    <w:basedOn w:val="Normal"/>
    <w:qFormat/>
    <w:rsid w:val="00CD359C"/>
    <w:pPr>
      <w:spacing w:before="20" w:after="20"/>
      <w:ind w:left="720"/>
      <w:contextualSpacing/>
    </w:pPr>
    <w:rPr>
      <w:rFonts w:eastAsia="Arial"/>
    </w:rPr>
  </w:style>
  <w:style w:type="character" w:styleId="UnresolvedMention">
    <w:name w:val="Unresolved Mention"/>
    <w:uiPriority w:val="99"/>
    <w:semiHidden/>
    <w:unhideWhenUsed/>
    <w:rsid w:val="00A00E4E"/>
    <w:rPr>
      <w:color w:val="808080"/>
      <w:shd w:val="clear" w:color="auto" w:fill="E6E6E6"/>
    </w:rPr>
  </w:style>
  <w:style w:type="paragraph" w:customStyle="1" w:styleId="xmsonormal">
    <w:name w:val="x_msonormal"/>
    <w:basedOn w:val="Normal"/>
    <w:rsid w:val="00844568"/>
    <w:rPr>
      <w:rFonts w:ascii="Calibri" w:eastAsia="Calibri" w:hAnsi="Calibri" w:cs="Calibri"/>
      <w:sz w:val="22"/>
      <w:szCs w:val="22"/>
    </w:rPr>
  </w:style>
  <w:style w:type="numbering" w:customStyle="1" w:styleId="ImportedStyle10">
    <w:name w:val="Imported Style 1.0"/>
    <w:rsid w:val="00DA667B"/>
    <w:pPr>
      <w:numPr>
        <w:numId w:val="19"/>
      </w:numPr>
    </w:pPr>
  </w:style>
  <w:style w:type="numbering" w:customStyle="1" w:styleId="ImportedStyle1">
    <w:name w:val="Imported Style 1"/>
    <w:rsid w:val="00DA667B"/>
    <w:pPr>
      <w:numPr>
        <w:numId w:val="20"/>
      </w:numPr>
    </w:pPr>
  </w:style>
  <w:style w:type="character" w:customStyle="1" w:styleId="Hyperlink0">
    <w:name w:val="Hyperlink.0"/>
    <w:basedOn w:val="Hyperlink"/>
    <w:rsid w:val="00CC3D98"/>
    <w:rPr>
      <w:color w:val="0000FF"/>
      <w:u w:val="single" w:color="0000FF"/>
    </w:rPr>
  </w:style>
  <w:style w:type="paragraph" w:styleId="BodyText">
    <w:name w:val="Body Text"/>
    <w:link w:val="BodyTextChar"/>
    <w:rsid w:val="00FF61B5"/>
    <w:pPr>
      <w:widowControl w:val="0"/>
      <w:pBdr>
        <w:top w:val="nil"/>
        <w:left w:val="nil"/>
        <w:bottom w:val="nil"/>
        <w:right w:val="nil"/>
        <w:between w:val="nil"/>
        <w:bar w:val="nil"/>
      </w:pBdr>
      <w:ind w:left="1517" w:hanging="360"/>
    </w:pPr>
    <w:rPr>
      <w:rFonts w:ascii="Cambria" w:eastAsia="Cambria" w:hAnsi="Cambria" w:cs="Cambria"/>
      <w:color w:val="000000"/>
      <w:sz w:val="24"/>
      <w:szCs w:val="24"/>
      <w:u w:color="000000"/>
      <w:bdr w:val="nil"/>
    </w:rPr>
  </w:style>
  <w:style w:type="character" w:customStyle="1" w:styleId="BodyTextChar">
    <w:name w:val="Body Text Char"/>
    <w:basedOn w:val="DefaultParagraphFont"/>
    <w:link w:val="BodyText"/>
    <w:rsid w:val="00FF61B5"/>
    <w:rPr>
      <w:rFonts w:ascii="Cambria" w:eastAsia="Cambria" w:hAnsi="Cambria" w:cs="Cambria"/>
      <w:color w:val="000000"/>
      <w:sz w:val="24"/>
      <w:szCs w:val="24"/>
      <w:u w:color="000000"/>
      <w:bdr w:val="nil"/>
    </w:rPr>
  </w:style>
  <w:style w:type="paragraph" w:customStyle="1" w:styleId="p1">
    <w:name w:val="p1"/>
    <w:basedOn w:val="Normal"/>
    <w:rsid w:val="002465D9"/>
    <w:rPr>
      <w:rFonts w:ascii=".SF UI" w:eastAsiaTheme="minorEastAsia" w:hAnsi=".SF UI" w:cs="Times New Roman"/>
      <w:sz w:val="26"/>
      <w:szCs w:val="26"/>
    </w:rPr>
  </w:style>
  <w:style w:type="character" w:customStyle="1" w:styleId="s1">
    <w:name w:val="s1"/>
    <w:basedOn w:val="DefaultParagraphFont"/>
    <w:rsid w:val="002465D9"/>
    <w:rPr>
      <w:rFonts w:ascii=".SFUI-Regular" w:hAnsi=".SFUI-Regular" w:hint="default"/>
      <w:b w:val="0"/>
      <w:bCs w:val="0"/>
      <w:i w:val="0"/>
      <w:iCs w:val="0"/>
      <w:sz w:val="26"/>
      <w:szCs w:val="26"/>
    </w:rPr>
  </w:style>
  <w:style w:type="character" w:customStyle="1" w:styleId="apple-converted-space">
    <w:name w:val="apple-converted-space"/>
    <w:basedOn w:val="DefaultParagraphFont"/>
    <w:rsid w:val="002465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0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9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0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4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5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8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0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2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86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7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2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1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3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8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5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36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84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1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4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9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8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3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1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0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5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1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4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0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5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0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1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5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7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0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2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9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7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3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0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7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CSO%20Aker%20Maritime,%20Inc\Minutes%20of%20Meeting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E0B49E03D577040ADC00DA2DE57A84D" ma:contentTypeVersion="12" ma:contentTypeDescription="Create a new document." ma:contentTypeScope="" ma:versionID="6570671c7a6fda37812d66f392a5dfc5">
  <xsd:schema xmlns:xsd="http://www.w3.org/2001/XMLSchema" xmlns:xs="http://www.w3.org/2001/XMLSchema" xmlns:p="http://schemas.microsoft.com/office/2006/metadata/properties" xmlns:ns3="d75d0eb6-2c01-409d-b094-5dbd408807fa" xmlns:ns4="57625cd4-4ea4-43b5-9809-66c1933a3fda" targetNamespace="http://schemas.microsoft.com/office/2006/metadata/properties" ma:root="true" ma:fieldsID="a7db83d0fae81a67a1445840ba7439b2" ns3:_="" ns4:_="">
    <xsd:import namespace="d75d0eb6-2c01-409d-b094-5dbd408807fa"/>
    <xsd:import namespace="57625cd4-4ea4-43b5-9809-66c1933a3fd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_activity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5d0eb6-2c01-409d-b094-5dbd408807f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625cd4-4ea4-43b5-9809-66c1933a3fda" elementFormDefault="qualified">
    <xsd:import namespace="http://schemas.microsoft.com/office/2006/documentManagement/types"/>
    <xsd:import namespace="http://schemas.microsoft.com/office/infopath/2007/PartnerControls"/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7625cd4-4ea4-43b5-9809-66c1933a3fda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55BADDC6-0F8D-42E6-A368-D5DA465AEE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75d0eb6-2c01-409d-b094-5dbd408807fa"/>
    <ds:schemaRef ds:uri="57625cd4-4ea4-43b5-9809-66c1933a3fd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CFFB0D1-526B-4E51-8FAA-6033B2458B6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59B411F-37A8-4932-8178-A0E6A24025EB}">
  <ds:schemaRefs>
    <ds:schemaRef ds:uri="http://schemas.microsoft.com/office/2006/metadata/properties"/>
    <ds:schemaRef ds:uri="http://schemas.microsoft.com/office/infopath/2007/PartnerControls"/>
    <ds:schemaRef ds:uri="57625cd4-4ea4-43b5-9809-66c1933a3fda"/>
  </ds:schemaRefs>
</ds:datastoreItem>
</file>

<file path=customXml/itemProps4.xml><?xml version="1.0" encoding="utf-8"?>
<ds:datastoreItem xmlns:ds="http://schemas.openxmlformats.org/officeDocument/2006/customXml" ds:itemID="{5F42CD7A-6A36-4024-838B-321E8191FDE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97ED3447-9210-49CE-A0C6-D82A15D088F8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Minutes of Meeting</Template>
  <TotalTime>153</TotalTime>
  <Pages>4</Pages>
  <Words>936</Words>
  <Characters>5336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Minutes of Meeting Form (Claremont)</vt:lpstr>
    </vt:vector>
  </TitlesOfParts>
  <Company>Coflexip Stena Offshore</Company>
  <LinksUpToDate>false</LinksUpToDate>
  <CharactersWithSpaces>6260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Minutes of Meeting Form (Claremont)</dc:title>
  <dc:subject/>
  <dc:creator>SCKGW01</dc:creator>
  <cp:keywords/>
  <cp:lastModifiedBy>Ryann Koenig</cp:lastModifiedBy>
  <cp:revision>5</cp:revision>
  <cp:lastPrinted>2023-01-13T20:19:00Z</cp:lastPrinted>
  <dcterms:created xsi:type="dcterms:W3CDTF">2025-01-14T14:40:00Z</dcterms:created>
  <dcterms:modified xsi:type="dcterms:W3CDTF">2025-02-10T17:10:00Z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FWX5URC373UQ-5-14331</vt:lpwstr>
  </property>
  <property fmtid="{D5CDD505-2E9C-101B-9397-08002B2CF9AE}" pid="3" name="_dlc_DocIdItemGuid">
    <vt:lpwstr>1ac053de-dc15-44da-9233-35c1dc79c934</vt:lpwstr>
  </property>
  <property fmtid="{D5CDD505-2E9C-101B-9397-08002B2CF9AE}" pid="4" name="_dlc_DocIdUrl">
    <vt:lpwstr>http://wp-tpusa.tpnet.intra/_layouts/DocIdRedir.aspx?ID=FWX5URC373UQ-5-14331, FWX5URC373UQ-5-14331</vt:lpwstr>
  </property>
  <property fmtid="{D5CDD505-2E9C-101B-9397-08002B2CF9AE}" pid="5" name="ContentTypeId">
    <vt:lpwstr>0x0101006E0B49E03D577040ADC00DA2DE57A84D</vt:lpwstr>
  </property>
  <property fmtid="{D5CDD505-2E9C-101B-9397-08002B2CF9AE}" pid="6" name="Published Type">
    <vt:lpwstr>Native</vt:lpwstr>
  </property>
  <property fmtid="{D5CDD505-2E9C-101B-9397-08002B2CF9AE}" pid="7" name="Order">
    <vt:lpwstr>20400.0000000000</vt:lpwstr>
  </property>
  <property fmtid="{D5CDD505-2E9C-101B-9397-08002B2CF9AE}" pid="8" name="display_urn:schemas-microsoft-com:office:office#Document_x0020_Approver">
    <vt:lpwstr>Kerry Johnson</vt:lpwstr>
  </property>
  <property fmtid="{D5CDD505-2E9C-101B-9397-08002B2CF9AE}" pid="9" name="MSIP_Label_667b0d09-cb3a-47dc-be6d-9089f3b41c37_Enabled">
    <vt:lpwstr>true</vt:lpwstr>
  </property>
  <property fmtid="{D5CDD505-2E9C-101B-9397-08002B2CF9AE}" pid="10" name="MSIP_Label_667b0d09-cb3a-47dc-be6d-9089f3b41c37_SetDate">
    <vt:lpwstr>2023-02-28T16:00:19Z</vt:lpwstr>
  </property>
  <property fmtid="{D5CDD505-2E9C-101B-9397-08002B2CF9AE}" pid="11" name="MSIP_Label_667b0d09-cb3a-47dc-be6d-9089f3b41c37_Method">
    <vt:lpwstr>Privileged</vt:lpwstr>
  </property>
  <property fmtid="{D5CDD505-2E9C-101B-9397-08002B2CF9AE}" pid="12" name="MSIP_Label_667b0d09-cb3a-47dc-be6d-9089f3b41c37_Name">
    <vt:lpwstr>KBR Confidential</vt:lpwstr>
  </property>
  <property fmtid="{D5CDD505-2E9C-101B-9397-08002B2CF9AE}" pid="13" name="MSIP_Label_667b0d09-cb3a-47dc-be6d-9089f3b41c37_SiteId">
    <vt:lpwstr>9e52d672-a711-4a65-ad96-286a3703d96e</vt:lpwstr>
  </property>
  <property fmtid="{D5CDD505-2E9C-101B-9397-08002B2CF9AE}" pid="14" name="MSIP_Label_667b0d09-cb3a-47dc-be6d-9089f3b41c37_ActionId">
    <vt:lpwstr>4bb5dbfe-41ac-4f9b-9fd6-0b5a37272069</vt:lpwstr>
  </property>
  <property fmtid="{D5CDD505-2E9C-101B-9397-08002B2CF9AE}" pid="15" name="MSIP_Label_667b0d09-cb3a-47dc-be6d-9089f3b41c37_ContentBits">
    <vt:lpwstr>1</vt:lpwstr>
  </property>
</Properties>
</file>