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094"/>
        <w:gridCol w:w="3216"/>
        <w:gridCol w:w="4678"/>
      </w:tblGrid>
      <w:tr w:rsidR="003C3D61" w:rsidRPr="009C6FDF" w14:paraId="10444ACA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4461C753" w14:textId="77777777" w:rsidR="003C3D61" w:rsidRPr="009C6FDF" w:rsidRDefault="003133EE" w:rsidP="00C87808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Meeting Date / MOM Date</w:t>
            </w:r>
            <w:r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628A4B9" w14:textId="55187E05" w:rsidR="003C3D61" w:rsidRPr="009C6FDF" w:rsidRDefault="000F6130" w:rsidP="00D20A44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12 November</w:t>
            </w:r>
            <w:r w:rsidR="00DA1EE3">
              <w:rPr>
                <w:sz w:val="20"/>
                <w:lang w:val="en-US"/>
              </w:rPr>
              <w:t xml:space="preserve"> </w:t>
            </w:r>
            <w:r w:rsidR="00B3742F">
              <w:rPr>
                <w:sz w:val="20"/>
                <w:lang w:val="en-US"/>
              </w:rPr>
              <w:t>2024</w:t>
            </w:r>
          </w:p>
        </w:tc>
      </w:tr>
      <w:tr w:rsidR="003C3D61" w:rsidRPr="009C6FDF" w14:paraId="4A18CF8E" w14:textId="77777777" w:rsidTr="0068553D">
        <w:trPr>
          <w:cantSplit/>
          <w:trHeight w:val="240"/>
        </w:trPr>
        <w:tc>
          <w:tcPr>
            <w:tcW w:w="3094" w:type="dxa"/>
          </w:tcPr>
          <w:p w14:paraId="26F5EB58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Subject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43525F24" w14:textId="78DB3166" w:rsidR="003C3D61" w:rsidRPr="009C6FDF" w:rsidRDefault="000F6130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November</w:t>
            </w:r>
            <w:r w:rsidR="00DA1EE3">
              <w:rPr>
                <w:sz w:val="20"/>
                <w:szCs w:val="18"/>
                <w:lang w:val="en-GB"/>
              </w:rPr>
              <w:t xml:space="preserve"> PTO Meeting</w:t>
            </w:r>
          </w:p>
        </w:tc>
      </w:tr>
      <w:tr w:rsidR="003C3D61" w:rsidRPr="009C6FDF" w14:paraId="511AA218" w14:textId="77777777" w:rsidTr="0068553D">
        <w:trPr>
          <w:cantSplit/>
          <w:trHeight w:val="240"/>
        </w:trPr>
        <w:tc>
          <w:tcPr>
            <w:tcW w:w="3094" w:type="dxa"/>
          </w:tcPr>
          <w:p w14:paraId="34DF4E82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US"/>
              </w:rPr>
            </w:pPr>
            <w:r w:rsidRPr="009C6FDF">
              <w:rPr>
                <w:b/>
                <w:sz w:val="20"/>
                <w:lang w:val="en-GB"/>
              </w:rPr>
              <w:t>Venue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5D3957C" w14:textId="388C605D" w:rsidR="003C3D61" w:rsidRPr="009C6FDF" w:rsidRDefault="00B2293C" w:rsidP="00030FDE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Decker Prairie Elementary</w:t>
            </w:r>
          </w:p>
        </w:tc>
      </w:tr>
      <w:tr w:rsidR="003C3D61" w:rsidRPr="009C6FDF" w14:paraId="66315816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05C949DD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T</w:t>
            </w:r>
            <w:bookmarkStart w:id="0" w:name="Texte1"/>
            <w:r w:rsidRPr="009C6FDF">
              <w:rPr>
                <w:b/>
                <w:sz w:val="20"/>
                <w:lang w:val="en-GB"/>
              </w:rPr>
              <w:t>ype of Meeting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bookmarkEnd w:id="0"/>
        <w:tc>
          <w:tcPr>
            <w:tcW w:w="7894" w:type="dxa"/>
            <w:gridSpan w:val="2"/>
          </w:tcPr>
          <w:p w14:paraId="16236048" w14:textId="4CEA1AB3" w:rsidR="003C3D61" w:rsidRPr="00CE740C" w:rsidRDefault="00AB5037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Monthly Meeting</w:t>
            </w:r>
          </w:p>
        </w:tc>
      </w:tr>
      <w:tr w:rsidR="003133EE" w:rsidRPr="009C6FDF" w14:paraId="10A891C3" w14:textId="77777777" w:rsidTr="00030FDE">
        <w:trPr>
          <w:cantSplit/>
          <w:trHeight w:val="617"/>
        </w:trPr>
        <w:tc>
          <w:tcPr>
            <w:tcW w:w="3094" w:type="dxa"/>
          </w:tcPr>
          <w:p w14:paraId="0E0D2B19" w14:textId="3FA8B53C" w:rsidR="003133EE" w:rsidRPr="001923B5" w:rsidRDefault="001923B5" w:rsidP="001923B5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PTO Board Members</w:t>
            </w:r>
          </w:p>
        </w:tc>
        <w:tc>
          <w:tcPr>
            <w:tcW w:w="3216" w:type="dxa"/>
            <w:shd w:val="clear" w:color="auto" w:fill="auto"/>
          </w:tcPr>
          <w:p w14:paraId="5F8A600B" w14:textId="77777777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Emily Williford</w:t>
            </w:r>
          </w:p>
          <w:p w14:paraId="154CF45D" w14:textId="6D2A2382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Raquel B</w:t>
            </w:r>
            <w:r w:rsidR="000F3B45" w:rsidRPr="00AE00F0">
              <w:rPr>
                <w:highlight w:val="yellow"/>
                <w:lang w:val="nl-NL"/>
              </w:rPr>
              <w:t>uranakitipinyo</w:t>
            </w:r>
          </w:p>
          <w:p w14:paraId="47AB5BED" w14:textId="77777777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Ryann Koenig</w:t>
            </w:r>
          </w:p>
          <w:p w14:paraId="33D61A0C" w14:textId="77777777" w:rsidR="00AB5037" w:rsidRPr="00BA2C5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AE00F0">
              <w:rPr>
                <w:highlight w:val="yellow"/>
                <w:lang w:val="nl-NL"/>
              </w:rPr>
              <w:t>Hrini Sandoval</w:t>
            </w:r>
          </w:p>
          <w:p w14:paraId="341F46A7" w14:textId="09D3C7B8" w:rsidR="00AB5037" w:rsidRPr="00BA2C5C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A2C5C">
              <w:rPr>
                <w:lang w:val="nl-NL"/>
              </w:rPr>
              <w:t>Erin Parks</w:t>
            </w:r>
          </w:p>
          <w:p w14:paraId="3244BD0B" w14:textId="222FE1A1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Jericho Vardeman</w:t>
            </w:r>
          </w:p>
          <w:p w14:paraId="26CDA025" w14:textId="77777777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Jamie Hamilton</w:t>
            </w:r>
          </w:p>
          <w:p w14:paraId="342479A6" w14:textId="77777777" w:rsidR="00AB5037" w:rsidRPr="00AE00F0" w:rsidRDefault="00AB503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Nicole Stoner</w:t>
            </w:r>
          </w:p>
          <w:p w14:paraId="680BCBE4" w14:textId="77777777" w:rsidR="000F3B45" w:rsidRPr="00AE00F0" w:rsidRDefault="000F3B45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Leah Pollard</w:t>
            </w:r>
          </w:p>
          <w:p w14:paraId="0429AC22" w14:textId="77777777" w:rsidR="008A2EA6" w:rsidRPr="00AE00F0" w:rsidRDefault="008A2EA6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Sarah Cranfill</w:t>
            </w:r>
          </w:p>
          <w:p w14:paraId="53B8CE9D" w14:textId="77777777" w:rsidR="000B3DB3" w:rsidRPr="00AE00F0" w:rsidRDefault="000B3DB3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 xml:space="preserve">Katy </w:t>
            </w:r>
            <w:r w:rsidR="00A73036" w:rsidRPr="00AE00F0">
              <w:rPr>
                <w:highlight w:val="yellow"/>
                <w:lang w:val="nl-NL"/>
              </w:rPr>
              <w:t>Torrealva</w:t>
            </w:r>
          </w:p>
          <w:p w14:paraId="0E007BB2" w14:textId="77777777" w:rsidR="00DA1EE3" w:rsidRPr="00AE00F0" w:rsidRDefault="00DA1EE3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Kristina Yockey</w:t>
            </w:r>
          </w:p>
          <w:p w14:paraId="36F55EC4" w14:textId="77777777" w:rsidR="00B22FC7" w:rsidRPr="00AE00F0" w:rsidRDefault="00B22FC7" w:rsidP="00095BC2">
            <w:pPr>
              <w:tabs>
                <w:tab w:val="left" w:pos="-92"/>
              </w:tabs>
              <w:rPr>
                <w:highlight w:val="yellow"/>
                <w:lang w:val="nl-NL"/>
              </w:rPr>
            </w:pPr>
            <w:r w:rsidRPr="00AE00F0">
              <w:rPr>
                <w:highlight w:val="yellow"/>
                <w:lang w:val="nl-NL"/>
              </w:rPr>
              <w:t>Laura Peavy</w:t>
            </w:r>
          </w:p>
          <w:p w14:paraId="7BF1783A" w14:textId="77777777" w:rsidR="003059E4" w:rsidRDefault="003059E4" w:rsidP="00095BC2">
            <w:pPr>
              <w:tabs>
                <w:tab w:val="left" w:pos="-92"/>
              </w:tabs>
            </w:pPr>
            <w:r w:rsidRPr="00AE00F0">
              <w:rPr>
                <w:highlight w:val="yellow"/>
              </w:rPr>
              <w:t>Margo Mansell</w:t>
            </w:r>
          </w:p>
          <w:p w14:paraId="799E3291" w14:textId="77777777" w:rsidR="003059E4" w:rsidRPr="00BA2C5C" w:rsidRDefault="003059E4" w:rsidP="003059E4">
            <w:pPr>
              <w:tabs>
                <w:tab w:val="left" w:pos="-92"/>
              </w:tabs>
            </w:pPr>
            <w:r w:rsidRPr="00BA2C5C">
              <w:t>Jaklyn Reynolds</w:t>
            </w:r>
          </w:p>
          <w:p w14:paraId="0859DD64" w14:textId="7E415573" w:rsidR="003059E4" w:rsidRPr="00BA2C5C" w:rsidRDefault="003059E4" w:rsidP="00095BC2">
            <w:pPr>
              <w:tabs>
                <w:tab w:val="left" w:pos="-92"/>
              </w:tabs>
              <w:rPr>
                <w:lang w:val="nl-NL"/>
              </w:rPr>
            </w:pPr>
          </w:p>
        </w:tc>
        <w:tc>
          <w:tcPr>
            <w:tcW w:w="4678" w:type="dxa"/>
          </w:tcPr>
          <w:p w14:paraId="57C3E156" w14:textId="33D4DD11" w:rsidR="00782739" w:rsidRPr="00C82CAE" w:rsidRDefault="00782739" w:rsidP="001923B5">
            <w:pPr>
              <w:pStyle w:val="Indent"/>
              <w:spacing w:before="40" w:after="40"/>
              <w:ind w:left="0"/>
              <w:rPr>
                <w:lang w:val="en-GB"/>
              </w:rPr>
            </w:pPr>
          </w:p>
        </w:tc>
      </w:tr>
      <w:tr w:rsidR="009C3A8E" w:rsidRPr="009C6FDF" w14:paraId="21C2F6BC" w14:textId="77777777" w:rsidTr="0068553D">
        <w:trPr>
          <w:cantSplit/>
          <w:trHeight w:val="240"/>
        </w:trPr>
        <w:tc>
          <w:tcPr>
            <w:tcW w:w="3094" w:type="dxa"/>
          </w:tcPr>
          <w:p w14:paraId="2DECA06F" w14:textId="6852AD23" w:rsidR="009C3A8E" w:rsidRPr="003751D7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DPES Staff</w:t>
            </w:r>
          </w:p>
        </w:tc>
        <w:tc>
          <w:tcPr>
            <w:tcW w:w="3216" w:type="dxa"/>
            <w:shd w:val="clear" w:color="auto" w:fill="auto"/>
          </w:tcPr>
          <w:p w14:paraId="5E4CD26B" w14:textId="501DEDAC" w:rsidR="00DC0079" w:rsidRPr="00AE00F0" w:rsidRDefault="00B2293C" w:rsidP="00CB2471">
            <w:pPr>
              <w:tabs>
                <w:tab w:val="left" w:pos="-92"/>
              </w:tabs>
              <w:rPr>
                <w:highlight w:val="yellow"/>
              </w:rPr>
            </w:pPr>
            <w:r w:rsidRPr="00AE00F0">
              <w:rPr>
                <w:highlight w:val="yellow"/>
              </w:rPr>
              <w:t>Tammy Sebesta</w:t>
            </w:r>
          </w:p>
          <w:p w14:paraId="44929600" w14:textId="70AD7E39" w:rsidR="00B2293C" w:rsidRPr="00AE00F0" w:rsidRDefault="00B2293C" w:rsidP="00CB2471">
            <w:pPr>
              <w:tabs>
                <w:tab w:val="left" w:pos="-92"/>
              </w:tabs>
              <w:rPr>
                <w:highlight w:val="yellow"/>
              </w:rPr>
            </w:pPr>
            <w:r w:rsidRPr="00AE00F0">
              <w:rPr>
                <w:highlight w:val="yellow"/>
              </w:rPr>
              <w:t>Cynthia Wallace</w:t>
            </w:r>
          </w:p>
          <w:p w14:paraId="28D0C48E" w14:textId="689ECDB8" w:rsidR="001A4A04" w:rsidRPr="00BA2C5C" w:rsidRDefault="001A4A04" w:rsidP="00CB2471">
            <w:pPr>
              <w:tabs>
                <w:tab w:val="left" w:pos="-92"/>
              </w:tabs>
            </w:pPr>
            <w:r w:rsidRPr="00AE00F0">
              <w:rPr>
                <w:highlight w:val="yellow"/>
              </w:rPr>
              <w:t>Jessica Cater</w:t>
            </w:r>
          </w:p>
          <w:p w14:paraId="508F7D98" w14:textId="2AB09DCB" w:rsidR="001A4A04" w:rsidRPr="00BA2C5C" w:rsidRDefault="001A4A04" w:rsidP="00CB2471">
            <w:pPr>
              <w:tabs>
                <w:tab w:val="left" w:pos="-92"/>
              </w:tabs>
            </w:pPr>
            <w:r w:rsidRPr="00BA2C5C">
              <w:t>Samantha Briseno</w:t>
            </w:r>
          </w:p>
          <w:p w14:paraId="32916997" w14:textId="46C945AE" w:rsidR="00DA667B" w:rsidRPr="00BA2C5C" w:rsidRDefault="00DA667B" w:rsidP="00CB2471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F8CA5D8" w14:textId="2733C5B0" w:rsidR="00782739" w:rsidRPr="00030FDE" w:rsidRDefault="0078273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DC0079" w:rsidRPr="009C6FDF" w14:paraId="270D0230" w14:textId="77777777" w:rsidTr="0068553D">
        <w:trPr>
          <w:cantSplit/>
          <w:trHeight w:val="240"/>
        </w:trPr>
        <w:tc>
          <w:tcPr>
            <w:tcW w:w="3094" w:type="dxa"/>
          </w:tcPr>
          <w:p w14:paraId="6C4EF99F" w14:textId="7B0C113B" w:rsidR="00DC0079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GB"/>
              </w:rPr>
              <w:t>Parents/Community Members:</w:t>
            </w:r>
          </w:p>
        </w:tc>
        <w:tc>
          <w:tcPr>
            <w:tcW w:w="3216" w:type="dxa"/>
            <w:shd w:val="clear" w:color="auto" w:fill="auto"/>
          </w:tcPr>
          <w:p w14:paraId="5CCC5BF1" w14:textId="2589C754" w:rsidR="001A4A04" w:rsidRPr="00BA2C5C" w:rsidRDefault="0085526A" w:rsidP="00E05AA8">
            <w:pPr>
              <w:tabs>
                <w:tab w:val="left" w:pos="-92"/>
              </w:tabs>
            </w:pPr>
            <w:r w:rsidRPr="0085526A">
              <w:rPr>
                <w:highlight w:val="yellow"/>
              </w:rPr>
              <w:t>Heather Strode</w:t>
            </w:r>
          </w:p>
          <w:p w14:paraId="2CCB2EAA" w14:textId="49A9503C" w:rsidR="001A4A04" w:rsidRPr="00BA2C5C" w:rsidRDefault="001A4A04" w:rsidP="00E05AA8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9CA0ACD" w14:textId="2AED33CF" w:rsidR="00DC0079" w:rsidRDefault="00DC007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3C3D61" w:rsidRPr="009C6FDF" w14:paraId="4A529537" w14:textId="77777777" w:rsidTr="0068553D">
        <w:trPr>
          <w:cantSplit/>
          <w:trHeight w:val="240"/>
        </w:trPr>
        <w:tc>
          <w:tcPr>
            <w:tcW w:w="3094" w:type="dxa"/>
          </w:tcPr>
          <w:p w14:paraId="6B3415A2" w14:textId="2B3372C5" w:rsidR="003C3D61" w:rsidRPr="001923B5" w:rsidRDefault="001923B5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bCs/>
                <w:sz w:val="20"/>
                <w:lang w:val="en-GB"/>
              </w:rPr>
            </w:pPr>
            <w:r w:rsidRPr="001923B5">
              <w:rPr>
                <w:b/>
                <w:bCs/>
                <w:sz w:val="20"/>
                <w:lang w:val="en-GB"/>
              </w:rPr>
              <w:t>Guest Speakers:</w:t>
            </w:r>
          </w:p>
        </w:tc>
        <w:tc>
          <w:tcPr>
            <w:tcW w:w="7894" w:type="dxa"/>
            <w:gridSpan w:val="2"/>
          </w:tcPr>
          <w:p w14:paraId="482EE6A1" w14:textId="55B636FC" w:rsidR="00DC0079" w:rsidRPr="00DC0079" w:rsidRDefault="00D20BB4" w:rsidP="00DC0079">
            <w:pPr>
              <w:jc w:val="both"/>
            </w:pPr>
            <w:r>
              <w:t>Not Applicabl</w:t>
            </w:r>
            <w:r w:rsidR="004E3F2A">
              <w:t>e</w:t>
            </w:r>
          </w:p>
        </w:tc>
      </w:tr>
      <w:tr w:rsidR="003C3D61" w:rsidRPr="00012E7E" w14:paraId="48CD681E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5D3339F1" w14:textId="77777777" w:rsidR="003C3D61" w:rsidRPr="00012E7E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012E7E">
              <w:rPr>
                <w:b/>
                <w:sz w:val="20"/>
                <w:lang w:val="en-GB"/>
              </w:rPr>
              <w:t>Minutes completed by</w:t>
            </w:r>
            <w:r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1142C006" w14:textId="4875ABD2" w:rsidR="003C3D61" w:rsidRPr="00C82CAE" w:rsidRDefault="000F3B45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Ryann Koenig</w:t>
            </w:r>
          </w:p>
        </w:tc>
      </w:tr>
      <w:tr w:rsidR="003C3D61" w:rsidRPr="00012E7E" w14:paraId="5FA62789" w14:textId="77777777" w:rsidTr="0068553D">
        <w:trPr>
          <w:cantSplit/>
          <w:trHeight w:val="240"/>
        </w:trPr>
        <w:tc>
          <w:tcPr>
            <w:tcW w:w="3094" w:type="dxa"/>
          </w:tcPr>
          <w:p w14:paraId="0B201ABF" w14:textId="555F24DB" w:rsidR="003C3D61" w:rsidRPr="00012E7E" w:rsidRDefault="00542877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Next Meeting</w:t>
            </w:r>
            <w:r w:rsidR="003C3D61"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69AECEAD" w14:textId="7008BD03" w:rsidR="005B6AA1" w:rsidRPr="00012E7E" w:rsidRDefault="00BA2C5C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December</w:t>
            </w:r>
            <w:r w:rsidR="00B2293C">
              <w:rPr>
                <w:sz w:val="20"/>
                <w:lang w:val="en-US"/>
              </w:rPr>
              <w:t xml:space="preserve"> 1</w:t>
            </w:r>
            <w:r>
              <w:rPr>
                <w:sz w:val="20"/>
                <w:lang w:val="en-US"/>
              </w:rPr>
              <w:t>0</w:t>
            </w:r>
            <w:r w:rsidR="00B2293C">
              <w:rPr>
                <w:sz w:val="20"/>
                <w:lang w:val="en-US"/>
              </w:rPr>
              <w:t>th</w:t>
            </w:r>
            <w:r w:rsidR="00017103">
              <w:rPr>
                <w:sz w:val="20"/>
                <w:lang w:val="en-US"/>
              </w:rPr>
              <w:t>, 2024</w:t>
            </w:r>
            <w:r w:rsidR="001A4A04">
              <w:rPr>
                <w:sz w:val="20"/>
                <w:lang w:val="en-US"/>
              </w:rPr>
              <w:t xml:space="preserve"> @ 9:30am</w:t>
            </w:r>
          </w:p>
          <w:p w14:paraId="3E97C67B" w14:textId="654D7E17" w:rsidR="00712291" w:rsidRPr="00712291" w:rsidRDefault="00712291" w:rsidP="00712291"/>
        </w:tc>
      </w:tr>
    </w:tbl>
    <w:p w14:paraId="7F7691C5" w14:textId="66979A7F" w:rsidR="00DE7CFA" w:rsidRPr="00012E7E" w:rsidRDefault="00DE7CFA">
      <w:pPr>
        <w:rPr>
          <w:lang w:val="en-GB"/>
        </w:rPr>
        <w:sectPr w:rsidR="00DE7CFA" w:rsidRPr="00012E7E" w:rsidSect="00E10FA5">
          <w:headerReference w:type="default" r:id="rId12"/>
          <w:footerReference w:type="default" r:id="rId13"/>
          <w:footerReference w:type="first" r:id="rId14"/>
          <w:pgSz w:w="12240" w:h="15840" w:code="236"/>
          <w:pgMar w:top="1411" w:right="562" w:bottom="403" w:left="734" w:header="720" w:footer="387" w:gutter="0"/>
          <w:cols w:space="720"/>
          <w:docGrid w:linePitch="272"/>
        </w:sectPr>
      </w:pPr>
    </w:p>
    <w:tbl>
      <w:tblPr>
        <w:tblW w:w="11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84"/>
        <w:gridCol w:w="7301"/>
        <w:gridCol w:w="1710"/>
        <w:gridCol w:w="1249"/>
      </w:tblGrid>
      <w:tr w:rsidR="008E32F6" w:rsidRPr="00012E7E" w14:paraId="0A7DD64A" w14:textId="77777777" w:rsidTr="00F71FC2">
        <w:trPr>
          <w:cantSplit/>
          <w:trHeight w:val="683"/>
          <w:tblHeader/>
          <w:jc w:val="center"/>
        </w:trPr>
        <w:tc>
          <w:tcPr>
            <w:tcW w:w="884" w:type="dxa"/>
          </w:tcPr>
          <w:p w14:paraId="6DC21937" w14:textId="77777777" w:rsidR="008E32F6" w:rsidRPr="00012E7E" w:rsidRDefault="008E32F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7301" w:type="dxa"/>
          </w:tcPr>
          <w:p w14:paraId="4A4E52CF" w14:textId="163BD8C2" w:rsidR="008E32F6" w:rsidRPr="00F71FC2" w:rsidRDefault="000E7DDF" w:rsidP="00F71FC2">
            <w:pPr>
              <w:spacing w:before="100" w:after="100"/>
              <w:jc w:val="center"/>
              <w:rPr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MINUTES OF MEETING</w:t>
            </w:r>
          </w:p>
        </w:tc>
        <w:tc>
          <w:tcPr>
            <w:tcW w:w="1710" w:type="dxa"/>
          </w:tcPr>
          <w:p w14:paraId="39CBA48B" w14:textId="77777777" w:rsidR="008E32F6" w:rsidRPr="00F71FC2" w:rsidRDefault="008E32F6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Name</w:t>
            </w:r>
          </w:p>
        </w:tc>
        <w:tc>
          <w:tcPr>
            <w:tcW w:w="1249" w:type="dxa"/>
          </w:tcPr>
          <w:p w14:paraId="54743E10" w14:textId="0EF6F0DC" w:rsidR="008E32F6" w:rsidRPr="00F71FC2" w:rsidRDefault="001923B5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Action (Y/N)</w:t>
            </w:r>
          </w:p>
        </w:tc>
      </w:tr>
      <w:tr w:rsidR="004E2423" w:rsidRPr="00F71FC2" w14:paraId="463D2ACD" w14:textId="77777777" w:rsidTr="00F71FC2">
        <w:trPr>
          <w:cantSplit/>
          <w:trHeight w:val="469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4BC1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18928CA2" w14:textId="57363125" w:rsidR="00CD359C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ED56B" w14:textId="2516C83C" w:rsidR="008E3912" w:rsidRPr="00F71FC2" w:rsidRDefault="00DE7CFA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WELCOME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5C5D" w14:textId="1C33AED2" w:rsidR="00CD359C" w:rsidRPr="00F71FC2" w:rsidRDefault="00F56FE9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243E" w14:textId="77777777" w:rsidR="00CD359C" w:rsidRPr="00F71FC2" w:rsidRDefault="00CD359C" w:rsidP="0094640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4E2423" w:rsidRPr="00012E7E" w14:paraId="155621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D0DE" w14:textId="77777777" w:rsidR="00CD359C" w:rsidRPr="00012E7E" w:rsidRDefault="00CD359C" w:rsidP="000E7DDF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98B0" w14:textId="2CFC1591" w:rsidR="0082524D" w:rsidRPr="00F47B6D" w:rsidRDefault="00DA667B" w:rsidP="00F914EE">
            <w:pPr>
              <w:spacing w:before="100" w:after="100"/>
              <w:rPr>
                <w:lang w:val="en-GB"/>
              </w:rPr>
            </w:pPr>
            <w:r>
              <w:rPr>
                <w:lang w:val="en-GB"/>
              </w:rPr>
              <w:t xml:space="preserve">Motion to open: </w:t>
            </w:r>
            <w:r w:rsidR="000D684A">
              <w:rPr>
                <w:lang w:val="en-GB"/>
              </w:rPr>
              <w:t>Kristina &amp; Margo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48B8" w14:textId="4DC84BB1" w:rsidR="0082524D" w:rsidRPr="00012E7E" w:rsidRDefault="0082524D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77D5" w14:textId="77777777" w:rsidR="00AF574E" w:rsidRPr="00012E7E" w:rsidRDefault="00AF574E" w:rsidP="00AE008B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C3312E" w:rsidRPr="00F71FC2" w14:paraId="5AC1F3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90" w14:textId="407537F8" w:rsidR="00C3312E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2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1AC88" w14:textId="1610656D" w:rsidR="00C3312E" w:rsidRPr="003059E4" w:rsidRDefault="00C3312E" w:rsidP="0028046E">
            <w:pPr>
              <w:rPr>
                <w:lang w:val="en-GB"/>
              </w:rPr>
            </w:pPr>
            <w:r w:rsidRPr="003059E4">
              <w:rPr>
                <w:lang w:val="en-GB"/>
              </w:rPr>
              <w:t xml:space="preserve">Approval of </w:t>
            </w:r>
            <w:r w:rsidR="0028046E" w:rsidRPr="003059E4">
              <w:rPr>
                <w:lang w:val="en-GB"/>
              </w:rPr>
              <w:t>Prior</w:t>
            </w:r>
            <w:r w:rsidRPr="003059E4">
              <w:rPr>
                <w:lang w:val="en-GB"/>
              </w:rPr>
              <w:t xml:space="preserve"> Minutes:</w:t>
            </w:r>
            <w:r w:rsidR="000D684A">
              <w:rPr>
                <w:lang w:val="en-GB"/>
              </w:rPr>
              <w:t xml:space="preserve"> Approved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A03D" w14:textId="77777777" w:rsidR="00C3312E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4544" w14:textId="77777777" w:rsidR="00C3312E" w:rsidRPr="00F71FC2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D5F68" w:rsidRPr="00F71FC2" w14:paraId="66E4ED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4D96A" w14:textId="77777777" w:rsidR="005D5F68" w:rsidRDefault="005D5F68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58C68" w14:textId="77777777" w:rsidR="005D5F68" w:rsidRPr="003059E4" w:rsidRDefault="005D5F68" w:rsidP="0028046E">
            <w:pPr>
              <w:rPr>
                <w:lang w:val="en-GB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81D89" w14:textId="77777777" w:rsidR="005D5F68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13F7" w14:textId="77777777" w:rsidR="005D5F68" w:rsidRPr="00F71FC2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D5F68" w:rsidRPr="00F71FC2" w14:paraId="1DE6C1A6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66302" w14:textId="77777777" w:rsidR="005D5F68" w:rsidRDefault="005D5F68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71214F" w14:textId="77777777" w:rsidR="005D5F68" w:rsidRPr="003059E4" w:rsidRDefault="005D5F68" w:rsidP="0028046E">
            <w:pPr>
              <w:rPr>
                <w:lang w:val="en-GB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7CEE1" w14:textId="77777777" w:rsidR="005D5F68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7F42" w14:textId="77777777" w:rsidR="005D5F68" w:rsidRPr="00F71FC2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D5F68" w:rsidRPr="00F71FC2" w14:paraId="076A18D2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F1717" w14:textId="77777777" w:rsidR="005D5F68" w:rsidRDefault="005D5F68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5760C" w14:textId="77777777" w:rsidR="005D5F68" w:rsidRPr="003059E4" w:rsidRDefault="005D5F68" w:rsidP="0028046E">
            <w:pPr>
              <w:rPr>
                <w:lang w:val="en-GB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E4FAC" w14:textId="77777777" w:rsidR="005D5F68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705B" w14:textId="77777777" w:rsidR="005D5F68" w:rsidRPr="00F71FC2" w:rsidRDefault="005D5F68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636BECB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1C59" w14:textId="66F30235" w:rsidR="00A44670" w:rsidRPr="00F71FC2" w:rsidRDefault="003842E1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lastRenderedPageBreak/>
              <w:t>3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71BF" w14:textId="4A059E29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Officer’s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B07C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7E1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05626" w:rsidRPr="00F71FC2" w14:paraId="65CDB74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0ABE" w14:textId="54916E66" w:rsidR="00D05626" w:rsidRPr="00F71FC2" w:rsidRDefault="00D05626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04E5" w14:textId="74F367EA" w:rsidR="00D05626" w:rsidRPr="00F71FC2" w:rsidRDefault="00DE7CF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B849" w14:textId="56C62C1E" w:rsidR="00D05626" w:rsidRPr="00F71FC2" w:rsidRDefault="0033239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 xml:space="preserve">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7BFF" w14:textId="77777777" w:rsidR="00D05626" w:rsidRPr="00F71FC2" w:rsidRDefault="00D05626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20BB4" w:rsidRPr="00F71FC2" w14:paraId="44EF14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2E99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B6CC7" w14:textId="77777777" w:rsidR="00F56FE9" w:rsidRDefault="00BA2C5C" w:rsidP="00BA2C5C">
            <w:pPr>
              <w:spacing w:before="100" w:after="100"/>
            </w:pPr>
            <w:r w:rsidRPr="00BA2C5C">
              <w:t>THANK YOU! For Fall Fundraiser Help! Success!</w:t>
            </w:r>
          </w:p>
          <w:p w14:paraId="78CEAB46" w14:textId="275316F3" w:rsidR="000D684A" w:rsidRPr="00787A04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Staff loved it, had so much fun!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9AD6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9C7B3" w14:textId="77777777" w:rsidR="00D20BB4" w:rsidRPr="00F71FC2" w:rsidRDefault="00D20BB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B2293C" w:rsidRPr="00F71FC2" w14:paraId="59BEA87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B0DD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8E4E5" w14:textId="77777777" w:rsidR="00CE6A75" w:rsidRDefault="00BA2C5C" w:rsidP="00B2293C">
            <w:pPr>
              <w:spacing w:before="100" w:after="100"/>
            </w:pPr>
            <w:r w:rsidRPr="00BA2C5C">
              <w:t xml:space="preserve">PTO raised $10,400 that will go toward marquee. Revisiting budget and send vote for additional $5, 000 from savings for marquee. </w:t>
            </w:r>
          </w:p>
          <w:p w14:paraId="276B7198" w14:textId="7EB0CFE6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With silent auction and fall festival</w:t>
            </w:r>
            <w:r w:rsidR="0085526A">
              <w:t xml:space="preserve"> the money raised w</w:t>
            </w:r>
            <w:r>
              <w:t>ill go towards marquee</w:t>
            </w:r>
            <w:r w:rsidR="0085526A">
              <w:t>!</w:t>
            </w:r>
          </w:p>
          <w:p w14:paraId="07F18CEA" w14:textId="1BE93086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Need to look at budget to confirm we have re</w:t>
            </w:r>
            <w:r w:rsidR="0085526A">
              <w:t>mainder</w:t>
            </w:r>
            <w:r>
              <w:t xml:space="preserve"> of</w:t>
            </w:r>
            <w:r w:rsidR="0085526A">
              <w:t xml:space="preserve"> the</w:t>
            </w:r>
            <w:r>
              <w:t xml:space="preserve"> year covered. Then </w:t>
            </w:r>
            <w:r w:rsidR="0085526A">
              <w:t xml:space="preserve">we will </w:t>
            </w:r>
            <w:r>
              <w:t xml:space="preserve">send vote to confirm </w:t>
            </w:r>
            <w:r w:rsidR="0085526A">
              <w:t>an additional $</w:t>
            </w:r>
            <w:r>
              <w:t>5,000 toward the marquee.</w:t>
            </w:r>
          </w:p>
          <w:p w14:paraId="13AEE4DF" w14:textId="5648DED5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Initial bid </w:t>
            </w:r>
            <w:r w:rsidR="0085526A">
              <w:t xml:space="preserve">for the Marquee </w:t>
            </w:r>
            <w:r>
              <w:t xml:space="preserve">came in at </w:t>
            </w:r>
            <w:r w:rsidR="0085526A">
              <w:t>$</w:t>
            </w:r>
            <w:r>
              <w:t xml:space="preserve">80k, </w:t>
            </w:r>
            <w:r w:rsidR="0085526A">
              <w:t xml:space="preserve">however we </w:t>
            </w:r>
            <w:r>
              <w:t>already ha</w:t>
            </w:r>
            <w:r w:rsidR="0085526A">
              <w:t>ve</w:t>
            </w:r>
            <w:r>
              <w:t xml:space="preserve"> electricity</w:t>
            </w:r>
            <w:r w:rsidR="0085526A">
              <w:t xml:space="preserve"> run, so the n</w:t>
            </w:r>
            <w:r>
              <w:t xml:space="preserve">ew bid is </w:t>
            </w:r>
            <w:r w:rsidR="0085526A">
              <w:t>$</w:t>
            </w:r>
            <w:r>
              <w:t>50</w:t>
            </w:r>
            <w:r w:rsidR="0085526A">
              <w:t>k</w:t>
            </w:r>
            <w:r>
              <w:t xml:space="preserve">. School put in $30,000 and PTO put in </w:t>
            </w:r>
            <w:r w:rsidR="0085526A">
              <w:t>$</w:t>
            </w:r>
            <w:r>
              <w:t>15,000.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0AD7" w14:textId="5478CEF8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FAD0E" w14:textId="03D191BD" w:rsidR="00B2293C" w:rsidRPr="00946402" w:rsidRDefault="0085526A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2293C" w:rsidRPr="00F71FC2" w14:paraId="5A359A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E1BD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EB463" w14:textId="77777777" w:rsidR="00CE6A75" w:rsidRDefault="00BA2C5C" w:rsidP="00B2293C">
            <w:pPr>
              <w:spacing w:before="100" w:after="100"/>
            </w:pPr>
            <w:r w:rsidRPr="00BA2C5C">
              <w:t>Opened sales for the remainder of socks, hats, and water bottles for sale to the public.(share away) November 16</w:t>
            </w:r>
            <w:r w:rsidRPr="00BA2C5C">
              <w:rPr>
                <w:vertAlign w:val="superscript"/>
              </w:rPr>
              <w:t>th</w:t>
            </w:r>
            <w:r w:rsidRPr="00BA2C5C">
              <w:t xml:space="preserve"> help pick up?</w:t>
            </w:r>
          </w:p>
          <w:p w14:paraId="1F6B6189" w14:textId="7C3BB799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Need to push on social media, stocking stuffers</w:t>
            </w:r>
            <w:r w:rsidR="0085526A">
              <w:t>, etc.</w:t>
            </w:r>
          </w:p>
          <w:p w14:paraId="528E63A3" w14:textId="71070E58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Possible help on Saturday morning</w:t>
            </w:r>
            <w:r w:rsidR="0085526A">
              <w:t xml:space="preserve"> the 16th</w:t>
            </w:r>
            <w:r>
              <w:t xml:space="preserve"> to sort orders.</w:t>
            </w:r>
            <w:r w:rsidR="0085526A">
              <w:t xml:space="preserve"> Please let Raquel know if you can help.</w:t>
            </w:r>
          </w:p>
          <w:p w14:paraId="1D5EBFD7" w14:textId="628DFE97" w:rsidR="000D684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School will send link out. Ryann to send to Mrs. Sebesta.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26D13" w14:textId="160AECAB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672B" w14:textId="3B2898DC" w:rsidR="00B2293C" w:rsidRPr="00946402" w:rsidRDefault="000D684A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2293C" w:rsidRPr="00F71FC2" w14:paraId="5763B926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11C4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155E7" w14:textId="77777777" w:rsidR="00CE6A75" w:rsidRDefault="00BA2C5C" w:rsidP="00B2293C">
            <w:pPr>
              <w:spacing w:before="100" w:after="100"/>
            </w:pPr>
            <w:r w:rsidRPr="00BA2C5C">
              <w:t xml:space="preserve">Providing Popsicles and Donated Popcorn for Field Day. Help with bagging popcorn November 21? Help needed. </w:t>
            </w:r>
          </w:p>
          <w:p w14:paraId="2EEDA371" w14:textId="0678D6BC" w:rsidR="0085526A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PTO </w:t>
            </w:r>
            <w:r w:rsidR="0085526A">
              <w:t xml:space="preserve">is </w:t>
            </w:r>
            <w:r>
              <w:t xml:space="preserve">providing popsicles and </w:t>
            </w:r>
            <w:r w:rsidR="0085526A">
              <w:t xml:space="preserve">the </w:t>
            </w:r>
            <w:r>
              <w:t xml:space="preserve">popcorn </w:t>
            </w:r>
            <w:r w:rsidR="0085526A">
              <w:t xml:space="preserve">was </w:t>
            </w:r>
            <w:r>
              <w:t>donated</w:t>
            </w:r>
            <w:r w:rsidR="0085526A">
              <w:t xml:space="preserve"> by Cinepolis</w:t>
            </w:r>
          </w:p>
          <w:p w14:paraId="79479B1F" w14:textId="054F5E07" w:rsidR="000D684A" w:rsidRDefault="0085526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Need to purchase s</w:t>
            </w:r>
            <w:r w:rsidR="000D684A">
              <w:t>mall cups to pass out popcorn.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6FCB5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7CC0" w14:textId="1F4F26ED" w:rsidR="00B2293C" w:rsidRPr="00946402" w:rsidRDefault="0085526A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2293C" w:rsidRPr="00F71FC2" w14:paraId="62C1AA42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D5DA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00027" w14:textId="467BCFCB" w:rsidR="00B2293C" w:rsidRPr="00B2293C" w:rsidRDefault="00BA2C5C" w:rsidP="00B2293C">
            <w:pPr>
              <w:spacing w:before="100" w:after="100"/>
            </w:pPr>
            <w:r w:rsidRPr="00BA2C5C">
              <w:t>PE needs parent volunteers</w:t>
            </w:r>
            <w:r w:rsidR="000D684A">
              <w:t xml:space="preserve"> for Field Day. Will go out to all parents.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2C27E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2C05" w14:textId="7489FE33" w:rsidR="00B2293C" w:rsidRPr="00946402" w:rsidRDefault="0085526A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2293C" w:rsidRPr="00F71FC2" w14:paraId="1CEE39D2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E1CEA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649BA" w14:textId="32803CD7" w:rsidR="00B2293C" w:rsidRDefault="0085526A" w:rsidP="00BA2C5C">
            <w:pPr>
              <w:spacing w:before="100" w:after="100"/>
            </w:pPr>
            <w:r>
              <w:t>We will be p</w:t>
            </w:r>
            <w:r w:rsidR="00BA2C5C" w:rsidRPr="00BA2C5C">
              <w:t xml:space="preserve">roviding </w:t>
            </w:r>
            <w:r>
              <w:t>the f</w:t>
            </w:r>
            <w:r w:rsidR="00BA2C5C" w:rsidRPr="00BA2C5C">
              <w:t xml:space="preserve">aculty snack for </w:t>
            </w:r>
            <w:r>
              <w:t xml:space="preserve">their </w:t>
            </w:r>
            <w:r w:rsidR="00BA2C5C" w:rsidRPr="00BA2C5C">
              <w:t>Meeting November 20</w:t>
            </w:r>
            <w:r w:rsidR="00BA2C5C" w:rsidRPr="00BA2C5C">
              <w:rPr>
                <w:vertAlign w:val="superscript"/>
              </w:rPr>
              <w:t>th</w:t>
            </w:r>
            <w:r w:rsidR="00BA2C5C" w:rsidRPr="00BA2C5C">
              <w:t>. Donated. ( Thank you Grants Coordinator)</w:t>
            </w:r>
          </w:p>
          <w:p w14:paraId="00082AEF" w14:textId="167762F4" w:rsidR="000D684A" w:rsidRPr="00B2293C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Mini Pies </w:t>
            </w:r>
            <w:r w:rsidR="0085526A">
              <w:t>were donated by</w:t>
            </w:r>
            <w:r>
              <w:t xml:space="preserve"> Walmart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B1D8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A8CF5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5D222739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BD59F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FFF1A" w14:textId="77777777" w:rsidR="00B2293C" w:rsidRDefault="00BA2C5C" w:rsidP="00BA2C5C">
            <w:pPr>
              <w:spacing w:before="100" w:after="100"/>
            </w:pPr>
            <w:r w:rsidRPr="00BA2C5C">
              <w:t>GRINCH IS COMING! GRINCH IS COMING! December 3</w:t>
            </w:r>
            <w:r w:rsidRPr="00BA2C5C">
              <w:rPr>
                <w:vertAlign w:val="superscript"/>
              </w:rPr>
              <w:t>rd</w:t>
            </w:r>
            <w:r w:rsidRPr="00BA2C5C">
              <w:t xml:space="preserve"> during Recess</w:t>
            </w:r>
          </w:p>
          <w:p w14:paraId="2C0F09A8" w14:textId="73207831" w:rsidR="000D684A" w:rsidRPr="00B2293C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He will be in a certain area, students can come and go for those kids that </w:t>
            </w:r>
            <w:r w:rsidR="0085526A">
              <w:t>may be</w:t>
            </w:r>
            <w:r>
              <w:t xml:space="preserve"> scared.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442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D6902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31F9858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569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87CA9" w14:textId="77777777" w:rsidR="00B2293C" w:rsidRDefault="00BA2C5C" w:rsidP="00BA2C5C">
            <w:pPr>
              <w:spacing w:before="100" w:after="100"/>
            </w:pPr>
            <w:r w:rsidRPr="00BA2C5C">
              <w:t>Purchasing Cookies for class parties. Icing in cups? Popsicle sticks and sprinkles? Thoughts?</w:t>
            </w:r>
          </w:p>
          <w:p w14:paraId="5B354BED" w14:textId="33FB8DB9" w:rsidR="000D684A" w:rsidRPr="00B2293C" w:rsidRDefault="000D684A" w:rsidP="000D684A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PTO will provide </w:t>
            </w:r>
            <w:r w:rsidR="00946402">
              <w:t>cookies</w:t>
            </w:r>
            <w:r w:rsidR="0085526A">
              <w:t xml:space="preserve"> for each class, icing and sprinkles.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B836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DC5CA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A2C5C" w:rsidRPr="00F71FC2" w14:paraId="4139A489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33A06" w14:textId="77777777" w:rsidR="00BA2C5C" w:rsidRPr="00F71FC2" w:rsidRDefault="00BA2C5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E3454" w14:textId="77777777" w:rsidR="00BA2C5C" w:rsidRDefault="00BA2C5C" w:rsidP="00BA2C5C">
            <w:pPr>
              <w:tabs>
                <w:tab w:val="left" w:pos="1518"/>
              </w:tabs>
              <w:spacing w:before="100" w:after="100"/>
            </w:pPr>
            <w:r w:rsidRPr="00BA2C5C">
              <w:t>Looking into Cougar Beach towels to sell in Spring</w:t>
            </w:r>
          </w:p>
          <w:p w14:paraId="2145C2CF" w14:textId="11FD5C97" w:rsidR="000D684A" w:rsidRPr="00BA2C5C" w:rsidRDefault="000D684A" w:rsidP="000D684A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Raquel looking into it.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F55BF" w14:textId="77777777" w:rsidR="00BA2C5C" w:rsidRPr="00F71FC2" w:rsidRDefault="00BA2C5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92BFE" w14:textId="2C4F3B13" w:rsidR="00BA2C5C" w:rsidRPr="00946402" w:rsidRDefault="0085526A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A2C5C" w:rsidRPr="00F71FC2" w14:paraId="41EE6E7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FACA8" w14:textId="77777777" w:rsidR="00BA2C5C" w:rsidRPr="00F71FC2" w:rsidRDefault="00BA2C5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60EFD" w14:textId="77777777" w:rsidR="00BA2C5C" w:rsidRDefault="00BA2C5C" w:rsidP="00BA2C5C">
            <w:pPr>
              <w:tabs>
                <w:tab w:val="left" w:pos="1518"/>
              </w:tabs>
              <w:spacing w:before="100" w:after="100"/>
            </w:pPr>
            <w:r w:rsidRPr="00BA2C5C">
              <w:t xml:space="preserve">December Meeting American Heart Association Representative will give 30 minute presentation. </w:t>
            </w:r>
          </w:p>
          <w:p w14:paraId="67C02980" w14:textId="77777777" w:rsidR="000F5EA8" w:rsidRDefault="000F5EA8" w:rsidP="000F5EA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Discussing what doing with PE classes – Jump Rope for Heart</w:t>
            </w:r>
          </w:p>
          <w:p w14:paraId="26AF6FD7" w14:textId="5336D500" w:rsidR="000F5EA8" w:rsidRPr="00BA2C5C" w:rsidRDefault="000F5EA8" w:rsidP="000F5EA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During Valentines season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25789" w14:textId="77777777" w:rsidR="00BA2C5C" w:rsidRPr="00F71FC2" w:rsidRDefault="00BA2C5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4E0BC" w14:textId="77777777" w:rsidR="00BA2C5C" w:rsidRPr="00946402" w:rsidRDefault="00BA2C5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16E86E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6386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0A9B" w14:textId="1192533B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Vice 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6BCD1" w14:textId="0DEC8A3D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Emily W.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75F7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686AC95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182D3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A3C16" w14:textId="77777777" w:rsidR="00B2293C" w:rsidRDefault="009A499D" w:rsidP="00B2293C">
            <w:pPr>
              <w:spacing w:before="100" w:after="100"/>
              <w:jc w:val="both"/>
            </w:pPr>
            <w:r w:rsidRPr="009A499D">
              <w:t>Marcos Pizza Update. Dates for boxes to be decorated.</w:t>
            </w:r>
          </w:p>
          <w:p w14:paraId="763215AF" w14:textId="77777777" w:rsidR="000F5EA8" w:rsidRDefault="000F5EA8" w:rsidP="00B2293C">
            <w:pPr>
              <w:spacing w:before="100" w:after="100"/>
              <w:jc w:val="both"/>
            </w:pPr>
            <w:r>
              <w:t xml:space="preserve">Each grade </w:t>
            </w:r>
            <w:r w:rsidR="0085526A">
              <w:t>will have</w:t>
            </w:r>
            <w:r>
              <w:t xml:space="preserve"> a day</w:t>
            </w:r>
            <w:r w:rsidR="0085526A">
              <w:t xml:space="preserve"> specified for their delivery date. They will</w:t>
            </w:r>
            <w:r>
              <w:t xml:space="preserve"> decorate the box</w:t>
            </w:r>
            <w:r w:rsidR="0085526A">
              <w:t xml:space="preserve"> at school, then parents can</w:t>
            </w:r>
            <w:r>
              <w:t xml:space="preserve"> call and order and they will deliver your kids pizza</w:t>
            </w:r>
            <w:r w:rsidR="0085526A">
              <w:t xml:space="preserve"> in their decorated box!</w:t>
            </w:r>
            <w:r>
              <w:t xml:space="preserve"> </w:t>
            </w:r>
            <w:r w:rsidR="0085526A">
              <w:t>They will do o</w:t>
            </w:r>
            <w:r>
              <w:t xml:space="preserve">ne grade a week. </w:t>
            </w:r>
            <w:r w:rsidR="0085526A">
              <w:t xml:space="preserve">The boxes will come the </w:t>
            </w:r>
            <w:r>
              <w:t>Wednesday</w:t>
            </w:r>
            <w:r w:rsidR="0085526A">
              <w:t xml:space="preserve"> before</w:t>
            </w:r>
            <w:r>
              <w:t xml:space="preserve"> for decorating, place orders</w:t>
            </w:r>
            <w:r w:rsidR="0085526A">
              <w:t xml:space="preserve"> the following</w:t>
            </w:r>
            <w:r>
              <w:t xml:space="preserve"> Thursdays.</w:t>
            </w:r>
            <w:r w:rsidR="007D72DB">
              <w:t xml:space="preserve"> </w:t>
            </w:r>
          </w:p>
          <w:p w14:paraId="3E14D08A" w14:textId="260FC93A" w:rsidR="007D72DB" w:rsidRPr="00B2293C" w:rsidRDefault="007D72DB" w:rsidP="00B2293C">
            <w:pPr>
              <w:spacing w:before="100" w:after="100"/>
              <w:jc w:val="both"/>
            </w:pPr>
            <w:r>
              <w:t>Need to confirm dates for each grade to update the calendar.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10996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995F6" w14:textId="249A39D4" w:rsidR="00B2293C" w:rsidRPr="00946402" w:rsidRDefault="007D72DB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B2293C" w:rsidRPr="00F71FC2" w14:paraId="24F270A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A469C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C89841" w14:textId="77777777" w:rsidR="002C1C8B" w:rsidRDefault="009A499D" w:rsidP="009A499D">
            <w:pPr>
              <w:spacing w:before="100" w:after="100"/>
              <w:jc w:val="both"/>
            </w:pPr>
            <w:r w:rsidRPr="009A499D">
              <w:t>Spring Creek and Las Fuentes Update</w:t>
            </w:r>
          </w:p>
          <w:p w14:paraId="1AEC8022" w14:textId="54999FC3" w:rsidR="000F5EA8" w:rsidRDefault="000F5EA8" w:rsidP="009A499D">
            <w:pPr>
              <w:spacing w:before="100" w:after="100"/>
              <w:jc w:val="both"/>
            </w:pPr>
            <w:r>
              <w:t xml:space="preserve">Las Fuentes – Maybe </w:t>
            </w:r>
            <w:r w:rsidR="007D72DB">
              <w:t xml:space="preserve">in </w:t>
            </w:r>
            <w:r>
              <w:t>December</w:t>
            </w:r>
            <w:r w:rsidR="007D72DB">
              <w:t>. Waiting to confirm.</w:t>
            </w:r>
          </w:p>
          <w:p w14:paraId="458385F8" w14:textId="05095B1F" w:rsidR="000F5EA8" w:rsidRPr="00B2293C" w:rsidRDefault="000F5EA8" w:rsidP="009A499D">
            <w:pPr>
              <w:spacing w:before="100" w:after="100"/>
              <w:jc w:val="both"/>
            </w:pPr>
            <w:r>
              <w:t xml:space="preserve">Spring Creek – </w:t>
            </w:r>
            <w:r w:rsidR="007D72DB">
              <w:t xml:space="preserve">They go through their corporate office. Emily submitted the correct paperwork, need a </w:t>
            </w:r>
            <w:r>
              <w:t>corporate contact</w:t>
            </w:r>
            <w:r w:rsidR="007D72DB">
              <w:t xml:space="preserve"> to push it along. </w:t>
            </w:r>
            <w:r>
              <w:t>Raquel to look for contact</w:t>
            </w:r>
            <w:r w:rsidR="007D72DB">
              <w:t xml:space="preserve"> she may have.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756E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E322" w14:textId="63FED5C6" w:rsidR="00B2293C" w:rsidRPr="00946402" w:rsidRDefault="000F5EA8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F71FC2" w14:paraId="6926117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6450" w14:textId="77777777" w:rsidR="009A499D" w:rsidRPr="00F71FC2" w:rsidRDefault="009A499D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93F5C" w14:textId="217BFC6E" w:rsidR="000D684A" w:rsidRPr="009A499D" w:rsidRDefault="000F5EA8" w:rsidP="009A499D">
            <w:pPr>
              <w:spacing w:before="100" w:after="100"/>
              <w:jc w:val="both"/>
            </w:pPr>
            <w:r>
              <w:t xml:space="preserve">Cowgirl – not as successful at </w:t>
            </w:r>
            <w:r w:rsidR="007D72DB">
              <w:t>anticipated but</w:t>
            </w:r>
            <w:r>
              <w:t xml:space="preserve"> </w:t>
            </w:r>
            <w:r w:rsidR="007D72DB">
              <w:t xml:space="preserve">they will be </w:t>
            </w:r>
            <w:r>
              <w:t xml:space="preserve">donating </w:t>
            </w:r>
            <w:r w:rsidR="007D72DB">
              <w:t xml:space="preserve">a % of the </w:t>
            </w:r>
            <w:r>
              <w:t>day</w:t>
            </w:r>
            <w:r w:rsidR="007D72DB">
              <w:t>s</w:t>
            </w:r>
            <w:r>
              <w:t xml:space="preserve"> sales to us.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06E49" w14:textId="77777777" w:rsidR="009A499D" w:rsidRPr="00F71FC2" w:rsidRDefault="009A499D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3B364" w14:textId="77777777" w:rsidR="009A499D" w:rsidRPr="00946402" w:rsidRDefault="009A499D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3FF7B9B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86C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393F2" w14:textId="589CA95A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Secretary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923E" w14:textId="7156E915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Ryann K.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1A81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767147" w:rsidRPr="00F71FC2" w14:paraId="4DC3D2D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2FE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07654" w14:textId="212F1FDC" w:rsidR="00BE189C" w:rsidRDefault="009A499D" w:rsidP="009A499D">
            <w:pPr>
              <w:spacing w:before="100" w:after="100"/>
            </w:pPr>
            <w:r w:rsidRPr="009A499D">
              <w:t>PTO Website Update</w:t>
            </w:r>
            <w:r w:rsidR="007D72DB">
              <w:t xml:space="preserve"> – all spirit nights are update to date.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3601" w14:textId="77777777" w:rsidR="00767147" w:rsidRPr="00F71FC2" w:rsidRDefault="00767147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C94C2" w14:textId="77777777" w:rsidR="00767147" w:rsidRPr="00946402" w:rsidRDefault="00767147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587058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3DEC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6557B" w14:textId="4A3C4BEB" w:rsidR="007D17EB" w:rsidRDefault="009A499D" w:rsidP="00BB6514">
            <w:pPr>
              <w:spacing w:before="100" w:after="100"/>
            </w:pPr>
            <w:r>
              <w:t>Update – need to email current orders and get size confirmation and update.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4C3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AFA0" w14:textId="070E23AD" w:rsidR="00B2293C" w:rsidRPr="00946402" w:rsidRDefault="007D72DB" w:rsidP="00D20BB4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DC12E6" w:rsidRPr="00F71FC2" w14:paraId="683FD4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D015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7026" w14:textId="3D4CDDB9" w:rsidR="00DC12E6" w:rsidRPr="003059E4" w:rsidRDefault="00DC12E6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Treasurer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3652" w14:textId="440DCACB" w:rsidR="00DC12E6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en-GB"/>
              </w:rPr>
              <w:t>Hrini</w:t>
            </w:r>
            <w:proofErr w:type="spellEnd"/>
            <w:r>
              <w:rPr>
                <w:b/>
                <w:bCs/>
                <w:sz w:val="24"/>
                <w:szCs w:val="24"/>
                <w:lang w:val="en-GB"/>
              </w:rPr>
              <w:t xml:space="preserve"> S.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E3CD" w14:textId="77777777" w:rsidR="00DC12E6" w:rsidRPr="00946402" w:rsidRDefault="00DC12E6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4CDE8F1D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5872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DA8C6" w14:textId="77777777" w:rsidR="002C1C8B" w:rsidRDefault="00B2293C" w:rsidP="00D20BB4">
            <w:pPr>
              <w:spacing w:before="100" w:after="100"/>
            </w:pPr>
            <w:r>
              <w:t xml:space="preserve">Reconcile </w:t>
            </w:r>
            <w:r w:rsidR="009A499D">
              <w:t>October</w:t>
            </w:r>
            <w:r>
              <w:t xml:space="preserve"> Books/Updates</w:t>
            </w:r>
          </w:p>
          <w:p w14:paraId="257C3CCF" w14:textId="56AF3784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$4500 – fall fundraiser</w:t>
            </w:r>
            <w:r w:rsidR="007D72DB">
              <w:t xml:space="preserve"> brought in</w:t>
            </w:r>
          </w:p>
          <w:p w14:paraId="258C0D1E" w14:textId="3E38CFE8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$5900 – silent auction</w:t>
            </w:r>
            <w:r w:rsidR="007D72DB">
              <w:t xml:space="preserve"> brought in</w:t>
            </w:r>
          </w:p>
          <w:p w14:paraId="55D6094F" w14:textId="77777777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Budget is updated through last week.</w:t>
            </w:r>
          </w:p>
          <w:p w14:paraId="23D07D00" w14:textId="515245BB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Waiting on </w:t>
            </w:r>
            <w:proofErr w:type="spellStart"/>
            <w:r>
              <w:t>paypal</w:t>
            </w:r>
            <w:proofErr w:type="spellEnd"/>
            <w:r>
              <w:t xml:space="preserve"> transfer</w:t>
            </w:r>
            <w:r w:rsidR="007D72DB">
              <w:t xml:space="preserve"> for the</w:t>
            </w:r>
            <w:r>
              <w:t xml:space="preserve"> silent auction.</w:t>
            </w:r>
          </w:p>
          <w:p w14:paraId="4279B8DA" w14:textId="46DEC639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Spirit night  </w:t>
            </w:r>
            <w:proofErr w:type="spellStart"/>
            <w:r>
              <w:t>Chickfila</w:t>
            </w:r>
            <w:proofErr w:type="spellEnd"/>
            <w:r w:rsidR="007D72DB">
              <w:t xml:space="preserve"> raised</w:t>
            </w:r>
            <w:r>
              <w:t xml:space="preserve"> $400</w:t>
            </w:r>
          </w:p>
          <w:p w14:paraId="3A12D831" w14:textId="2DB72E9F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Crust</w:t>
            </w:r>
            <w:r w:rsidR="007D72DB">
              <w:t xml:space="preserve"> raised</w:t>
            </w:r>
            <w:r>
              <w:t xml:space="preserve"> $167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B447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CF7E3" w14:textId="63CA15A5" w:rsidR="00B2293C" w:rsidRPr="00946402" w:rsidRDefault="00B2293C" w:rsidP="007D72DB">
            <w:pPr>
              <w:rPr>
                <w:lang w:val="en-GB"/>
              </w:rPr>
            </w:pPr>
          </w:p>
        </w:tc>
      </w:tr>
      <w:tr w:rsidR="007D72DB" w:rsidRPr="00F71FC2" w14:paraId="7D763BBA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5063" w14:textId="77777777" w:rsidR="007D72DB" w:rsidRPr="00F71FC2" w:rsidRDefault="007D72D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8C619" w14:textId="21344081" w:rsidR="007D72DB" w:rsidRDefault="007D72DB" w:rsidP="00D20BB4">
            <w:pPr>
              <w:spacing w:before="100" w:after="100"/>
            </w:pPr>
            <w:r>
              <w:t xml:space="preserve">Raquel and </w:t>
            </w:r>
            <w:proofErr w:type="spellStart"/>
            <w:r>
              <w:t>Hrini</w:t>
            </w:r>
            <w:proofErr w:type="spellEnd"/>
            <w:r>
              <w:t xml:space="preserve"> will meet to confirm an additional $5,000 is available for the marquee, then will send to vote.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88A4" w14:textId="77777777" w:rsidR="007D72DB" w:rsidRPr="00F71FC2" w:rsidRDefault="007D72D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AFA6E" w14:textId="0179D577" w:rsidR="007D72DB" w:rsidRPr="00946402" w:rsidRDefault="007D72DB" w:rsidP="00946402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7D72DB" w:rsidRPr="00F71FC2" w14:paraId="5E3909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7B53" w14:textId="6F5A0E4F" w:rsidR="007D72DB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4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8C404" w14:textId="6E47BEF1" w:rsidR="007D72DB" w:rsidRPr="007D72DB" w:rsidRDefault="007D72DB" w:rsidP="007D72DB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7D72DB">
              <w:rPr>
                <w:b/>
                <w:bCs/>
                <w:sz w:val="24"/>
                <w:szCs w:val="24"/>
                <w:lang w:val="en-GB"/>
              </w:rPr>
              <w:t>Administration 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B561" w14:textId="13AAE9AA" w:rsidR="007D72DB" w:rsidRPr="00F71FC2" w:rsidRDefault="007D72D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Mrs. Sebesta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219B" w14:textId="77777777" w:rsidR="007D72DB" w:rsidRPr="00946402" w:rsidRDefault="007D72DB" w:rsidP="007D72DB">
            <w:pPr>
              <w:rPr>
                <w:lang w:val="en-GB"/>
              </w:rPr>
            </w:pPr>
          </w:p>
        </w:tc>
      </w:tr>
      <w:tr w:rsidR="000F5EA8" w:rsidRPr="00F71FC2" w14:paraId="20FFF5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0517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3040E" w14:textId="77777777" w:rsidR="000F5EA8" w:rsidRDefault="000F5EA8" w:rsidP="00D20BB4">
            <w:pPr>
              <w:spacing w:before="100" w:after="100"/>
            </w:pPr>
            <w:r>
              <w:t xml:space="preserve">Sebesta – all updates have been stated. </w:t>
            </w:r>
          </w:p>
          <w:p w14:paraId="7B425EA9" w14:textId="77777777" w:rsidR="000F5EA8" w:rsidRDefault="000F5EA8" w:rsidP="00D20BB4">
            <w:pPr>
              <w:spacing w:before="100" w:after="100"/>
            </w:pPr>
            <w:r>
              <w:t>Supporting our staff is very much appreciated.</w:t>
            </w:r>
          </w:p>
          <w:p w14:paraId="77790870" w14:textId="34996EE3" w:rsidR="009D766B" w:rsidRDefault="009D766B" w:rsidP="00D20BB4">
            <w:pPr>
              <w:spacing w:before="100" w:after="100"/>
            </w:pPr>
            <w:r>
              <w:t>December 6</w:t>
            </w:r>
            <w:r w:rsidRPr="009D766B">
              <w:rPr>
                <w:vertAlign w:val="superscript"/>
              </w:rPr>
              <w:t>th</w:t>
            </w:r>
            <w:r>
              <w:t xml:space="preserve"> – Kinder Field trip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59CA8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7CF7D" w14:textId="77777777" w:rsidR="000F5EA8" w:rsidRPr="00946402" w:rsidRDefault="000F5EA8" w:rsidP="00D20BB4">
            <w:pPr>
              <w:jc w:val="center"/>
              <w:rPr>
                <w:lang w:val="en-GB"/>
              </w:rPr>
            </w:pPr>
          </w:p>
        </w:tc>
      </w:tr>
      <w:tr w:rsidR="00DC12E6" w:rsidRPr="00F71FC2" w14:paraId="2EF1A2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2F4F" w14:textId="6CE3F19F" w:rsidR="00DC12E6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5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E51C" w14:textId="2C26186D" w:rsidR="00DC12E6" w:rsidRPr="003059E4" w:rsidRDefault="00DC12E6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Committee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E1CF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251E" w14:textId="77777777" w:rsidR="00DC12E6" w:rsidRPr="00946402" w:rsidRDefault="00DC12E6" w:rsidP="00D20BB4">
            <w:pPr>
              <w:jc w:val="center"/>
              <w:rPr>
                <w:lang w:val="en-GB"/>
              </w:rPr>
            </w:pPr>
          </w:p>
        </w:tc>
      </w:tr>
      <w:tr w:rsidR="005449DF" w:rsidRPr="00012E7E" w14:paraId="34F6287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CB49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DAC21" w14:textId="5E610676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Fundraising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416" w14:textId="0DB008BE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Erin P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23F60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466053F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3D74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A3A" w14:textId="15E5CB89" w:rsidR="009A499D" w:rsidRDefault="009A499D" w:rsidP="00832B96">
            <w:pPr>
              <w:spacing w:before="100" w:after="100"/>
            </w:pPr>
            <w:r w:rsidRPr="009A499D">
              <w:t>Fundraising Update! $10,400! Electronic Marquee!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99106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7A0F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012E7E" w14:paraId="7B6D7A7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9A6F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001CD" w14:textId="77777777" w:rsidR="005449DF" w:rsidRDefault="009A499D" w:rsidP="00832B96">
            <w:pPr>
              <w:spacing w:before="100" w:after="100"/>
            </w:pPr>
            <w:r w:rsidRPr="009A499D">
              <w:t xml:space="preserve">Festival Quick Feedback.  Email to </w:t>
            </w:r>
            <w:hyperlink r:id="rId15" w:history="1">
              <w:r w:rsidRPr="009A499D">
                <w:rPr>
                  <w:rStyle w:val="Hyperlink"/>
                </w:rPr>
                <w:t>dpespto.tisd@gmail</w:t>
              </w:r>
            </w:hyperlink>
            <w:r w:rsidR="000F5EA8">
              <w:t>.com</w:t>
            </w:r>
            <w:r w:rsidRPr="009A499D">
              <w:t xml:space="preserve"> to file away</w:t>
            </w:r>
            <w:r w:rsidR="000F5EA8">
              <w:t>.</w:t>
            </w:r>
          </w:p>
          <w:p w14:paraId="78BB2D4C" w14:textId="77777777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Need to add more games.</w:t>
            </w:r>
          </w:p>
          <w:p w14:paraId="1C9CC69F" w14:textId="35ACFA02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Need someone at the </w:t>
            </w:r>
            <w:r w:rsidR="007D72DB">
              <w:t xml:space="preserve">back </w:t>
            </w:r>
            <w:r>
              <w:t>gate to man it at all times.</w:t>
            </w:r>
          </w:p>
          <w:p w14:paraId="0425E085" w14:textId="6A0C1B6D" w:rsidR="000F5EA8" w:rsidRDefault="000F5EA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Need another ticket booth closer to bounce house</w:t>
            </w:r>
            <w:r w:rsidR="007D72DB">
              <w:t xml:space="preserve"> for extra ticket purchases.</w:t>
            </w:r>
            <w:r>
              <w:t>.</w:t>
            </w:r>
          </w:p>
          <w:p w14:paraId="51AF616B" w14:textId="2472112F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Presorted tickets went well</w:t>
            </w:r>
            <w:r w:rsidR="007D72DB">
              <w:t>!</w:t>
            </w:r>
          </w:p>
          <w:p w14:paraId="219235B6" w14:textId="550815F5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Presale tickets with wristbands</w:t>
            </w:r>
            <w:r w:rsidR="007D72DB">
              <w:t xml:space="preserve"> so they can pick up together?</w:t>
            </w:r>
          </w:p>
          <w:p w14:paraId="1020B9BA" w14:textId="77777777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Multiple cashboxes.</w:t>
            </w:r>
          </w:p>
          <w:p w14:paraId="33532BA5" w14:textId="77777777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Bigger Signs for Cash lines, credit card lines.</w:t>
            </w:r>
          </w:p>
          <w:p w14:paraId="4F665F40" w14:textId="77777777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Pre-pickup tickets and wrist bands.</w:t>
            </w:r>
          </w:p>
          <w:p w14:paraId="6D58FE67" w14:textId="667A48E1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Food was good</w:t>
            </w:r>
            <w:r w:rsidR="007D72DB">
              <w:t>, people enjoyed having that option</w:t>
            </w:r>
          </w:p>
          <w:p w14:paraId="328C503E" w14:textId="77777777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Trunk or Treat was good</w:t>
            </w:r>
          </w:p>
          <w:p w14:paraId="165C1ECC" w14:textId="76EECA70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 xml:space="preserve">Walkie  talkies – school has let us use in </w:t>
            </w:r>
            <w:r w:rsidR="007D72DB">
              <w:t xml:space="preserve">the </w:t>
            </w:r>
            <w:r>
              <w:t>past</w:t>
            </w:r>
            <w:r w:rsidR="007D72DB">
              <w:t xml:space="preserve"> to help with communication during festival</w:t>
            </w:r>
            <w:r>
              <w:t>.</w:t>
            </w:r>
          </w:p>
          <w:p w14:paraId="5644BD55" w14:textId="12962948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Assigned spots for decorating</w:t>
            </w:r>
            <w:r w:rsidR="007D72DB">
              <w:t xml:space="preserve"> during set up</w:t>
            </w:r>
            <w:r>
              <w:t>.</w:t>
            </w:r>
          </w:p>
          <w:p w14:paraId="1C2451A4" w14:textId="47B43FF9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Committee, map, preset up meeting, more communication</w:t>
            </w:r>
            <w:r w:rsidR="007D72DB">
              <w:t xml:space="preserve"> and larger team to help improve from the great work this year!</w:t>
            </w:r>
          </w:p>
          <w:p w14:paraId="63FDA2B0" w14:textId="7FB94397" w:rsidR="00CE2188" w:rsidRDefault="00CE2188" w:rsidP="000F5EA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Move cakewalk up, coke walk</w:t>
            </w:r>
            <w:r w:rsidR="007D72DB">
              <w:t xml:space="preserve"> up closer to rest of events.</w:t>
            </w:r>
          </w:p>
          <w:p w14:paraId="22755F68" w14:textId="33BCA01D" w:rsidR="009D766B" w:rsidRDefault="00CE2188" w:rsidP="007D72DB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Increments on Fall fundraiser were different – some people wanted it on longer</w:t>
            </w:r>
            <w:r w:rsidR="007D72DB">
              <w:t>, l</w:t>
            </w:r>
            <w:r w:rsidR="009D766B">
              <w:t>ike Friday at midnight instead of 6pm.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CC69" w14:textId="77777777" w:rsidR="005449DF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9164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CE6A75" w:rsidRPr="00012E7E" w14:paraId="04F38FC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03A5A" w14:textId="77777777" w:rsidR="00CE6A75" w:rsidRPr="00012E7E" w:rsidRDefault="00CE6A75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C065D" w14:textId="77777777" w:rsidR="00CE6A75" w:rsidRDefault="009A499D" w:rsidP="00832B96">
            <w:pPr>
              <w:spacing w:before="100" w:after="100"/>
            </w:pPr>
            <w:r w:rsidRPr="009A499D">
              <w:t xml:space="preserve">Counselor for the Day Ready to go with details. </w:t>
            </w:r>
          </w:p>
          <w:p w14:paraId="219B94BF" w14:textId="00B79762" w:rsidR="00CE2188" w:rsidRPr="005449DF" w:rsidRDefault="00CE2188" w:rsidP="00CE2188">
            <w:pPr>
              <w:pStyle w:val="ListParagraph"/>
              <w:numPr>
                <w:ilvl w:val="0"/>
                <w:numId w:val="51"/>
              </w:numPr>
              <w:spacing w:before="100" w:after="100"/>
            </w:pPr>
            <w:r>
              <w:t>Thursday, November 14</w:t>
            </w:r>
            <w:r w:rsidRPr="00CE2188">
              <w:rPr>
                <w:vertAlign w:val="superscript"/>
              </w:rPr>
              <w:t>th</w:t>
            </w:r>
            <w:r>
              <w:t xml:space="preserve"> – Sebesta called the parents.</w:t>
            </w:r>
            <w:r w:rsidR="009D766B">
              <w:t xml:space="preserve"> Ready to go!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1536" w14:textId="77777777" w:rsidR="00CE6A75" w:rsidRDefault="00CE6A75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8B0CD" w14:textId="77777777" w:rsidR="00CE6A75" w:rsidRPr="00946402" w:rsidRDefault="00CE6A75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32590A0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5E50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CAE5" w14:textId="77536C17" w:rsidR="009A499D" w:rsidRDefault="009A499D" w:rsidP="009A499D">
            <w:pPr>
              <w:tabs>
                <w:tab w:val="left" w:pos="1518"/>
              </w:tabs>
              <w:spacing w:before="100" w:after="100"/>
            </w:pPr>
            <w:r w:rsidRPr="009A499D">
              <w:t xml:space="preserve">Gift </w:t>
            </w:r>
            <w:r w:rsidR="007D72DB">
              <w:t xml:space="preserve">to the </w:t>
            </w:r>
            <w:r w:rsidRPr="009A499D">
              <w:t xml:space="preserve">SRO </w:t>
            </w:r>
            <w:r w:rsidR="007D72DB">
              <w:t xml:space="preserve">- </w:t>
            </w:r>
            <w:r w:rsidRPr="009A499D">
              <w:t>donated Crust GC for his help</w:t>
            </w:r>
          </w:p>
          <w:p w14:paraId="1BEDFFC1" w14:textId="1D622D04" w:rsidR="009D766B" w:rsidRPr="009A499D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Donated 3 - $25 gift cards for his time.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9422E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C9D3E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7380F6A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361E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3316" w14:textId="77777777" w:rsidR="009A499D" w:rsidRDefault="009A499D" w:rsidP="009A499D">
            <w:pPr>
              <w:tabs>
                <w:tab w:val="left" w:pos="1518"/>
              </w:tabs>
              <w:spacing w:before="100" w:after="100"/>
            </w:pPr>
            <w:r w:rsidRPr="009A499D">
              <w:t>November 13</w:t>
            </w:r>
            <w:r w:rsidRPr="009A499D">
              <w:rPr>
                <w:vertAlign w:val="superscript"/>
              </w:rPr>
              <w:t>th</w:t>
            </w:r>
            <w:r w:rsidRPr="009A499D">
              <w:t xml:space="preserve"> Lunch with Friends, Need Help</w:t>
            </w:r>
          </w:p>
          <w:p w14:paraId="49FF03B1" w14:textId="7E5614E0" w:rsidR="009D766B" w:rsidRPr="009A499D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Need help with the cafeteria.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D6FF2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7E2A" w14:textId="3D1DEBDE" w:rsidR="009A499D" w:rsidRPr="00946402" w:rsidRDefault="009D766B" w:rsidP="00832B96">
            <w:pPr>
              <w:spacing w:before="100" w:after="100"/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12E7E" w14:paraId="44C764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5184C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8EA7A" w14:textId="30CBA934" w:rsidR="009A499D" w:rsidRDefault="009A499D" w:rsidP="009A499D">
            <w:pPr>
              <w:tabs>
                <w:tab w:val="left" w:pos="1518"/>
              </w:tabs>
              <w:spacing w:before="100" w:after="100"/>
            </w:pPr>
            <w:r w:rsidRPr="009A499D">
              <w:t>November 22 Pizza Party for Candy Wars</w:t>
            </w:r>
            <w:r w:rsidR="007D72DB">
              <w:t xml:space="preserve"> winners</w:t>
            </w:r>
            <w:r w:rsidRPr="009A499D">
              <w:t xml:space="preserve">. Need Help delivering pizza. </w:t>
            </w:r>
          </w:p>
          <w:p w14:paraId="426316CD" w14:textId="69C7C12E" w:rsidR="009D766B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They eat in the class room</w:t>
            </w:r>
            <w:r w:rsidR="007D72DB">
              <w:t xml:space="preserve"> on the day of the Field Day</w:t>
            </w:r>
          </w:p>
          <w:p w14:paraId="4863B64B" w14:textId="5415BFED" w:rsidR="009D766B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Kristina will </w:t>
            </w:r>
            <w:r w:rsidR="007D72DB">
              <w:t>confirm the</w:t>
            </w:r>
            <w:r>
              <w:t xml:space="preserve"> times</w:t>
            </w:r>
            <w:r w:rsidR="007D72DB">
              <w:t xml:space="preserve"> for each lunch &amp;</w:t>
            </w:r>
            <w:r>
              <w:t xml:space="preserve"> Nichole will do sign up genius</w:t>
            </w:r>
            <w:r w:rsidR="007D72DB">
              <w:t xml:space="preserve"> to get help.</w:t>
            </w:r>
          </w:p>
          <w:p w14:paraId="3419BAB4" w14:textId="12052FAA" w:rsidR="009D766B" w:rsidRDefault="007D72D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We will need </w:t>
            </w:r>
            <w:r w:rsidR="009D766B">
              <w:t>Utensils,</w:t>
            </w:r>
            <w:r>
              <w:t xml:space="preserve"> plates,</w:t>
            </w:r>
            <w:r w:rsidR="009D766B">
              <w:t xml:space="preserve"> napkins, drinks, snacks</w:t>
            </w:r>
          </w:p>
          <w:p w14:paraId="411A46CD" w14:textId="77777777" w:rsidR="009D766B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Capri suns per Erin</w:t>
            </w:r>
          </w:p>
          <w:p w14:paraId="5DA1FD77" w14:textId="22B170EA" w:rsidR="009D766B" w:rsidRPr="009A499D" w:rsidRDefault="009D766B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Need to check allergies for classroom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5A09D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6D77" w14:textId="7A3FC3FF" w:rsidR="009D766B" w:rsidRPr="00946402" w:rsidRDefault="009D766B" w:rsidP="009D766B">
            <w:pPr>
              <w:spacing w:before="100" w:after="100"/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12E7E" w14:paraId="1660086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C4788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43948" w14:textId="7B4EF975" w:rsidR="009A499D" w:rsidRDefault="009A499D" w:rsidP="009A499D">
            <w:pPr>
              <w:tabs>
                <w:tab w:val="left" w:pos="1518"/>
              </w:tabs>
              <w:spacing w:before="100" w:after="100"/>
            </w:pPr>
            <w:r w:rsidRPr="009A499D">
              <w:t xml:space="preserve">Spring Fundraiser Fun Run: Ideas.  Shoe charm, bracelets, signs for track, raffle prizes, business sponsorships banner, school wide prizes. Date? Before Spring Break? </w:t>
            </w:r>
          </w:p>
          <w:p w14:paraId="35ECE0D6" w14:textId="77777777" w:rsidR="007D72DB" w:rsidRDefault="007D72DB" w:rsidP="007D72DB">
            <w:pPr>
              <w:tabs>
                <w:tab w:val="left" w:pos="1518"/>
              </w:tabs>
              <w:spacing w:before="100" w:after="100"/>
            </w:pPr>
            <w:r>
              <w:t>Ideas</w:t>
            </w:r>
          </w:p>
          <w:p w14:paraId="48D733B3" w14:textId="18EE48D7" w:rsidR="009D766B" w:rsidRDefault="009D766B" w:rsidP="007D72D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Fun run </w:t>
            </w:r>
            <w:r w:rsidR="00A52E69">
              <w:t>–</w:t>
            </w:r>
            <w:r>
              <w:t xml:space="preserve"> </w:t>
            </w:r>
            <w:r w:rsidR="007D72DB">
              <w:t>in the spring, need to confirm date with Administration.</w:t>
            </w:r>
          </w:p>
          <w:p w14:paraId="5AAEB262" w14:textId="53A2F0A9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Raffle – </w:t>
            </w:r>
            <w:r w:rsidR="007D72DB">
              <w:t xml:space="preserve">if you </w:t>
            </w:r>
            <w:r>
              <w:t xml:space="preserve">donate </w:t>
            </w:r>
            <w:r w:rsidR="007D72DB">
              <w:t>$</w:t>
            </w:r>
            <w:r>
              <w:t>25 then entered into raffle</w:t>
            </w:r>
            <w:r w:rsidR="007D72DB">
              <w:t xml:space="preserve"> for fun prizes.</w:t>
            </w:r>
          </w:p>
          <w:p w14:paraId="72EF2C5F" w14:textId="2469D759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Business Sponsor – if they donate a certain amount of money they get a banner. </w:t>
            </w:r>
            <w:r w:rsidR="007D72DB">
              <w:t xml:space="preserve">Per Mrs. Sebesta – </w:t>
            </w:r>
            <w:r>
              <w:t>If</w:t>
            </w:r>
            <w:r w:rsidR="007D72DB">
              <w:t xml:space="preserve"> the signs are up for a limited time </w:t>
            </w:r>
            <w:r>
              <w:t>its allowed.</w:t>
            </w:r>
          </w:p>
          <w:p w14:paraId="3297C312" w14:textId="76F3D20A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Possible business name on the back of the shirts</w:t>
            </w:r>
            <w:r w:rsidR="007D72DB">
              <w:t>?</w:t>
            </w:r>
          </w:p>
          <w:p w14:paraId="1E5E5F96" w14:textId="61C59F91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Count their laps – </w:t>
            </w:r>
            <w:r w:rsidR="007D72DB">
              <w:t xml:space="preserve">if they win then they get a </w:t>
            </w:r>
            <w:r>
              <w:t xml:space="preserve">shoe charm or bracelets – different color for each grade. </w:t>
            </w:r>
          </w:p>
          <w:p w14:paraId="3D8DC846" w14:textId="190290E3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School wide prizes – Toro the Texan mascot, petting zoo</w:t>
            </w:r>
            <w:r w:rsidR="007D72DB">
              <w:t xml:space="preserve">, </w:t>
            </w:r>
            <w:proofErr w:type="spellStart"/>
            <w:r w:rsidR="007D72DB">
              <w:t>etc</w:t>
            </w:r>
            <w:proofErr w:type="spellEnd"/>
          </w:p>
          <w:p w14:paraId="33456E98" w14:textId="5D321CC8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Hoping to do it before Spring Break</w:t>
            </w:r>
          </w:p>
          <w:p w14:paraId="56FE4B06" w14:textId="7B7E252E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If we want it in the yearbook it has to be </w:t>
            </w:r>
            <w:r w:rsidR="007D72DB">
              <w:t xml:space="preserve">before </w:t>
            </w:r>
            <w:r>
              <w:t>the 7</w:t>
            </w:r>
            <w:r w:rsidRPr="00A52E69">
              <w:rPr>
                <w:vertAlign w:val="superscript"/>
              </w:rPr>
              <w:t>th</w:t>
            </w:r>
            <w:r>
              <w:t xml:space="preserve"> of March.</w:t>
            </w:r>
          </w:p>
          <w:p w14:paraId="0A671511" w14:textId="24180685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Get </w:t>
            </w:r>
            <w:r w:rsidR="007D72DB">
              <w:t>M</w:t>
            </w:r>
            <w:r>
              <w:t>oving</w:t>
            </w:r>
            <w:r w:rsidR="007D72DB">
              <w:t xml:space="preserve"> site</w:t>
            </w:r>
            <w:r>
              <w:t xml:space="preserve"> may be able to waive the cost</w:t>
            </w:r>
            <w:r w:rsidR="007D72DB">
              <w:t xml:space="preserve"> since we have used it several times. Otherwise the cost is</w:t>
            </w:r>
            <w:r>
              <w:t xml:space="preserve"> $500</w:t>
            </w:r>
          </w:p>
          <w:p w14:paraId="5F213FCB" w14:textId="77777777" w:rsidR="005A6FC8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Bigger running space possible</w:t>
            </w:r>
            <w:r w:rsidR="005A6FC8">
              <w:t xml:space="preserve"> to avoid congestion. Field day wont be at the same time so more space.</w:t>
            </w:r>
          </w:p>
          <w:p w14:paraId="5C769834" w14:textId="1999407D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How do we tally better?</w:t>
            </w:r>
          </w:p>
          <w:p w14:paraId="2B4B12C9" w14:textId="77777777" w:rsidR="00A52E69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>Signs for the runners</w:t>
            </w:r>
          </w:p>
          <w:p w14:paraId="2FA11FF2" w14:textId="3E53098A" w:rsidR="00A52E69" w:rsidRPr="009A499D" w:rsidRDefault="00A52E69" w:rsidP="009D766B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  <w:spacing w:before="100" w:after="100"/>
            </w:pPr>
            <w:r>
              <w:t xml:space="preserve">Scanners for kids?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36433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7D7D6" w14:textId="159A2737" w:rsidR="009A499D" w:rsidRPr="00946402" w:rsidRDefault="005A6FC8" w:rsidP="00832B96">
            <w:pPr>
              <w:spacing w:before="100" w:after="100"/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12E7E" w14:paraId="45EFA8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51C8A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4BA0B" w14:textId="0CD27014" w:rsidR="009A499D" w:rsidRPr="009A499D" w:rsidRDefault="009A499D" w:rsidP="009A499D">
            <w:pPr>
              <w:tabs>
                <w:tab w:val="left" w:pos="1518"/>
              </w:tabs>
              <w:spacing w:before="100" w:after="100"/>
            </w:pPr>
            <w:r w:rsidRPr="009A499D">
              <w:t>Funds help set up</w:t>
            </w:r>
            <w:r w:rsidR="005A6FC8">
              <w:t xml:space="preserve"> the PTO budget</w:t>
            </w:r>
            <w:r w:rsidRPr="009A499D">
              <w:t xml:space="preserve"> for</w:t>
            </w:r>
            <w:r w:rsidR="005A6FC8">
              <w:t xml:space="preserve"> the</w:t>
            </w:r>
            <w:r w:rsidRPr="009A499D">
              <w:t xml:space="preserve"> following year.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1FEA7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33186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1998B35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2AB" w14:textId="77777777" w:rsidR="009A499D" w:rsidRPr="00012E7E" w:rsidRDefault="009A499D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E8E7" w14:textId="099092B5" w:rsidR="009A499D" w:rsidRPr="009A499D" w:rsidRDefault="005D5F68" w:rsidP="009A499D">
            <w:pPr>
              <w:tabs>
                <w:tab w:val="left" w:pos="1518"/>
              </w:tabs>
              <w:spacing w:before="100" w:after="100"/>
            </w:pPr>
            <w:r>
              <w:t>Chick fil a</w:t>
            </w:r>
            <w:r w:rsidR="00A52E69">
              <w:t xml:space="preserve"> did a charge back</w:t>
            </w:r>
            <w:r w:rsidR="005A6FC8">
              <w:t xml:space="preserve"> on one of the Spirit Night checks so Raquel will call and get it worked out to confirm all is ok.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2A648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1F31E" w14:textId="327B873D" w:rsidR="009A499D" w:rsidRPr="00946402" w:rsidRDefault="00A52E69" w:rsidP="00832B96">
            <w:pPr>
              <w:spacing w:before="100" w:after="100"/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 xml:space="preserve">Yes </w:t>
            </w:r>
          </w:p>
        </w:tc>
      </w:tr>
      <w:tr w:rsidR="00832B96" w:rsidRPr="00F71FC2" w14:paraId="7225FEC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9369" w14:textId="597C175F" w:rsidR="00832B96" w:rsidRPr="00C948CB" w:rsidRDefault="00832B96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309A6" w14:textId="534DD67E" w:rsidR="001D4550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Communications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EB5E" w14:textId="6709E82E" w:rsidR="00832B96" w:rsidRPr="00F71FC2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Laura P.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2242" w14:textId="77777777" w:rsidR="00832B96" w:rsidRPr="00946402" w:rsidRDefault="00832B96" w:rsidP="00832B96">
            <w:pPr>
              <w:jc w:val="center"/>
              <w:rPr>
                <w:lang w:val="en-GB"/>
              </w:rPr>
            </w:pPr>
          </w:p>
        </w:tc>
      </w:tr>
      <w:tr w:rsidR="005449DF" w:rsidRPr="00F71FC2" w14:paraId="4B3181F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8BAC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4AB37" w14:textId="77777777" w:rsidR="009A499D" w:rsidRDefault="009A499D" w:rsidP="009A499D">
            <w:r w:rsidRPr="009A499D">
              <w:t>Prairie Pulse or PTO Website Updates</w:t>
            </w:r>
          </w:p>
          <w:p w14:paraId="3BEE0852" w14:textId="69542F16" w:rsidR="005449DF" w:rsidRPr="005449DF" w:rsidRDefault="005A6FC8" w:rsidP="005A6FC8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t xml:space="preserve">Everyone </w:t>
            </w:r>
            <w:r w:rsidR="00A52E69">
              <w:t>Go like the posts</w:t>
            </w:r>
            <w:r>
              <w:t xml:space="preserve"> increase the algorithms on the sites.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20C87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F9B" w14:textId="10F5C945" w:rsidR="005449DF" w:rsidRPr="00946402" w:rsidRDefault="005A6FC8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5449DF" w:rsidRPr="00F71FC2" w14:paraId="3D8033C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F02F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E58E" w14:textId="4DE1792C" w:rsidR="005449DF" w:rsidRPr="003059E4" w:rsidRDefault="009A499D" w:rsidP="00C948CB">
            <w:r w:rsidRPr="009A499D">
              <w:t>Yearbook, Spirit wear, Spirit Nights, and upcoming events</w:t>
            </w:r>
            <w:r w:rsidR="005A6FC8">
              <w:t xml:space="preserve"> will be blasted out.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4786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4FD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A6FC8" w:rsidRPr="00F71FC2" w14:paraId="18905FD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52F62" w14:textId="77777777" w:rsidR="005A6FC8" w:rsidRPr="00C948CB" w:rsidRDefault="005A6FC8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7A757" w14:textId="77777777" w:rsidR="005A6FC8" w:rsidRPr="009A499D" w:rsidRDefault="005A6FC8" w:rsidP="00C948CB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B92F1" w14:textId="77777777" w:rsidR="005A6FC8" w:rsidRPr="00F71FC2" w:rsidRDefault="005A6FC8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0F554" w14:textId="77777777" w:rsidR="005A6FC8" w:rsidRPr="00F71FC2" w:rsidRDefault="005A6FC8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05BFCC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DB71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E4FB8" w14:textId="04EF4179" w:rsidR="005449DF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Atrium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4599" w14:textId="0BA43766" w:rsidR="005449DF" w:rsidRPr="00F71FC2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Margo M.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CCE1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65096E5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6EC0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7D89" w14:textId="535363E1" w:rsidR="005449DF" w:rsidRPr="009A499D" w:rsidRDefault="009A499D" w:rsidP="00C948CB">
            <w:r w:rsidRPr="009A499D">
              <w:t>Garden Club Began. Need support?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DD0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B49B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606801A1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80F9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1A324" w14:textId="77777777" w:rsidR="005449DF" w:rsidRDefault="009A499D" w:rsidP="009A499D">
            <w:r w:rsidRPr="009A499D">
              <w:t>Storage Box is purchased.</w:t>
            </w:r>
          </w:p>
          <w:p w14:paraId="06350C9C" w14:textId="18DC39A5" w:rsidR="00A52E69" w:rsidRDefault="00A52E69" w:rsidP="00A52E69">
            <w:pPr>
              <w:pStyle w:val="ListParagraph"/>
              <w:numPr>
                <w:ilvl w:val="0"/>
                <w:numId w:val="51"/>
              </w:numPr>
            </w:pPr>
            <w:r>
              <w:t>Next Monday is the last meeting</w:t>
            </w:r>
            <w:r w:rsidR="005A6FC8">
              <w:t xml:space="preserve"> for the semester</w:t>
            </w:r>
            <w:r>
              <w:t>. Mrs. Madrid is doing a great job.</w:t>
            </w:r>
          </w:p>
          <w:p w14:paraId="492B8391" w14:textId="2A31F84D" w:rsidR="00A52E69" w:rsidRDefault="005A6FC8" w:rsidP="00A52E69">
            <w:pPr>
              <w:pStyle w:val="ListParagraph"/>
              <w:numPr>
                <w:ilvl w:val="0"/>
                <w:numId w:val="51"/>
              </w:numPr>
            </w:pPr>
            <w:r>
              <w:t>They have p</w:t>
            </w:r>
            <w:r w:rsidR="00A52E69">
              <w:t>lanted seeds from Montgomery County</w:t>
            </w:r>
            <w:r>
              <w:t xml:space="preserve"> donation.</w:t>
            </w:r>
          </w:p>
          <w:p w14:paraId="4C238FDF" w14:textId="414D9F4F" w:rsidR="00A52E69" w:rsidRDefault="005A6FC8" w:rsidP="00A52E69">
            <w:pPr>
              <w:pStyle w:val="ListParagraph"/>
              <w:numPr>
                <w:ilvl w:val="0"/>
                <w:numId w:val="51"/>
              </w:numPr>
            </w:pPr>
            <w:r>
              <w:t>They would like</w:t>
            </w:r>
            <w:r w:rsidR="00A52E69">
              <w:t xml:space="preserve"> to get the dirt swapped out over the holidays.</w:t>
            </w:r>
          </w:p>
          <w:p w14:paraId="2684CC33" w14:textId="2BF97CC3" w:rsidR="00A52E69" w:rsidRDefault="00A52E69" w:rsidP="00A52E69">
            <w:pPr>
              <w:pStyle w:val="ListParagraph"/>
              <w:numPr>
                <w:ilvl w:val="0"/>
                <w:numId w:val="51"/>
              </w:numPr>
            </w:pPr>
            <w:r>
              <w:t>Did not get the Farm Beaure grant</w:t>
            </w:r>
            <w:r w:rsidR="005A6FC8">
              <w:t>, however they w</w:t>
            </w:r>
            <w:r>
              <w:t>ill offer free curriculum to the school</w:t>
            </w:r>
            <w:r w:rsidR="005A6FC8">
              <w:t xml:space="preserve"> if interested.</w:t>
            </w:r>
          </w:p>
          <w:p w14:paraId="01CDBEE8" w14:textId="55933674" w:rsidR="002663B9" w:rsidRPr="009A499D" w:rsidRDefault="005A6FC8" w:rsidP="00A52E69">
            <w:pPr>
              <w:pStyle w:val="ListParagraph"/>
              <w:numPr>
                <w:ilvl w:val="0"/>
                <w:numId w:val="51"/>
              </w:numPr>
            </w:pPr>
            <w:r>
              <w:t xml:space="preserve">Will need help to </w:t>
            </w:r>
            <w:r w:rsidR="002663B9">
              <w:t>Pull weeds</w:t>
            </w:r>
            <w:r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73DE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6DE39" w14:textId="3461544B" w:rsidR="005449DF" w:rsidRPr="00946402" w:rsidRDefault="005A6FC8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F71FC2" w14:paraId="735F234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32C36" w14:textId="77777777" w:rsidR="009A499D" w:rsidRPr="00C948CB" w:rsidRDefault="009A499D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3F7F3" w14:textId="23AB5C5D" w:rsidR="009A499D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Grant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E112" w14:textId="07697811" w:rsidR="009A499D" w:rsidRPr="00F71FC2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Jaklyn R.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6476E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832B96" w:rsidRPr="00AD0A79" w14:paraId="23711E1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751" w14:textId="77777777" w:rsidR="00832B96" w:rsidRPr="00AD0A79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84E30" w14:textId="041A6B90" w:rsidR="005449DF" w:rsidRPr="009A499D" w:rsidRDefault="009A499D" w:rsidP="009A499D">
            <w:pPr>
              <w:spacing w:before="100" w:after="100"/>
            </w:pPr>
            <w:r w:rsidRPr="009A499D">
              <w:t xml:space="preserve">THS Senior scholarship.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7762" w14:textId="77777777" w:rsidR="00832B96" w:rsidRPr="007F7FF4" w:rsidRDefault="00832B96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AC77" w14:textId="77777777" w:rsidR="00832B96" w:rsidRPr="00946402" w:rsidRDefault="00832B96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AD0A79" w14:paraId="65BC256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93DA" w14:textId="77777777" w:rsidR="005449DF" w:rsidRPr="00AD0A79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364E" w14:textId="77777777" w:rsidR="005449DF" w:rsidRDefault="009A499D" w:rsidP="009A499D">
            <w:pPr>
              <w:spacing w:before="100" w:after="100"/>
            </w:pPr>
            <w:r w:rsidRPr="009A499D">
              <w:t xml:space="preserve">Walmart is donating mini pies for faculty meeting. </w:t>
            </w:r>
          </w:p>
          <w:p w14:paraId="20E5E24C" w14:textId="2EAC4EF0" w:rsidR="002663B9" w:rsidRPr="009A499D" w:rsidRDefault="002663B9" w:rsidP="009A499D">
            <w:pPr>
              <w:spacing w:before="100" w:after="100"/>
            </w:pPr>
            <w:r>
              <w:t>Working on some other application grants.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37C1" w14:textId="77777777" w:rsidR="005449DF" w:rsidRPr="007F7FF4" w:rsidRDefault="005449DF" w:rsidP="00832B96">
            <w:pPr>
              <w:spacing w:before="100" w:after="100"/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2BF28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5449DF" w:rsidRPr="00AD0A79" w14:paraId="612D339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2B116" w14:textId="77777777" w:rsidR="005449DF" w:rsidRPr="00AD0A79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07F58" w14:textId="23726548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Hospitality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23175" w14:textId="4BD188CC" w:rsidR="005449DF" w:rsidRPr="003059E4" w:rsidRDefault="003059E4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Kristina Y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0ADB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832B96" w:rsidRPr="000E7DDF" w14:paraId="47FABC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4160" w14:textId="265C3122" w:rsidR="00832B96" w:rsidRPr="002C391D" w:rsidRDefault="00832B9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50E3" w14:textId="77777777" w:rsidR="00FE5F71" w:rsidRDefault="009A499D" w:rsidP="00C948CB">
            <w:r w:rsidRPr="009A499D">
              <w:t>Soup Luncheon November 19</w:t>
            </w:r>
            <w:r w:rsidRPr="009A499D">
              <w:rPr>
                <w:vertAlign w:val="superscript"/>
              </w:rPr>
              <w:t>th</w:t>
            </w:r>
            <w:r w:rsidRPr="009A499D">
              <w:t>.  Help needed for Olive Garden soup pick up at 9:45-10:00 am</w:t>
            </w:r>
          </w:p>
          <w:p w14:paraId="7BFAD6F0" w14:textId="59A6762E" w:rsidR="002663B9" w:rsidRPr="009A499D" w:rsidRDefault="005A6FC8" w:rsidP="005A6FC8">
            <w:pPr>
              <w:pStyle w:val="ListParagraph"/>
              <w:numPr>
                <w:ilvl w:val="0"/>
                <w:numId w:val="51"/>
              </w:numPr>
            </w:pPr>
            <w:r>
              <w:t>There are a f</w:t>
            </w:r>
            <w:r w:rsidR="002663B9">
              <w:t>ew spots still open</w:t>
            </w:r>
            <w:r>
              <w:t xml:space="preserve"> on the signup genius for </w:t>
            </w:r>
            <w:r w:rsidR="002663B9">
              <w:t>Minestrone soup, chili, desserts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B7F0" w14:textId="302912D3" w:rsidR="00832B96" w:rsidRPr="000E7DDF" w:rsidRDefault="00832B9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14AAD" w14:textId="492846E3" w:rsidR="00832B96" w:rsidRPr="00946402" w:rsidRDefault="002663B9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 xml:space="preserve">Yes </w:t>
            </w:r>
          </w:p>
        </w:tc>
      </w:tr>
      <w:tr w:rsidR="009A499D" w:rsidRPr="000E7DDF" w14:paraId="5D1D077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3721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B5917" w14:textId="77777777" w:rsidR="005A6FC8" w:rsidRDefault="009A499D" w:rsidP="009A499D">
            <w:pPr>
              <w:tabs>
                <w:tab w:val="left" w:pos="1518"/>
              </w:tabs>
            </w:pPr>
            <w:r w:rsidRPr="009A499D">
              <w:t>December 11</w:t>
            </w:r>
            <w:r w:rsidRPr="009A499D">
              <w:rPr>
                <w:vertAlign w:val="superscript"/>
              </w:rPr>
              <w:t>th</w:t>
            </w:r>
            <w:r w:rsidRPr="009A499D">
              <w:t xml:space="preserve"> in K-1 </w:t>
            </w:r>
            <w:r w:rsidR="005A6FC8">
              <w:t>-</w:t>
            </w:r>
            <w:r w:rsidRPr="009A499D">
              <w:t xml:space="preserve"> T-shirt Press, Hot Chocolate/ Coffee, </w:t>
            </w:r>
            <w:r w:rsidR="005A6FC8">
              <w:t xml:space="preserve">&amp; </w:t>
            </w:r>
            <w:r w:rsidRPr="009A499D">
              <w:t>Cookie Wars.</w:t>
            </w:r>
          </w:p>
          <w:p w14:paraId="547A53DD" w14:textId="064420CE" w:rsidR="009A499D" w:rsidRDefault="009A499D" w:rsidP="005A6FC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</w:pPr>
            <w:r w:rsidRPr="009A499D">
              <w:t xml:space="preserve">Need help with heat press. </w:t>
            </w:r>
            <w:r w:rsidR="005A6FC8">
              <w:t>Will need several heat presses.</w:t>
            </w:r>
          </w:p>
          <w:p w14:paraId="4038C481" w14:textId="7B317042" w:rsidR="002663B9" w:rsidRPr="009A499D" w:rsidRDefault="002663B9" w:rsidP="009A499D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</w:pPr>
            <w:r>
              <w:t>Dutch Bros request put in.</w:t>
            </w:r>
            <w:r w:rsidR="005A6FC8">
              <w:t xml:space="preserve"> Waiting on corporate approval.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68B2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85AB7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2663B9" w:rsidRPr="000E7DDF" w14:paraId="5CEC5F6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1F671" w14:textId="77777777" w:rsidR="002663B9" w:rsidRPr="002C391D" w:rsidRDefault="002663B9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F2AF1" w14:textId="77777777" w:rsidR="005A6FC8" w:rsidRDefault="002663B9" w:rsidP="009A499D">
            <w:pPr>
              <w:tabs>
                <w:tab w:val="left" w:pos="1518"/>
              </w:tabs>
            </w:pPr>
            <w:r>
              <w:t>Cookie Wars</w:t>
            </w:r>
          </w:p>
          <w:p w14:paraId="430A0101" w14:textId="77777777" w:rsidR="005A6FC8" w:rsidRDefault="005A6FC8" w:rsidP="005A6FC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</w:pPr>
            <w:r>
              <w:t xml:space="preserve">People will </w:t>
            </w:r>
            <w:r w:rsidR="002663B9">
              <w:t>drop off cookies</w:t>
            </w:r>
          </w:p>
          <w:p w14:paraId="33128D87" w14:textId="5E8351DA" w:rsidR="005A6FC8" w:rsidRDefault="005A6FC8" w:rsidP="005A6FC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</w:pPr>
            <w:r>
              <w:t>We need to provide</w:t>
            </w:r>
            <w:r w:rsidR="002663B9">
              <w:t xml:space="preserve"> bags for teachers to collect, voting boxes,</w:t>
            </w:r>
            <w:r w:rsidR="00946402">
              <w:t xml:space="preserve"> </w:t>
            </w:r>
            <w:r w:rsidR="002663B9">
              <w:t xml:space="preserve">trophy for the winner. </w:t>
            </w:r>
          </w:p>
          <w:p w14:paraId="7668277C" w14:textId="5A9C23B4" w:rsidR="002663B9" w:rsidRPr="009A499D" w:rsidRDefault="002663B9" w:rsidP="005A6FC8">
            <w:pPr>
              <w:pStyle w:val="ListParagraph"/>
              <w:numPr>
                <w:ilvl w:val="0"/>
                <w:numId w:val="51"/>
              </w:numPr>
              <w:tabs>
                <w:tab w:val="left" w:pos="1518"/>
              </w:tabs>
            </w:pPr>
            <w:r>
              <w:t>Same day as heat press.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C978" w14:textId="77777777" w:rsidR="002663B9" w:rsidRPr="000E7DDF" w:rsidRDefault="002663B9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0B92B" w14:textId="1546CFAD" w:rsidR="002663B9" w:rsidRPr="00946402" w:rsidRDefault="005A6FC8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E7DDF" w14:paraId="5004007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DE8D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68F28" w14:textId="641734D9" w:rsidR="009A499D" w:rsidRPr="009A499D" w:rsidRDefault="009A499D" w:rsidP="009A499D">
            <w:pPr>
              <w:tabs>
                <w:tab w:val="left" w:pos="1518"/>
              </w:tabs>
            </w:pPr>
            <w:r w:rsidRPr="009A499D">
              <w:t xml:space="preserve">Teachers receive Cougar Water bottle as gift.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EB365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F691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DC12E6" w:rsidRPr="000E7DDF" w14:paraId="35B5C98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DED2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2DF7B" w14:textId="68BC64F0" w:rsidR="00DC12E6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Program/Décor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2636" w14:textId="20DB1380" w:rsidR="00DC12E6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Leah P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A5C2" w14:textId="77777777" w:rsidR="00DC12E6" w:rsidRPr="00946402" w:rsidRDefault="00DC12E6" w:rsidP="00832B96">
            <w:pPr>
              <w:jc w:val="center"/>
              <w:rPr>
                <w:lang w:val="en-GB"/>
              </w:rPr>
            </w:pPr>
          </w:p>
        </w:tc>
      </w:tr>
      <w:tr w:rsidR="00DC12E6" w:rsidRPr="000E7DDF" w14:paraId="38BCC1B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85D5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DC07D" w14:textId="77777777" w:rsidR="00DC12E6" w:rsidRDefault="009A499D" w:rsidP="00C948CB">
            <w:r w:rsidRPr="009A499D">
              <w:t>Bulletin Update</w:t>
            </w:r>
          </w:p>
          <w:p w14:paraId="7A8024AD" w14:textId="78AF78A1" w:rsidR="002663B9" w:rsidRPr="00946402" w:rsidRDefault="002663B9" w:rsidP="00946402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t>Have teachers sign the board with what they are thankful for.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FB0F" w14:textId="760742B2" w:rsidR="00DC12E6" w:rsidRPr="000E7DDF" w:rsidRDefault="00DC12E6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BD0" w14:textId="77777777" w:rsidR="00DC12E6" w:rsidRPr="00946402" w:rsidRDefault="00DC12E6" w:rsidP="00832B96">
            <w:pPr>
              <w:jc w:val="center"/>
              <w:rPr>
                <w:lang w:val="en-GB"/>
              </w:rPr>
            </w:pPr>
          </w:p>
        </w:tc>
      </w:tr>
      <w:tr w:rsidR="005449DF" w:rsidRPr="000E7DDF" w14:paraId="375AA6D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3041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EC1B" w14:textId="055DD994" w:rsidR="005449DF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Volunteer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68E05" w14:textId="2E5B5533" w:rsidR="005449DF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Nichole S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10DB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5449DF" w:rsidRPr="000E7DDF" w14:paraId="737C805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D191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D68C9" w14:textId="4059EC2C" w:rsidR="0032015C" w:rsidRPr="003059E4" w:rsidRDefault="009A499D" w:rsidP="009A499D">
            <w:pPr>
              <w:widowControl w:val="0"/>
              <w:spacing w:line="280" w:lineRule="exact"/>
            </w:pPr>
            <w:r w:rsidRPr="003059E4">
              <w:t xml:space="preserve">Field Day Sign Up </w:t>
            </w:r>
            <w:r w:rsidR="00946402">
              <w:t xml:space="preserve"> - Nichole will </w:t>
            </w:r>
            <w:r w:rsidRPr="003059E4">
              <w:t>send out this week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E14D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3198" w14:textId="510CB281" w:rsidR="005449DF" w:rsidRPr="00946402" w:rsidRDefault="00946402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</w:t>
            </w:r>
            <w:r w:rsidR="002663B9" w:rsidRPr="00946402">
              <w:rPr>
                <w:lang w:val="en-GB"/>
              </w:rPr>
              <w:t>es</w:t>
            </w:r>
          </w:p>
        </w:tc>
      </w:tr>
      <w:tr w:rsidR="005449DF" w:rsidRPr="000E7DDF" w14:paraId="6B5F87E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EC83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02F1E" w14:textId="6F28F04D" w:rsidR="005449DF" w:rsidRPr="00946402" w:rsidRDefault="009A499D" w:rsidP="00C948CB">
            <w:r w:rsidRPr="009A499D">
              <w:t>Updates on volunteer interests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C36FE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65E62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5449DF" w:rsidRPr="000E7DDF" w14:paraId="05795E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338F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8C63F" w14:textId="6DA3E79B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Room Parent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A3BCD" w14:textId="1B8D7DF7" w:rsidR="005449DF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Katy T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4E3F0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5B68DB1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17DEF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63BE8" w14:textId="77777777" w:rsidR="009A499D" w:rsidRDefault="009A499D" w:rsidP="00C948CB">
            <w:r w:rsidRPr="009A499D">
              <w:t>Filling room parent openings for certain classes</w:t>
            </w:r>
          </w:p>
          <w:p w14:paraId="71F7AAAB" w14:textId="77777777" w:rsidR="002663B9" w:rsidRDefault="002663B9" w:rsidP="002663B9">
            <w:pPr>
              <w:pStyle w:val="ListParagraph"/>
              <w:numPr>
                <w:ilvl w:val="0"/>
                <w:numId w:val="51"/>
              </w:numPr>
            </w:pPr>
            <w:r>
              <w:t>A few parents have backed out. Need help filling spots.</w:t>
            </w:r>
          </w:p>
          <w:p w14:paraId="56A9892A" w14:textId="77777777" w:rsidR="002663B9" w:rsidRDefault="002663B9" w:rsidP="002663B9">
            <w:pPr>
              <w:pStyle w:val="ListParagraph"/>
              <w:numPr>
                <w:ilvl w:val="0"/>
                <w:numId w:val="51"/>
              </w:numPr>
            </w:pPr>
            <w:r>
              <w:t>Laura will blast on social media</w:t>
            </w:r>
          </w:p>
          <w:p w14:paraId="24193A8E" w14:textId="4A9433B0" w:rsidR="002663B9" w:rsidRPr="003059E4" w:rsidRDefault="002663B9" w:rsidP="002663B9">
            <w:pPr>
              <w:pStyle w:val="ListParagraph"/>
              <w:numPr>
                <w:ilvl w:val="0"/>
                <w:numId w:val="51"/>
              </w:numPr>
            </w:pPr>
            <w:r>
              <w:t>Ryann will email classes through the website.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80F75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5EC59" w14:textId="7E370268" w:rsidR="009A499D" w:rsidRPr="00946402" w:rsidRDefault="002663B9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 xml:space="preserve">Yes </w:t>
            </w:r>
          </w:p>
        </w:tc>
      </w:tr>
      <w:tr w:rsidR="009A499D" w:rsidRPr="000E7DDF" w14:paraId="52CA0C2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A4C51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895C3" w14:textId="76937ACE" w:rsidR="009A499D" w:rsidRDefault="009A499D" w:rsidP="00C948CB">
            <w:r w:rsidRPr="009A499D">
              <w:t xml:space="preserve">Working on </w:t>
            </w:r>
            <w:proofErr w:type="spellStart"/>
            <w:r w:rsidRPr="009A499D">
              <w:t>sign ups</w:t>
            </w:r>
            <w:proofErr w:type="spellEnd"/>
            <w:r w:rsidRPr="009A499D">
              <w:t xml:space="preserve"> for class party supplies. Once </w:t>
            </w:r>
            <w:r w:rsidR="00946402">
              <w:t xml:space="preserve">we </w:t>
            </w:r>
            <w:r w:rsidRPr="009A499D">
              <w:t xml:space="preserve">receive </w:t>
            </w:r>
            <w:r w:rsidR="002663B9">
              <w:t>all do</w:t>
            </w:r>
            <w:r w:rsidRPr="009A499D">
              <w:t>nations will organize for easy pick up day of party</w:t>
            </w:r>
            <w:r w:rsidR="00946402">
              <w:t xml:space="preserve"> for each class.</w:t>
            </w:r>
          </w:p>
          <w:p w14:paraId="3ED3A12C" w14:textId="22CD7618" w:rsidR="002663B9" w:rsidRDefault="002663B9" w:rsidP="002663B9">
            <w:pPr>
              <w:pStyle w:val="ListParagraph"/>
              <w:numPr>
                <w:ilvl w:val="0"/>
                <w:numId w:val="51"/>
              </w:numPr>
            </w:pPr>
            <w:r>
              <w:t xml:space="preserve">Can </w:t>
            </w:r>
            <w:r w:rsidR="00946402">
              <w:t xml:space="preserve">Mrs. </w:t>
            </w:r>
            <w:r>
              <w:t xml:space="preserve">Sebesta reach out to Grand Oaks </w:t>
            </w:r>
            <w:r w:rsidR="00946402">
              <w:t>Principal</w:t>
            </w:r>
            <w:r>
              <w:t xml:space="preserve"> </w:t>
            </w:r>
            <w:r w:rsidR="00946402">
              <w:t>to see</w:t>
            </w:r>
            <w:r>
              <w:t xml:space="preserve"> how they handled donations</w:t>
            </w:r>
            <w:r w:rsidR="00946402">
              <w:t>? – She confirmed she would.</w:t>
            </w:r>
          </w:p>
          <w:p w14:paraId="639E942B" w14:textId="18C5DC47" w:rsidR="002663B9" w:rsidRPr="003059E4" w:rsidRDefault="00946402" w:rsidP="002663B9">
            <w:pPr>
              <w:pStyle w:val="ListParagraph"/>
              <w:numPr>
                <w:ilvl w:val="0"/>
                <w:numId w:val="51"/>
              </w:numPr>
            </w:pPr>
            <w:r>
              <w:t>Research how we want to handle donations.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7202B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9F6B4" w14:textId="1369E971" w:rsidR="009A499D" w:rsidRPr="00946402" w:rsidRDefault="00946402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</w:t>
            </w:r>
            <w:r w:rsidR="00AE00F0" w:rsidRPr="00946402">
              <w:rPr>
                <w:lang w:val="en-GB"/>
              </w:rPr>
              <w:t>es</w:t>
            </w:r>
          </w:p>
        </w:tc>
      </w:tr>
      <w:tr w:rsidR="009A499D" w:rsidRPr="000E7DDF" w14:paraId="1595354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B8E3A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A917F" w14:textId="37B1EAA3" w:rsidR="009A499D" w:rsidRDefault="009A499D" w:rsidP="00C948CB">
            <w:r w:rsidRPr="009A499D">
              <w:t xml:space="preserve">Class Parties </w:t>
            </w:r>
            <w:r w:rsidR="00946402">
              <w:t xml:space="preserve">will be </w:t>
            </w:r>
            <w:r w:rsidRPr="009A499D">
              <w:t>December 19</w:t>
            </w:r>
            <w:r w:rsidRPr="009A499D">
              <w:rPr>
                <w:vertAlign w:val="superscript"/>
              </w:rPr>
              <w:t>th</w:t>
            </w:r>
            <w:r w:rsidRPr="009A499D">
              <w:t xml:space="preserve"> </w:t>
            </w:r>
          </w:p>
          <w:p w14:paraId="560599E9" w14:textId="77777777" w:rsidR="00946402" w:rsidRDefault="000F5EA8" w:rsidP="000F5EA8">
            <w:pPr>
              <w:spacing w:before="100" w:after="100"/>
              <w:jc w:val="both"/>
            </w:pPr>
            <w:r>
              <w:t>10-1030</w:t>
            </w:r>
            <w:r w:rsidR="00946402">
              <w:t>am</w:t>
            </w:r>
            <w:r>
              <w:t xml:space="preserve"> (Kinder)</w:t>
            </w:r>
          </w:p>
          <w:p w14:paraId="549B0074" w14:textId="77777777" w:rsidR="00946402" w:rsidRDefault="000F5EA8" w:rsidP="00946402">
            <w:pPr>
              <w:spacing w:before="100" w:after="100"/>
              <w:jc w:val="both"/>
            </w:pPr>
            <w:r>
              <w:t>1130-12 (1</w:t>
            </w:r>
            <w:r w:rsidRPr="000D684A">
              <w:rPr>
                <w:vertAlign w:val="superscript"/>
              </w:rPr>
              <w:t>st</w:t>
            </w:r>
            <w:r>
              <w:t xml:space="preserve"> and 3</w:t>
            </w:r>
            <w:r w:rsidRPr="000D684A">
              <w:rPr>
                <w:vertAlign w:val="superscript"/>
              </w:rPr>
              <w:t>rd</w:t>
            </w:r>
            <w:r>
              <w:t>)</w:t>
            </w:r>
          </w:p>
          <w:p w14:paraId="0F6C3F43" w14:textId="669DF3B3" w:rsidR="000F5EA8" w:rsidRPr="003059E4" w:rsidRDefault="000F5EA8" w:rsidP="00946402">
            <w:pPr>
              <w:spacing w:before="100" w:after="100"/>
              <w:jc w:val="both"/>
            </w:pPr>
            <w:r>
              <w:t>1-130 (2</w:t>
            </w:r>
            <w:r w:rsidRPr="000D684A">
              <w:rPr>
                <w:vertAlign w:val="superscript"/>
              </w:rPr>
              <w:t>nd</w:t>
            </w:r>
            <w:r>
              <w:t xml:space="preserve"> and </w:t>
            </w:r>
            <w:r w:rsidR="00946402">
              <w:t>4</w:t>
            </w:r>
            <w:r>
              <w:t>th)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39653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AD5B4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7EC03F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BFAD8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2EFC9" w14:textId="133ABCB2" w:rsidR="009A499D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Spirit Night *needs to be filled*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5B826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68A9A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3D79129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C39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27C81" w14:textId="63D2FC0C" w:rsidR="009A499D" w:rsidRPr="009A499D" w:rsidRDefault="009A499D" w:rsidP="003059E4">
            <w:r w:rsidRPr="009A499D">
              <w:t>November 14</w:t>
            </w:r>
            <w:r w:rsidRPr="009A499D">
              <w:rPr>
                <w:vertAlign w:val="superscript"/>
              </w:rPr>
              <w:t>th</w:t>
            </w:r>
            <w:r w:rsidRPr="009A499D">
              <w:t xml:space="preserve"> Chick Fil A </w:t>
            </w:r>
            <w:r w:rsidR="00AE00F0">
              <w:t>– Cow’s coming again</w:t>
            </w:r>
          </w:p>
          <w:p w14:paraId="3ECF52C1" w14:textId="77777777" w:rsidR="009A499D" w:rsidRPr="009A499D" w:rsidRDefault="009A499D" w:rsidP="003059E4">
            <w:r w:rsidRPr="009A499D">
              <w:t>November 19</w:t>
            </w:r>
            <w:r w:rsidRPr="009A499D">
              <w:rPr>
                <w:vertAlign w:val="superscript"/>
              </w:rPr>
              <w:t>th</w:t>
            </w:r>
            <w:r w:rsidRPr="009A499D">
              <w:t xml:space="preserve"> Sonic</w:t>
            </w:r>
          </w:p>
          <w:p w14:paraId="32A6938D" w14:textId="4966F4C4" w:rsidR="009A499D" w:rsidRPr="009A499D" w:rsidRDefault="009A499D" w:rsidP="003059E4">
            <w:r w:rsidRPr="009A499D">
              <w:t>January 16, 23, 30 Marcos</w:t>
            </w:r>
            <w:r w:rsidR="00946402">
              <w:t xml:space="preserve"> – Emily will confirm which grade for each day.</w:t>
            </w:r>
          </w:p>
          <w:p w14:paraId="5A3E621E" w14:textId="212B6B60" w:rsidR="009A499D" w:rsidRPr="003059E4" w:rsidRDefault="009A499D" w:rsidP="003059E4">
            <w:r w:rsidRPr="009A499D">
              <w:t>February 6, 12 Marcos grades</w:t>
            </w:r>
            <w:r w:rsidR="00946402">
              <w:t xml:space="preserve"> – Emily will confirm which grade for each day.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09D1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06681" w14:textId="5136A3B5" w:rsidR="009A499D" w:rsidRPr="00946402" w:rsidRDefault="00946402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E7DDF" w14:paraId="21CFC4C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246E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169E0" w14:textId="5D308F9B" w:rsidR="009A499D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Yearbook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8F04" w14:textId="079C05FF" w:rsidR="009A499D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Jamie H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61B8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08A4FBD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DD45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B8EAB" w14:textId="77777777" w:rsidR="009A499D" w:rsidRDefault="009A499D" w:rsidP="00C948CB">
            <w:r w:rsidRPr="009A499D">
              <w:t>Yearbook and Brag Boxes on sale</w:t>
            </w:r>
          </w:p>
          <w:p w14:paraId="6E124FA9" w14:textId="77777777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>Only sold 109 yearbooks – need to push before holidays. End of January deadline.</w:t>
            </w:r>
          </w:p>
          <w:p w14:paraId="3753623B" w14:textId="3F40091E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>9 brag box pages</w:t>
            </w:r>
            <w:r w:rsidR="00946402">
              <w:rPr>
                <w:lang w:val="en-GB"/>
              </w:rPr>
              <w:t xml:space="preserve"> sold to date</w:t>
            </w:r>
          </w:p>
          <w:p w14:paraId="3925FD83" w14:textId="77777777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>“In my Elementary Era” – 4</w:t>
            </w:r>
            <w:r w:rsidRPr="00AE00F0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 grade yearbook cover contest</w:t>
            </w:r>
          </w:p>
          <w:p w14:paraId="7E5C3A17" w14:textId="20B15020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 xml:space="preserve">Will start the contest this week. – Close it on Dec 11, classes </w:t>
            </w:r>
            <w:r w:rsidR="00946402">
              <w:rPr>
                <w:lang w:val="en-GB"/>
              </w:rPr>
              <w:t>v</w:t>
            </w:r>
            <w:r>
              <w:rPr>
                <w:lang w:val="en-GB"/>
              </w:rPr>
              <w:t xml:space="preserve">ote </w:t>
            </w:r>
            <w:r w:rsidR="00946402">
              <w:rPr>
                <w:lang w:val="en-GB"/>
              </w:rPr>
              <w:t xml:space="preserve">December </w:t>
            </w:r>
            <w:r>
              <w:rPr>
                <w:lang w:val="en-GB"/>
              </w:rPr>
              <w:t>12</w:t>
            </w:r>
            <w:r w:rsidRPr="00AE00F0">
              <w:rPr>
                <w:vertAlign w:val="superscript"/>
                <w:lang w:val="en-GB"/>
              </w:rPr>
              <w:t>th</w:t>
            </w:r>
            <w:r>
              <w:rPr>
                <w:lang w:val="en-GB"/>
              </w:rPr>
              <w:t xml:space="preserve">, announce </w:t>
            </w:r>
            <w:r w:rsidR="00946402">
              <w:rPr>
                <w:lang w:val="en-GB"/>
              </w:rPr>
              <w:t>December</w:t>
            </w:r>
            <w:r>
              <w:rPr>
                <w:lang w:val="en-GB"/>
              </w:rPr>
              <w:t xml:space="preserve"> 13</w:t>
            </w:r>
            <w:r w:rsidRPr="00AE00F0">
              <w:rPr>
                <w:vertAlign w:val="superscript"/>
                <w:lang w:val="en-GB"/>
              </w:rPr>
              <w:t>th</w:t>
            </w:r>
          </w:p>
          <w:p w14:paraId="61890F83" w14:textId="19F6445B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 xml:space="preserve">Dress up days for Christmas – </w:t>
            </w:r>
            <w:r w:rsidR="00946402">
              <w:rPr>
                <w:lang w:val="en-GB"/>
              </w:rPr>
              <w:t>Per Mrs. Sebesta yes there will be!</w:t>
            </w:r>
          </w:p>
          <w:p w14:paraId="164DE7D4" w14:textId="5226E424" w:rsid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 xml:space="preserve">Strawbridge – spring date for clubs, classes, etc pictures – </w:t>
            </w:r>
            <w:r w:rsidR="00946402">
              <w:rPr>
                <w:lang w:val="en-GB"/>
              </w:rPr>
              <w:t>Cindy will provide the dates to Jamie</w:t>
            </w:r>
          </w:p>
          <w:p w14:paraId="049961C8" w14:textId="09F969CD" w:rsidR="00AE00F0" w:rsidRPr="00AE00F0" w:rsidRDefault="00AE00F0" w:rsidP="00AE00F0">
            <w:pPr>
              <w:pStyle w:val="ListParagraph"/>
              <w:numPr>
                <w:ilvl w:val="0"/>
                <w:numId w:val="51"/>
              </w:numPr>
              <w:rPr>
                <w:lang w:val="en-GB"/>
              </w:rPr>
            </w:pPr>
            <w:r>
              <w:rPr>
                <w:lang w:val="en-GB"/>
              </w:rPr>
              <w:t>New club – handbell choir now –</w:t>
            </w:r>
            <w:r w:rsidR="00946402">
              <w:rPr>
                <w:lang w:val="en-GB"/>
              </w:rPr>
              <w:t xml:space="preserve"> </w:t>
            </w:r>
            <w:r>
              <w:rPr>
                <w:lang w:val="en-GB"/>
              </w:rPr>
              <w:t>Mrs. Lambright started it</w:t>
            </w:r>
            <w:r w:rsidR="00946402">
              <w:rPr>
                <w:lang w:val="en-GB"/>
              </w:rPr>
              <w:t xml:space="preserve"> and received a grant</w:t>
            </w:r>
            <w:r>
              <w:rPr>
                <w:lang w:val="en-GB"/>
              </w:rPr>
              <w:t xml:space="preserve">. They </w:t>
            </w:r>
            <w:r w:rsidR="00946402">
              <w:rPr>
                <w:lang w:val="en-GB"/>
              </w:rPr>
              <w:t>will</w:t>
            </w:r>
            <w:r>
              <w:rPr>
                <w:lang w:val="en-GB"/>
              </w:rPr>
              <w:t xml:space="preserve"> perform at central office.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8F499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C5B3E" w14:textId="51F56450" w:rsidR="009A499D" w:rsidRPr="00946402" w:rsidRDefault="00AE00F0" w:rsidP="00832B96">
            <w:pPr>
              <w:jc w:val="center"/>
              <w:rPr>
                <w:lang w:val="en-GB"/>
              </w:rPr>
            </w:pPr>
            <w:r w:rsidRPr="00946402">
              <w:rPr>
                <w:lang w:val="en-GB"/>
              </w:rPr>
              <w:t>Yes</w:t>
            </w:r>
          </w:p>
        </w:tc>
      </w:tr>
      <w:tr w:rsidR="009A499D" w:rsidRPr="000E7DDF" w14:paraId="456BE09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6EF8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AF249" w14:textId="405C809D" w:rsidR="009A499D" w:rsidRPr="00946402" w:rsidRDefault="009A499D" w:rsidP="00C948CB">
            <w:r w:rsidRPr="009A499D">
              <w:t>Send in Pictures through the link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E4B0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0BAE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28046E" w:rsidRPr="00C7543E" w14:paraId="17D5F791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A286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7CE" w14:textId="568C52CA" w:rsidR="0028046E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Marquee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D9B" w14:textId="34B952CB" w:rsidR="0028046E" w:rsidRPr="003059E4" w:rsidRDefault="003059E4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Jericho</w:t>
            </w:r>
            <w:r>
              <w:rPr>
                <w:b/>
                <w:bCs/>
                <w:sz w:val="24"/>
                <w:szCs w:val="24"/>
                <w:lang w:val="en-GB"/>
              </w:rPr>
              <w:t xml:space="preserve"> V.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00" w14:textId="77777777" w:rsidR="0028046E" w:rsidRPr="00946402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C7543E" w14:paraId="14D65D38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B44BB" w14:textId="77777777" w:rsidR="009A499D" w:rsidRPr="0061027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B0D9" w14:textId="104B16D9" w:rsidR="009A499D" w:rsidRDefault="009A499D" w:rsidP="00832B96">
            <w:pPr>
              <w:spacing w:before="100" w:after="10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>Sign up</w:t>
            </w:r>
            <w:r w:rsidR="00AE00F0">
              <w:rPr>
                <w:bCs/>
                <w:lang w:val="en-GB"/>
              </w:rPr>
              <w:t xml:space="preserve"> – make sure you are still signing up.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5326B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C3EE9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AE00F0" w:rsidRPr="00C7543E" w14:paraId="02C7F06B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10CC9" w14:textId="77777777" w:rsidR="00AE00F0" w:rsidRPr="0061027F" w:rsidRDefault="00AE00F0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447C0" w14:textId="183A9587" w:rsidR="00AE00F0" w:rsidRDefault="00946402" w:rsidP="00832B96">
            <w:pPr>
              <w:spacing w:before="100" w:after="100"/>
              <w:rPr>
                <w:bCs/>
                <w:lang w:val="en-GB"/>
              </w:rPr>
            </w:pPr>
            <w:r>
              <w:rPr>
                <w:bCs/>
                <w:lang w:val="en-GB"/>
              </w:rPr>
              <w:t xml:space="preserve">Margo - </w:t>
            </w:r>
            <w:r w:rsidR="00AE00F0">
              <w:rPr>
                <w:bCs/>
                <w:lang w:val="en-GB"/>
              </w:rPr>
              <w:t>If your company does a matching donation make sure you do it before the end of the year. Can go to school or PTO.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1443B" w14:textId="77777777" w:rsidR="00AE00F0" w:rsidRDefault="00AE00F0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336BD" w14:textId="77777777" w:rsidR="00AE00F0" w:rsidRPr="00946402" w:rsidRDefault="00AE00F0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C7543E" w14:paraId="64708A1F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B1BE" w14:textId="77777777" w:rsidR="009A499D" w:rsidRPr="0061027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584F7" w14:textId="578812AC" w:rsidR="009A499D" w:rsidRPr="003059E4" w:rsidRDefault="009A499D" w:rsidP="00832B96">
            <w:pPr>
              <w:spacing w:before="100" w:after="100"/>
              <w:rPr>
                <w:b/>
                <w:lang w:val="en-GB"/>
              </w:rPr>
            </w:pPr>
            <w:r w:rsidRPr="003059E4">
              <w:rPr>
                <w:b/>
                <w:lang w:val="en-GB"/>
              </w:rPr>
              <w:t>Motion to Close</w:t>
            </w:r>
            <w:r w:rsidR="00AE00F0">
              <w:rPr>
                <w:b/>
                <w:lang w:val="en-GB"/>
              </w:rPr>
              <w:t xml:space="preserve"> – Jamie &amp; Kristina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C162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9BBA5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8046E" w:rsidRPr="00C7543E" w14:paraId="340813AD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2B4F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25F33" w14:textId="116617AC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 w:rsidRPr="0060323F">
              <w:rPr>
                <w:b/>
                <w:lang w:val="en-GB"/>
              </w:rPr>
              <w:t xml:space="preserve">Next meeting </w:t>
            </w:r>
            <w:r>
              <w:rPr>
                <w:b/>
                <w:lang w:val="en-GB"/>
              </w:rPr>
              <w:t xml:space="preserve">– </w:t>
            </w:r>
            <w:r w:rsidR="009A499D">
              <w:rPr>
                <w:b/>
                <w:lang w:val="en-GB"/>
              </w:rPr>
              <w:t>December 10</w:t>
            </w:r>
            <w:r w:rsidR="009A499D" w:rsidRPr="009A499D">
              <w:rPr>
                <w:b/>
                <w:vertAlign w:val="superscript"/>
                <w:lang w:val="en-GB"/>
              </w:rPr>
              <w:t>th</w:t>
            </w:r>
            <w:r w:rsidR="009A499D">
              <w:rPr>
                <w:b/>
                <w:lang w:val="en-GB"/>
              </w:rPr>
              <w:t>, 2024 @ 9:30am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AF7C6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5560" w14:textId="77777777" w:rsidR="0028046E" w:rsidRPr="00946402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</w:tbl>
    <w:p w14:paraId="6413A380" w14:textId="77777777" w:rsidR="003C3D61" w:rsidRPr="009C6FDF" w:rsidRDefault="003C3D61" w:rsidP="0060323F">
      <w:pPr>
        <w:pStyle w:val="Footer"/>
        <w:tabs>
          <w:tab w:val="clear" w:pos="4320"/>
          <w:tab w:val="clear" w:pos="8640"/>
        </w:tabs>
      </w:pPr>
    </w:p>
    <w:sectPr w:rsidR="003C3D61" w:rsidRPr="009C6FDF" w:rsidSect="00E10FA5">
      <w:type w:val="continuous"/>
      <w:pgSz w:w="12240" w:h="15840" w:code="236"/>
      <w:pgMar w:top="720" w:right="720" w:bottom="720" w:left="720" w:header="72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DBD2B2" w14:textId="77777777" w:rsidR="007248AF" w:rsidRDefault="007248AF">
      <w:r>
        <w:separator/>
      </w:r>
    </w:p>
  </w:endnote>
  <w:endnote w:type="continuationSeparator" w:id="0">
    <w:p w14:paraId="3A702DB1" w14:textId="77777777" w:rsidR="007248AF" w:rsidRDefault="00724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90A212" w14:textId="77777777" w:rsidR="00992316" w:rsidRPr="001C2189" w:rsidRDefault="00992316" w:rsidP="00447AEC">
    <w:pPr>
      <w:spacing w:after="4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76287" w14:textId="77777777" w:rsidR="00992316" w:rsidRDefault="00992316" w:rsidP="00992316">
    <w:pPr>
      <w:pStyle w:val="Footer"/>
      <w:jc w:val="center"/>
    </w:pPr>
  </w:p>
  <w:p w14:paraId="654B98C7" w14:textId="77777777" w:rsidR="00992316" w:rsidRDefault="00992316" w:rsidP="00992316">
    <w:pPr>
      <w:pStyle w:val="Footer"/>
    </w:pPr>
    <w:r w:rsidRPr="00992316">
      <w:t>TPUSA</w:t>
    </w:r>
    <w:r>
      <w:t>-CLA-FM-AD-0005-0</w:t>
    </w:r>
  </w:p>
  <w:p w14:paraId="2030F76E" w14:textId="0039BDF3" w:rsidR="006D0390" w:rsidRPr="00436E1F" w:rsidRDefault="004B3D4B" w:rsidP="006D0390">
    <w:pPr>
      <w:spacing w:after="40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FC0D1A1" wp14:editId="39BF7008">
              <wp:simplePos x="0" y="0"/>
              <wp:positionH relativeFrom="column">
                <wp:posOffset>-571500</wp:posOffset>
              </wp:positionH>
              <wp:positionV relativeFrom="paragraph">
                <wp:posOffset>-2707640</wp:posOffset>
              </wp:positionV>
              <wp:extent cx="342900" cy="1828800"/>
              <wp:effectExtent l="0" t="0" r="0" b="0"/>
              <wp:wrapNone/>
              <wp:docPr id="4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182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6ED2D" w14:textId="77777777" w:rsidR="006D0390" w:rsidRPr="00B53200" w:rsidRDefault="006D0390" w:rsidP="006D0390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B53200">
                            <w:rPr>
                              <w:sz w:val="18"/>
                              <w:szCs w:val="18"/>
                            </w:rPr>
                            <w:t>LP.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C0D1A1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-45pt;margin-top:-213.2pt;width:27pt;height:2in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" stroked="f">
              <v:textbox style="layout-flow:vertical;mso-layout-flow-alt:bottom-to-top">
                <w:txbxContent>
                  <w:p w14:paraId="0336ED2D" w14:textId="77777777" w:rsidR="006D0390" w:rsidRPr="00B53200" w:rsidRDefault="006D0390" w:rsidP="006D0390">
                    <w:pPr>
                      <w:rPr>
                        <w:sz w:val="18"/>
                        <w:szCs w:val="18"/>
                      </w:rPr>
                    </w:pPr>
                    <w:r w:rsidRPr="00B53200">
                      <w:rPr>
                        <w:sz w:val="18"/>
                        <w:szCs w:val="18"/>
                      </w:rPr>
                      <w:t>LP.</w:t>
                    </w:r>
                  </w:p>
                </w:txbxContent>
              </v:textbox>
            </v:shape>
          </w:pict>
        </mc:Fallback>
      </mc:AlternateContent>
    </w:r>
    <w:r w:rsidR="006D0390" w:rsidRPr="00436E1F">
      <w:rPr>
        <w:sz w:val="16"/>
        <w:szCs w:val="16"/>
      </w:rPr>
      <w:t>C2 – Do not disclose without authorization</w:t>
    </w:r>
  </w:p>
  <w:p w14:paraId="1190ECC3" w14:textId="77777777" w:rsidR="006D0390" w:rsidRPr="00992316" w:rsidRDefault="006D0390" w:rsidP="00992316">
    <w:pPr>
      <w:pStyle w:val="Footer"/>
    </w:pPr>
    <w:r w:rsidRPr="00436E1F">
      <w:rPr>
        <w:sz w:val="16"/>
        <w:szCs w:val="16"/>
      </w:rPr>
      <w:t>Copyright Technip USA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E65B61" w14:textId="77777777" w:rsidR="007248AF" w:rsidRDefault="007248AF">
      <w:r>
        <w:separator/>
      </w:r>
    </w:p>
  </w:footnote>
  <w:footnote w:type="continuationSeparator" w:id="0">
    <w:p w14:paraId="4EE9FBA8" w14:textId="77777777" w:rsidR="007248AF" w:rsidRDefault="007248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34"/>
      <w:gridCol w:w="3357"/>
      <w:gridCol w:w="7375"/>
    </w:tblGrid>
    <w:tr w:rsidR="008E32F6" w14:paraId="21DB3329" w14:textId="77777777" w:rsidTr="001923B5">
      <w:trPr>
        <w:trHeight w:val="2145"/>
        <w:jc w:val="center"/>
      </w:trPr>
      <w:tc>
        <w:tcPr>
          <w:tcW w:w="234" w:type="dxa"/>
        </w:tcPr>
        <w:p w14:paraId="7D282B66" w14:textId="3F3104BE" w:rsidR="008E32F6" w:rsidRDefault="00AF38A3" w:rsidP="008E32F6">
          <w:pPr>
            <w:ind w:left="90"/>
            <w:jc w:val="center"/>
          </w:pPr>
          <w:r>
            <w:rPr>
              <w:noProof/>
            </w:rPr>
            <w:drawing>
              <wp:inline distT="0" distB="0" distL="0" distR="0" wp14:anchorId="568FB3FB" wp14:editId="5F60D2D1">
                <wp:extent cx="12700" cy="12700"/>
                <wp:effectExtent l="0" t="0" r="0" b="0"/>
                <wp:docPr id="2102812166" name="Picture 1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812166" name="Picture 1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7" w:type="dxa"/>
        </w:tcPr>
        <w:p w14:paraId="0915DA66" w14:textId="6D8FA90C" w:rsidR="008E32F6" w:rsidRPr="00030FDE" w:rsidRDefault="001923B5" w:rsidP="001923B5">
          <w:pPr>
            <w:tabs>
              <w:tab w:val="center" w:pos="2867"/>
            </w:tabs>
            <w:spacing w:after="240"/>
            <w:ind w:left="-240" w:firstLine="90"/>
            <w:rPr>
              <w:sz w:val="18"/>
            </w:rPr>
          </w:pPr>
          <w:r>
            <w:rPr>
              <w:noProof/>
            </w:rPr>
            <w:drawing>
              <wp:anchor distT="0" distB="0" distL="114300" distR="114300" simplePos="0" relativeHeight="251663872" behindDoc="1" locked="0" layoutInCell="1" allowOverlap="1" wp14:anchorId="3B55164A" wp14:editId="20B5DE1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1409700" cy="1409700"/>
                <wp:effectExtent l="0" t="0" r="0" b="0"/>
                <wp:wrapTight wrapText="bothSides">
                  <wp:wrapPolygon edited="0">
                    <wp:start x="0" y="0"/>
                    <wp:lineTo x="0" y="21308"/>
                    <wp:lineTo x="21308" y="21308"/>
                    <wp:lineTo x="21308" y="0"/>
                    <wp:lineTo x="0" y="0"/>
                  </wp:wrapPolygon>
                </wp:wrapTight>
                <wp:docPr id="268475514" name="Picture 2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8475514" name="Picture 2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030FDE">
            <w:rPr>
              <w:noProof/>
            </w:rPr>
            <w:t xml:space="preserve">  </w:t>
          </w:r>
          <w:bookmarkStart w:id="1" w:name="_Hlk106093138"/>
          <w:bookmarkEnd w:id="1"/>
          <w:r w:rsidR="00030FDE">
            <w:rPr>
              <w:noProof/>
            </w:rPr>
            <w:t xml:space="preserve">      </w:t>
          </w:r>
        </w:p>
      </w:tc>
      <w:tc>
        <w:tcPr>
          <w:tcW w:w="7375" w:type="dxa"/>
          <w:vAlign w:val="center"/>
        </w:tcPr>
        <w:p w14:paraId="266835BA" w14:textId="77777777" w:rsidR="008E32F6" w:rsidRDefault="008E32F6" w:rsidP="008E32F6">
          <w:pPr>
            <w:jc w:val="center"/>
            <w:rPr>
              <w:b/>
              <w:sz w:val="22"/>
            </w:rPr>
          </w:pPr>
        </w:p>
        <w:p w14:paraId="12EE272B" w14:textId="30CBE8D3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Decker Prairie PTO</w:t>
          </w:r>
        </w:p>
        <w:p w14:paraId="12479560" w14:textId="77777777" w:rsidR="008E32F6" w:rsidRDefault="008E32F6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MINUTES OF MEETING</w:t>
          </w:r>
        </w:p>
        <w:p w14:paraId="06E1DCAB" w14:textId="1351CB2D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202</w:t>
          </w:r>
          <w:r w:rsidR="00DA1EE3">
            <w:rPr>
              <w:b/>
              <w:sz w:val="32"/>
            </w:rPr>
            <w:t>4 - 2025</w:t>
          </w:r>
        </w:p>
      </w:tc>
    </w:tr>
  </w:tbl>
  <w:p w14:paraId="1DD063C5" w14:textId="77777777" w:rsidR="008E32F6" w:rsidRPr="005560F7" w:rsidRDefault="008E32F6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5A58FE"/>
    <w:multiLevelType w:val="hybridMultilevel"/>
    <w:tmpl w:val="7D77A6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722C2F"/>
    <w:multiLevelType w:val="hybridMultilevel"/>
    <w:tmpl w:val="1F6A70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28D010">
      <w:start w:val="4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C4F"/>
    <w:multiLevelType w:val="hybridMultilevel"/>
    <w:tmpl w:val="AF62CBC2"/>
    <w:numStyleLink w:val="ImportedStyle10"/>
  </w:abstractNum>
  <w:abstractNum w:abstractNumId="3" w15:restartNumberingAfterBreak="0">
    <w:nsid w:val="084F748D"/>
    <w:multiLevelType w:val="hybridMultilevel"/>
    <w:tmpl w:val="AF62CBC2"/>
    <w:numStyleLink w:val="ImportedStyle10"/>
  </w:abstractNum>
  <w:abstractNum w:abstractNumId="4" w15:restartNumberingAfterBreak="0">
    <w:nsid w:val="12E625F6"/>
    <w:multiLevelType w:val="hybridMultilevel"/>
    <w:tmpl w:val="0E3428F4"/>
    <w:lvl w:ilvl="0" w:tplc="2A42A324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3007"/>
    <w:multiLevelType w:val="hybridMultilevel"/>
    <w:tmpl w:val="D590A6F8"/>
    <w:numStyleLink w:val="ImportedStyle1"/>
  </w:abstractNum>
  <w:abstractNum w:abstractNumId="6" w15:restartNumberingAfterBreak="0">
    <w:nsid w:val="1CAF189C"/>
    <w:multiLevelType w:val="hybridMultilevel"/>
    <w:tmpl w:val="89227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E1836"/>
    <w:multiLevelType w:val="hybridMultilevel"/>
    <w:tmpl w:val="2496C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6449"/>
    <w:multiLevelType w:val="hybridMultilevel"/>
    <w:tmpl w:val="AF62CBC2"/>
    <w:numStyleLink w:val="ImportedStyle10"/>
  </w:abstractNum>
  <w:abstractNum w:abstractNumId="9" w15:restartNumberingAfterBreak="0">
    <w:nsid w:val="232879A8"/>
    <w:multiLevelType w:val="hybridMultilevel"/>
    <w:tmpl w:val="AF62CBC2"/>
    <w:numStyleLink w:val="ImportedStyle10"/>
  </w:abstractNum>
  <w:abstractNum w:abstractNumId="10" w15:restartNumberingAfterBreak="0">
    <w:nsid w:val="2394215E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1" w15:restartNumberingAfterBreak="0">
    <w:nsid w:val="25264E30"/>
    <w:multiLevelType w:val="hybridMultilevel"/>
    <w:tmpl w:val="AF62CBC2"/>
    <w:styleLink w:val="ImportedStyle10"/>
    <w:lvl w:ilvl="0" w:tplc="7F80C97C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u w:val="none"/>
        <w:effect w:val="none"/>
        <w:vertAlign w:val="baseline"/>
      </w:rPr>
    </w:lvl>
    <w:lvl w:ilvl="1" w:tplc="54AE1EDC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3052191A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42A7270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0364C3A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B980C80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0861D1E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12C3DB2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807946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" w15:restartNumberingAfterBreak="0">
    <w:nsid w:val="2CFC7C39"/>
    <w:multiLevelType w:val="hybridMultilevel"/>
    <w:tmpl w:val="D590A6F8"/>
    <w:numStyleLink w:val="ImportedStyle1"/>
  </w:abstractNum>
  <w:abstractNum w:abstractNumId="13" w15:restartNumberingAfterBreak="0">
    <w:nsid w:val="2F743433"/>
    <w:multiLevelType w:val="hybridMultilevel"/>
    <w:tmpl w:val="CEF6691A"/>
    <w:lvl w:ilvl="0" w:tplc="9F38C0CC">
      <w:start w:val="5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514B4"/>
    <w:multiLevelType w:val="hybridMultilevel"/>
    <w:tmpl w:val="E6EA47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3C04B8"/>
    <w:multiLevelType w:val="hybridMultilevel"/>
    <w:tmpl w:val="D83E7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C97433"/>
    <w:multiLevelType w:val="hybridMultilevel"/>
    <w:tmpl w:val="D590A6F8"/>
    <w:numStyleLink w:val="ImportedStyle1"/>
  </w:abstractNum>
  <w:abstractNum w:abstractNumId="17" w15:restartNumberingAfterBreak="0">
    <w:nsid w:val="34D509B9"/>
    <w:multiLevelType w:val="hybridMultilevel"/>
    <w:tmpl w:val="780AA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BA31D4"/>
    <w:multiLevelType w:val="hybridMultilevel"/>
    <w:tmpl w:val="A678DD8E"/>
    <w:lvl w:ilvl="0" w:tplc="2AFC656E">
      <w:start w:val="1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A23117"/>
    <w:multiLevelType w:val="hybridMultilevel"/>
    <w:tmpl w:val="EB744C3C"/>
    <w:lvl w:ilvl="0" w:tplc="A23A386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F739AC"/>
    <w:multiLevelType w:val="hybridMultilevel"/>
    <w:tmpl w:val="95B01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E6E83"/>
    <w:multiLevelType w:val="hybridMultilevel"/>
    <w:tmpl w:val="0B9A6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C17862"/>
    <w:multiLevelType w:val="hybridMultilevel"/>
    <w:tmpl w:val="AF62CBC2"/>
    <w:numStyleLink w:val="ImportedStyle10"/>
  </w:abstractNum>
  <w:abstractNum w:abstractNumId="23" w15:restartNumberingAfterBreak="0">
    <w:nsid w:val="44867C9A"/>
    <w:multiLevelType w:val="hybridMultilevel"/>
    <w:tmpl w:val="D590A6F8"/>
    <w:numStyleLink w:val="ImportedStyle1"/>
  </w:abstractNum>
  <w:abstractNum w:abstractNumId="24" w15:restartNumberingAfterBreak="0">
    <w:nsid w:val="491B50C3"/>
    <w:multiLevelType w:val="hybridMultilevel"/>
    <w:tmpl w:val="37AC16EA"/>
    <w:lvl w:ilvl="0" w:tplc="F67ED9CE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8662E7"/>
    <w:multiLevelType w:val="hybridMultilevel"/>
    <w:tmpl w:val="E73EE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A0243"/>
    <w:multiLevelType w:val="hybridMultilevel"/>
    <w:tmpl w:val="C1B862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1627" w:hanging="1267"/>
      </w:pPr>
      <w:rPr>
        <w:rFonts w:ascii="Symbol" w:hAnsi="Symbol"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7" w15:restartNumberingAfterBreak="0">
    <w:nsid w:val="4C5348C3"/>
    <w:multiLevelType w:val="hybridMultilevel"/>
    <w:tmpl w:val="B4CCA67A"/>
    <w:lvl w:ilvl="0" w:tplc="35A2DCF0">
      <w:start w:val="10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9D09D7"/>
    <w:multiLevelType w:val="hybridMultilevel"/>
    <w:tmpl w:val="33EA0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942EE3"/>
    <w:multiLevelType w:val="hybridMultilevel"/>
    <w:tmpl w:val="D590A6F8"/>
    <w:styleLink w:val="ImportedStyle1"/>
    <w:lvl w:ilvl="0" w:tplc="2268733A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9AA0DE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D7062B0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DC069BE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60ADB60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494ECB2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BA6BE7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712F990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CE5E7E7C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0" w15:restartNumberingAfterBreak="0">
    <w:nsid w:val="564B477D"/>
    <w:multiLevelType w:val="hybridMultilevel"/>
    <w:tmpl w:val="E404220E"/>
    <w:lvl w:ilvl="0" w:tplc="907EA314">
      <w:start w:val="1"/>
      <w:numFmt w:val="decimal"/>
      <w:lvlText w:val="%1"/>
      <w:lvlJc w:val="left"/>
      <w:pPr>
        <w:tabs>
          <w:tab w:val="num" w:pos="630"/>
        </w:tabs>
        <w:ind w:left="1897" w:hanging="1267"/>
      </w:pPr>
      <w:rPr>
        <w:rFonts w:hint="default"/>
      </w:rPr>
    </w:lvl>
    <w:lvl w:ilvl="1" w:tplc="12824354">
      <w:start w:val="1"/>
      <w:numFmt w:val="bullet"/>
      <w:pStyle w:val="ListBullet2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31" w15:restartNumberingAfterBreak="0">
    <w:nsid w:val="5D4A2CAF"/>
    <w:multiLevelType w:val="hybridMultilevel"/>
    <w:tmpl w:val="D590A6F8"/>
    <w:numStyleLink w:val="ImportedStyle1"/>
  </w:abstractNum>
  <w:abstractNum w:abstractNumId="32" w15:restartNumberingAfterBreak="0">
    <w:nsid w:val="653859EA"/>
    <w:multiLevelType w:val="multilevel"/>
    <w:tmpl w:val="5F36F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7811ACE"/>
    <w:multiLevelType w:val="hybridMultilevel"/>
    <w:tmpl w:val="09183A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DA6C8F"/>
    <w:multiLevelType w:val="hybridMultilevel"/>
    <w:tmpl w:val="AF62CBC2"/>
    <w:numStyleLink w:val="ImportedStyle10"/>
  </w:abstractNum>
  <w:abstractNum w:abstractNumId="35" w15:restartNumberingAfterBreak="0">
    <w:nsid w:val="696351F9"/>
    <w:multiLevelType w:val="hybridMultilevel"/>
    <w:tmpl w:val="AF62CBC2"/>
    <w:numStyleLink w:val="ImportedStyle10"/>
  </w:abstractNum>
  <w:abstractNum w:abstractNumId="36" w15:restartNumberingAfterBreak="0">
    <w:nsid w:val="6BC711BC"/>
    <w:multiLevelType w:val="hybridMultilevel"/>
    <w:tmpl w:val="D590A6F8"/>
    <w:numStyleLink w:val="ImportedStyle1"/>
  </w:abstractNum>
  <w:abstractNum w:abstractNumId="37" w15:restartNumberingAfterBreak="0">
    <w:nsid w:val="6D011106"/>
    <w:multiLevelType w:val="hybridMultilevel"/>
    <w:tmpl w:val="9B2C6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290864"/>
    <w:multiLevelType w:val="hybridMultilevel"/>
    <w:tmpl w:val="9B3E0E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F2D92"/>
    <w:multiLevelType w:val="hybridMultilevel"/>
    <w:tmpl w:val="AF62CBC2"/>
    <w:numStyleLink w:val="ImportedStyle10"/>
  </w:abstractNum>
  <w:abstractNum w:abstractNumId="40" w15:restartNumberingAfterBreak="0">
    <w:nsid w:val="78873359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num w:numId="1" w16cid:durableId="1978145795">
    <w:abstractNumId w:val="0"/>
  </w:num>
  <w:num w:numId="2" w16cid:durableId="1553425310">
    <w:abstractNumId w:val="30"/>
  </w:num>
  <w:num w:numId="3" w16cid:durableId="1787580633">
    <w:abstractNumId w:val="6"/>
  </w:num>
  <w:num w:numId="4" w16cid:durableId="1218249802">
    <w:abstractNumId w:val="40"/>
  </w:num>
  <w:num w:numId="5" w16cid:durableId="1259220017">
    <w:abstractNumId w:val="26"/>
  </w:num>
  <w:num w:numId="6" w16cid:durableId="299461282">
    <w:abstractNumId w:val="10"/>
  </w:num>
  <w:num w:numId="7" w16cid:durableId="707723490">
    <w:abstractNumId w:val="28"/>
  </w:num>
  <w:num w:numId="8" w16cid:durableId="458648978">
    <w:abstractNumId w:val="20"/>
  </w:num>
  <w:num w:numId="9" w16cid:durableId="1142507617">
    <w:abstractNumId w:val="37"/>
  </w:num>
  <w:num w:numId="10" w16cid:durableId="1715959830">
    <w:abstractNumId w:val="17"/>
  </w:num>
  <w:num w:numId="11" w16cid:durableId="785462286">
    <w:abstractNumId w:val="32"/>
  </w:num>
  <w:num w:numId="12" w16cid:durableId="1239437571">
    <w:abstractNumId w:val="19"/>
  </w:num>
  <w:num w:numId="13" w16cid:durableId="702553936">
    <w:abstractNumId w:val="14"/>
  </w:num>
  <w:num w:numId="14" w16cid:durableId="1317105380">
    <w:abstractNumId w:val="15"/>
  </w:num>
  <w:num w:numId="15" w16cid:durableId="100800918">
    <w:abstractNumId w:val="38"/>
  </w:num>
  <w:num w:numId="16" w16cid:durableId="49233258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0105573">
    <w:abstractNumId w:val="3"/>
  </w:num>
  <w:num w:numId="18" w16cid:durableId="444620357">
    <w:abstractNumId w:val="3"/>
    <w:lvlOverride w:ilvl="0">
      <w:lvl w:ilvl="0" w:tplc="4DECC9F2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D11497D8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CEB8E65A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8C52C0E6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A8AEBC10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5686A584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4B182742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7BE80C3E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148A30B2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9" w16cid:durableId="312805465">
    <w:abstractNumId w:val="11"/>
  </w:num>
  <w:num w:numId="20" w16cid:durableId="1806703183">
    <w:abstractNumId w:val="29"/>
  </w:num>
  <w:num w:numId="21" w16cid:durableId="71590431">
    <w:abstractNumId w:val="27"/>
  </w:num>
  <w:num w:numId="22" w16cid:durableId="118196548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6844037">
    <w:abstractNumId w:val="8"/>
  </w:num>
  <w:num w:numId="24" w16cid:durableId="1907229570">
    <w:abstractNumId w:val="8"/>
    <w:lvlOverride w:ilvl="0">
      <w:lvl w:ilvl="0" w:tplc="3048AFD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CACA2F34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5972E4B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EB0A93EE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B3FC601C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767CE390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A41AFC52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614ACA18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9F6470C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25" w16cid:durableId="1886138585">
    <w:abstractNumId w:val="21"/>
  </w:num>
  <w:num w:numId="26" w16cid:durableId="1260606586">
    <w:abstractNumId w:val="1"/>
  </w:num>
  <w:num w:numId="27" w16cid:durableId="1035278651">
    <w:abstractNumId w:val="18"/>
  </w:num>
  <w:num w:numId="28" w16cid:durableId="1329093898">
    <w:abstractNumId w:val="36"/>
  </w:num>
  <w:num w:numId="29" w16cid:durableId="1473517914">
    <w:abstractNumId w:val="9"/>
  </w:num>
  <w:num w:numId="30" w16cid:durableId="1060325817">
    <w:abstractNumId w:val="9"/>
    <w:lvlOverride w:ilvl="0">
      <w:lvl w:ilvl="0" w:tplc="4C3AD614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3D66D320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E407088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A156DB18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33EA04E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81B69EAA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1926B48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67CC6F6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F728D08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 w16cid:durableId="7049089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21528353">
    <w:abstractNumId w:val="34"/>
  </w:num>
  <w:num w:numId="33" w16cid:durableId="1360669105">
    <w:abstractNumId w:val="34"/>
    <w:lvlOverride w:ilvl="0">
      <w:lvl w:ilvl="0" w:tplc="93301324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AEDCC548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EDE85F2C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90B639A8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49A0D288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565C95CC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55C4D81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9050FA28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79949D54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34" w16cid:durableId="1091320516">
    <w:abstractNumId w:val="5"/>
  </w:num>
  <w:num w:numId="35" w16cid:durableId="472793187">
    <w:abstractNumId w:val="22"/>
  </w:num>
  <w:num w:numId="36" w16cid:durableId="1314918612">
    <w:abstractNumId w:val="22"/>
    <w:lvlOverride w:ilvl="0">
      <w:lvl w:ilvl="0" w:tplc="5A2CA21A">
        <w:start w:val="1"/>
        <w:numFmt w:val="bullet"/>
        <w:lvlText w:val="·"/>
        <w:lvlJc w:val="left"/>
        <w:pPr>
          <w:tabs>
            <w:tab w:val="left" w:pos="1182"/>
          </w:tabs>
          <w:ind w:left="199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8E836F8" w:tentative="1">
        <w:start w:val="1"/>
        <w:numFmt w:val="bullet"/>
        <w:lvlText w:val="o"/>
        <w:lvlJc w:val="left"/>
        <w:pPr>
          <w:ind w:left="1104" w:hanging="360"/>
        </w:pPr>
        <w:rPr>
          <w:rFonts w:ascii="Courier New" w:hAnsi="Courier New" w:cs="Courier New" w:hint="default"/>
        </w:rPr>
      </w:lvl>
    </w:lvlOverride>
    <w:lvlOverride w:ilvl="2">
      <w:lvl w:ilvl="2" w:tplc="49E07E26">
        <w:start w:val="1"/>
        <w:numFmt w:val="bullet"/>
        <w:lvlText w:val=""/>
        <w:lvlJc w:val="left"/>
        <w:pPr>
          <w:ind w:left="1824" w:hanging="360"/>
        </w:pPr>
        <w:rPr>
          <w:rFonts w:ascii="Wingdings" w:hAnsi="Wingdings" w:hint="default"/>
        </w:rPr>
      </w:lvl>
    </w:lvlOverride>
    <w:lvlOverride w:ilvl="3">
      <w:lvl w:ilvl="3" w:tplc="E00E2A6E" w:tentative="1">
        <w:start w:val="1"/>
        <w:numFmt w:val="bullet"/>
        <w:lvlText w:val=""/>
        <w:lvlJc w:val="left"/>
        <w:pPr>
          <w:ind w:left="2544" w:hanging="360"/>
        </w:pPr>
        <w:rPr>
          <w:rFonts w:ascii="Symbol" w:hAnsi="Symbol" w:hint="default"/>
        </w:rPr>
      </w:lvl>
    </w:lvlOverride>
    <w:lvlOverride w:ilvl="4">
      <w:lvl w:ilvl="4" w:tplc="0B32C7B6" w:tentative="1">
        <w:start w:val="1"/>
        <w:numFmt w:val="bullet"/>
        <w:lvlText w:val="o"/>
        <w:lvlJc w:val="left"/>
        <w:pPr>
          <w:ind w:left="3264" w:hanging="360"/>
        </w:pPr>
        <w:rPr>
          <w:rFonts w:ascii="Courier New" w:hAnsi="Courier New" w:cs="Courier New" w:hint="default"/>
        </w:rPr>
      </w:lvl>
    </w:lvlOverride>
    <w:lvlOverride w:ilvl="5">
      <w:lvl w:ilvl="5" w:tplc="4BFEB132" w:tentative="1">
        <w:start w:val="1"/>
        <w:numFmt w:val="bullet"/>
        <w:lvlText w:val=""/>
        <w:lvlJc w:val="left"/>
        <w:pPr>
          <w:ind w:left="3984" w:hanging="360"/>
        </w:pPr>
        <w:rPr>
          <w:rFonts w:ascii="Wingdings" w:hAnsi="Wingdings" w:hint="default"/>
        </w:rPr>
      </w:lvl>
    </w:lvlOverride>
    <w:lvlOverride w:ilvl="6">
      <w:lvl w:ilvl="6" w:tplc="67CEBF1A" w:tentative="1">
        <w:start w:val="1"/>
        <w:numFmt w:val="bullet"/>
        <w:lvlText w:val=""/>
        <w:lvlJc w:val="left"/>
        <w:pPr>
          <w:ind w:left="4704" w:hanging="360"/>
        </w:pPr>
        <w:rPr>
          <w:rFonts w:ascii="Symbol" w:hAnsi="Symbol" w:hint="default"/>
        </w:rPr>
      </w:lvl>
    </w:lvlOverride>
    <w:lvlOverride w:ilvl="7">
      <w:lvl w:ilvl="7" w:tplc="DEB2E132" w:tentative="1">
        <w:start w:val="1"/>
        <w:numFmt w:val="bullet"/>
        <w:lvlText w:val="o"/>
        <w:lvlJc w:val="left"/>
        <w:pPr>
          <w:ind w:left="5424" w:hanging="360"/>
        </w:pPr>
        <w:rPr>
          <w:rFonts w:ascii="Courier New" w:hAnsi="Courier New" w:cs="Courier New" w:hint="default"/>
        </w:rPr>
      </w:lvl>
    </w:lvlOverride>
    <w:lvlOverride w:ilvl="8">
      <w:lvl w:ilvl="8" w:tplc="D4EE2DDC" w:tentative="1">
        <w:start w:val="1"/>
        <w:numFmt w:val="bullet"/>
        <w:lvlText w:val=""/>
        <w:lvlJc w:val="left"/>
        <w:pPr>
          <w:ind w:left="6144" w:hanging="360"/>
        </w:pPr>
        <w:rPr>
          <w:rFonts w:ascii="Wingdings" w:hAnsi="Wingdings" w:hint="default"/>
        </w:rPr>
      </w:lvl>
    </w:lvlOverride>
  </w:num>
  <w:num w:numId="37" w16cid:durableId="873275138">
    <w:abstractNumId w:val="25"/>
  </w:num>
  <w:num w:numId="38" w16cid:durableId="99766259">
    <w:abstractNumId w:val="33"/>
  </w:num>
  <w:num w:numId="39" w16cid:durableId="100998476">
    <w:abstractNumId w:val="4"/>
  </w:num>
  <w:num w:numId="40" w16cid:durableId="112284210">
    <w:abstractNumId w:val="2"/>
  </w:num>
  <w:num w:numId="41" w16cid:durableId="183061014">
    <w:abstractNumId w:val="2"/>
    <w:lvlOverride w:ilvl="0">
      <w:lvl w:ilvl="0" w:tplc="FF12F07E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B922E87C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8CD66184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ACADCE2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A7800CE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9425214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A160F90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6A8DEE6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938E282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2" w16cid:durableId="2136680521">
    <w:abstractNumId w:val="35"/>
  </w:num>
  <w:num w:numId="43" w16cid:durableId="1014649965">
    <w:abstractNumId w:val="7"/>
  </w:num>
  <w:num w:numId="44" w16cid:durableId="69985912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119101641">
    <w:abstractNumId w:val="35"/>
    <w:lvlOverride w:ilvl="0">
      <w:lvl w:ilvl="0" w:tplc="BA9EAEC6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9494945E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782CC80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418CE790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298432C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F6441464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95926DB6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4282FD56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95E02D3A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6" w16cid:durableId="1794208394">
    <w:abstractNumId w:val="39"/>
  </w:num>
  <w:num w:numId="47" w16cid:durableId="690303568">
    <w:abstractNumId w:val="39"/>
    <w:lvlOverride w:ilvl="0">
      <w:lvl w:ilvl="0" w:tplc="D220972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D590ABF2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F94C64C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A33A5480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215880FC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B5F02B52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30D8466E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70280E7C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1C04359A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8" w16cid:durableId="2082289412">
    <w:abstractNumId w:val="13"/>
  </w:num>
  <w:num w:numId="49" w16cid:durableId="1548224611">
    <w:abstractNumId w:val="3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0" w16cid:durableId="1283414372">
    <w:abstractNumId w:val="39"/>
    <w:lvlOverride w:ilvl="0">
      <w:lvl w:ilvl="0" w:tplc="D220972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D590ABF2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F94C64C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A33A5480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215880FC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B5F02B52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30D8466E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70280E7C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1C04359A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51" w16cid:durableId="58290812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02D1"/>
    <w:rsid w:val="00000DAC"/>
    <w:rsid w:val="000012FD"/>
    <w:rsid w:val="00001DC2"/>
    <w:rsid w:val="00003F08"/>
    <w:rsid w:val="00004F79"/>
    <w:rsid w:val="00012972"/>
    <w:rsid w:val="00012A66"/>
    <w:rsid w:val="00012E7E"/>
    <w:rsid w:val="000137DB"/>
    <w:rsid w:val="00015054"/>
    <w:rsid w:val="00015137"/>
    <w:rsid w:val="00015E6A"/>
    <w:rsid w:val="0001614A"/>
    <w:rsid w:val="00016699"/>
    <w:rsid w:val="00017103"/>
    <w:rsid w:val="00017A37"/>
    <w:rsid w:val="00020729"/>
    <w:rsid w:val="000207DB"/>
    <w:rsid w:val="00023B02"/>
    <w:rsid w:val="000241F2"/>
    <w:rsid w:val="000264D6"/>
    <w:rsid w:val="00026F18"/>
    <w:rsid w:val="00030FDE"/>
    <w:rsid w:val="00031895"/>
    <w:rsid w:val="000326E9"/>
    <w:rsid w:val="00032BD1"/>
    <w:rsid w:val="00032D95"/>
    <w:rsid w:val="0003366D"/>
    <w:rsid w:val="00033C6C"/>
    <w:rsid w:val="00035E92"/>
    <w:rsid w:val="000378E8"/>
    <w:rsid w:val="00040A6F"/>
    <w:rsid w:val="00042266"/>
    <w:rsid w:val="0004753B"/>
    <w:rsid w:val="0005337B"/>
    <w:rsid w:val="000544D5"/>
    <w:rsid w:val="000546D7"/>
    <w:rsid w:val="00054778"/>
    <w:rsid w:val="00056678"/>
    <w:rsid w:val="00056BA2"/>
    <w:rsid w:val="000577A0"/>
    <w:rsid w:val="00061400"/>
    <w:rsid w:val="000643EF"/>
    <w:rsid w:val="0006487A"/>
    <w:rsid w:val="00064D6B"/>
    <w:rsid w:val="00066053"/>
    <w:rsid w:val="00066842"/>
    <w:rsid w:val="00066E57"/>
    <w:rsid w:val="000716B1"/>
    <w:rsid w:val="000717BC"/>
    <w:rsid w:val="00073A6B"/>
    <w:rsid w:val="00075997"/>
    <w:rsid w:val="000768BD"/>
    <w:rsid w:val="00076A35"/>
    <w:rsid w:val="00076EE0"/>
    <w:rsid w:val="000802D5"/>
    <w:rsid w:val="0008089E"/>
    <w:rsid w:val="00081645"/>
    <w:rsid w:val="000818B0"/>
    <w:rsid w:val="0008327D"/>
    <w:rsid w:val="000845B4"/>
    <w:rsid w:val="000856DD"/>
    <w:rsid w:val="00086EDD"/>
    <w:rsid w:val="000870AE"/>
    <w:rsid w:val="000903DC"/>
    <w:rsid w:val="000915AB"/>
    <w:rsid w:val="000935A8"/>
    <w:rsid w:val="0009377A"/>
    <w:rsid w:val="00094A8B"/>
    <w:rsid w:val="00095BC2"/>
    <w:rsid w:val="00096FB5"/>
    <w:rsid w:val="000972A4"/>
    <w:rsid w:val="000A0C06"/>
    <w:rsid w:val="000A4470"/>
    <w:rsid w:val="000A6B4F"/>
    <w:rsid w:val="000A7979"/>
    <w:rsid w:val="000B0102"/>
    <w:rsid w:val="000B2690"/>
    <w:rsid w:val="000B3A17"/>
    <w:rsid w:val="000B3DB3"/>
    <w:rsid w:val="000B66F6"/>
    <w:rsid w:val="000C21B5"/>
    <w:rsid w:val="000C3611"/>
    <w:rsid w:val="000C45B0"/>
    <w:rsid w:val="000C62E9"/>
    <w:rsid w:val="000C6C73"/>
    <w:rsid w:val="000C6CEE"/>
    <w:rsid w:val="000C786C"/>
    <w:rsid w:val="000D026B"/>
    <w:rsid w:val="000D1F66"/>
    <w:rsid w:val="000D2F36"/>
    <w:rsid w:val="000D47DD"/>
    <w:rsid w:val="000D5AF7"/>
    <w:rsid w:val="000D5E02"/>
    <w:rsid w:val="000D684A"/>
    <w:rsid w:val="000E08D2"/>
    <w:rsid w:val="000E1CC7"/>
    <w:rsid w:val="000E3177"/>
    <w:rsid w:val="000E4292"/>
    <w:rsid w:val="000E4E1C"/>
    <w:rsid w:val="000E7112"/>
    <w:rsid w:val="000E7DDF"/>
    <w:rsid w:val="000F2B99"/>
    <w:rsid w:val="000F3A1B"/>
    <w:rsid w:val="000F3B45"/>
    <w:rsid w:val="000F47F2"/>
    <w:rsid w:val="000F4D12"/>
    <w:rsid w:val="000F5EA8"/>
    <w:rsid w:val="000F6130"/>
    <w:rsid w:val="001009F3"/>
    <w:rsid w:val="00101B7C"/>
    <w:rsid w:val="00105401"/>
    <w:rsid w:val="00110619"/>
    <w:rsid w:val="00110AD7"/>
    <w:rsid w:val="0011218D"/>
    <w:rsid w:val="00113842"/>
    <w:rsid w:val="00115D79"/>
    <w:rsid w:val="001169BA"/>
    <w:rsid w:val="00117E7A"/>
    <w:rsid w:val="001206F5"/>
    <w:rsid w:val="00120A79"/>
    <w:rsid w:val="00121CDB"/>
    <w:rsid w:val="00124E4B"/>
    <w:rsid w:val="00125131"/>
    <w:rsid w:val="001253D1"/>
    <w:rsid w:val="00126DFF"/>
    <w:rsid w:val="00126E28"/>
    <w:rsid w:val="001272EE"/>
    <w:rsid w:val="00136C85"/>
    <w:rsid w:val="001412F4"/>
    <w:rsid w:val="001434BB"/>
    <w:rsid w:val="00143D93"/>
    <w:rsid w:val="001447A2"/>
    <w:rsid w:val="00145243"/>
    <w:rsid w:val="00145D96"/>
    <w:rsid w:val="00146E46"/>
    <w:rsid w:val="00147328"/>
    <w:rsid w:val="00151E1E"/>
    <w:rsid w:val="00152976"/>
    <w:rsid w:val="001538CC"/>
    <w:rsid w:val="00154391"/>
    <w:rsid w:val="00154675"/>
    <w:rsid w:val="001553E4"/>
    <w:rsid w:val="00156982"/>
    <w:rsid w:val="00157579"/>
    <w:rsid w:val="00157B36"/>
    <w:rsid w:val="001613BD"/>
    <w:rsid w:val="0016402A"/>
    <w:rsid w:val="00165651"/>
    <w:rsid w:val="00167FEF"/>
    <w:rsid w:val="00170469"/>
    <w:rsid w:val="001707A3"/>
    <w:rsid w:val="00171B30"/>
    <w:rsid w:val="00172822"/>
    <w:rsid w:val="001743DF"/>
    <w:rsid w:val="001749B6"/>
    <w:rsid w:val="00175A45"/>
    <w:rsid w:val="00175F60"/>
    <w:rsid w:val="00176F33"/>
    <w:rsid w:val="0017786A"/>
    <w:rsid w:val="00177C60"/>
    <w:rsid w:val="0018015C"/>
    <w:rsid w:val="00181522"/>
    <w:rsid w:val="00181ACD"/>
    <w:rsid w:val="0018495A"/>
    <w:rsid w:val="001859D3"/>
    <w:rsid w:val="00186200"/>
    <w:rsid w:val="0018711B"/>
    <w:rsid w:val="001904AF"/>
    <w:rsid w:val="00190930"/>
    <w:rsid w:val="00191F03"/>
    <w:rsid w:val="001923B5"/>
    <w:rsid w:val="00192A01"/>
    <w:rsid w:val="0019354A"/>
    <w:rsid w:val="00193B0F"/>
    <w:rsid w:val="001947AB"/>
    <w:rsid w:val="00194E44"/>
    <w:rsid w:val="00197D6B"/>
    <w:rsid w:val="001A0281"/>
    <w:rsid w:val="001A051D"/>
    <w:rsid w:val="001A0BBB"/>
    <w:rsid w:val="001A449A"/>
    <w:rsid w:val="001A4A04"/>
    <w:rsid w:val="001B02A9"/>
    <w:rsid w:val="001B0DA2"/>
    <w:rsid w:val="001B1ECF"/>
    <w:rsid w:val="001B241A"/>
    <w:rsid w:val="001B365A"/>
    <w:rsid w:val="001B5E5B"/>
    <w:rsid w:val="001B6C9F"/>
    <w:rsid w:val="001C016C"/>
    <w:rsid w:val="001C0259"/>
    <w:rsid w:val="001C16C0"/>
    <w:rsid w:val="001C1CD2"/>
    <w:rsid w:val="001C1D4C"/>
    <w:rsid w:val="001C2189"/>
    <w:rsid w:val="001C294B"/>
    <w:rsid w:val="001C363A"/>
    <w:rsid w:val="001C45CC"/>
    <w:rsid w:val="001C5A58"/>
    <w:rsid w:val="001C5D95"/>
    <w:rsid w:val="001C6DCC"/>
    <w:rsid w:val="001C7877"/>
    <w:rsid w:val="001D2653"/>
    <w:rsid w:val="001D2D89"/>
    <w:rsid w:val="001D36BB"/>
    <w:rsid w:val="001D3765"/>
    <w:rsid w:val="001D3C82"/>
    <w:rsid w:val="001D4550"/>
    <w:rsid w:val="001D4D70"/>
    <w:rsid w:val="001D6C87"/>
    <w:rsid w:val="001E03C4"/>
    <w:rsid w:val="001E0A35"/>
    <w:rsid w:val="001E0A4D"/>
    <w:rsid w:val="001E0B54"/>
    <w:rsid w:val="001E0E20"/>
    <w:rsid w:val="001E1614"/>
    <w:rsid w:val="001E175A"/>
    <w:rsid w:val="001E2D5F"/>
    <w:rsid w:val="001E64EA"/>
    <w:rsid w:val="001E7611"/>
    <w:rsid w:val="001F09CD"/>
    <w:rsid w:val="001F54EB"/>
    <w:rsid w:val="001F6753"/>
    <w:rsid w:val="001F6A6A"/>
    <w:rsid w:val="00204E46"/>
    <w:rsid w:val="00210FC4"/>
    <w:rsid w:val="002115EE"/>
    <w:rsid w:val="002118E1"/>
    <w:rsid w:val="00211F84"/>
    <w:rsid w:val="00212CB0"/>
    <w:rsid w:val="00213532"/>
    <w:rsid w:val="0021557A"/>
    <w:rsid w:val="00215A82"/>
    <w:rsid w:val="00216E99"/>
    <w:rsid w:val="00220F45"/>
    <w:rsid w:val="00221E63"/>
    <w:rsid w:val="0022251D"/>
    <w:rsid w:val="002229B0"/>
    <w:rsid w:val="00222FC3"/>
    <w:rsid w:val="002235C9"/>
    <w:rsid w:val="00225046"/>
    <w:rsid w:val="00225494"/>
    <w:rsid w:val="00225AFF"/>
    <w:rsid w:val="00226389"/>
    <w:rsid w:val="00226DB4"/>
    <w:rsid w:val="00230DF8"/>
    <w:rsid w:val="00231B11"/>
    <w:rsid w:val="00231FC3"/>
    <w:rsid w:val="00232855"/>
    <w:rsid w:val="002336A4"/>
    <w:rsid w:val="002338D2"/>
    <w:rsid w:val="00234153"/>
    <w:rsid w:val="00234E3B"/>
    <w:rsid w:val="00236364"/>
    <w:rsid w:val="00236449"/>
    <w:rsid w:val="0024108A"/>
    <w:rsid w:val="00243F70"/>
    <w:rsid w:val="0024593C"/>
    <w:rsid w:val="002473FA"/>
    <w:rsid w:val="00247BF2"/>
    <w:rsid w:val="0025076F"/>
    <w:rsid w:val="00250EFD"/>
    <w:rsid w:val="00252B31"/>
    <w:rsid w:val="0025421B"/>
    <w:rsid w:val="0025498A"/>
    <w:rsid w:val="00254BA7"/>
    <w:rsid w:val="0025509E"/>
    <w:rsid w:val="00261922"/>
    <w:rsid w:val="00261BD9"/>
    <w:rsid w:val="00263414"/>
    <w:rsid w:val="00265917"/>
    <w:rsid w:val="002663B9"/>
    <w:rsid w:val="00270ED4"/>
    <w:rsid w:val="0027173A"/>
    <w:rsid w:val="002717C6"/>
    <w:rsid w:val="0027233E"/>
    <w:rsid w:val="002749D9"/>
    <w:rsid w:val="002750FD"/>
    <w:rsid w:val="00275F3A"/>
    <w:rsid w:val="00277957"/>
    <w:rsid w:val="00277972"/>
    <w:rsid w:val="0028046E"/>
    <w:rsid w:val="002805DF"/>
    <w:rsid w:val="00280E75"/>
    <w:rsid w:val="00282AAF"/>
    <w:rsid w:val="00284AC1"/>
    <w:rsid w:val="00285562"/>
    <w:rsid w:val="00285F4E"/>
    <w:rsid w:val="002863F5"/>
    <w:rsid w:val="00286F36"/>
    <w:rsid w:val="0029122B"/>
    <w:rsid w:val="00291C3D"/>
    <w:rsid w:val="002920B1"/>
    <w:rsid w:val="002941AA"/>
    <w:rsid w:val="00295FB5"/>
    <w:rsid w:val="00296897"/>
    <w:rsid w:val="002A1325"/>
    <w:rsid w:val="002A4B15"/>
    <w:rsid w:val="002A52C7"/>
    <w:rsid w:val="002A6EE5"/>
    <w:rsid w:val="002B245B"/>
    <w:rsid w:val="002B2A64"/>
    <w:rsid w:val="002B33D7"/>
    <w:rsid w:val="002B6C44"/>
    <w:rsid w:val="002B71F2"/>
    <w:rsid w:val="002C0902"/>
    <w:rsid w:val="002C0C09"/>
    <w:rsid w:val="002C1469"/>
    <w:rsid w:val="002C1C8B"/>
    <w:rsid w:val="002C391D"/>
    <w:rsid w:val="002C4782"/>
    <w:rsid w:val="002D18A7"/>
    <w:rsid w:val="002D21C3"/>
    <w:rsid w:val="002D3AEF"/>
    <w:rsid w:val="002D3AF8"/>
    <w:rsid w:val="002D5F57"/>
    <w:rsid w:val="002D67BE"/>
    <w:rsid w:val="002D6C03"/>
    <w:rsid w:val="002E0777"/>
    <w:rsid w:val="002E0C37"/>
    <w:rsid w:val="002E1085"/>
    <w:rsid w:val="002E295C"/>
    <w:rsid w:val="002E29F4"/>
    <w:rsid w:val="002E2F0B"/>
    <w:rsid w:val="002E3BDC"/>
    <w:rsid w:val="002E4E3B"/>
    <w:rsid w:val="002E4F50"/>
    <w:rsid w:val="002E5D16"/>
    <w:rsid w:val="002E5E21"/>
    <w:rsid w:val="002E5F0C"/>
    <w:rsid w:val="002E6062"/>
    <w:rsid w:val="002E72D5"/>
    <w:rsid w:val="002F0945"/>
    <w:rsid w:val="002F2425"/>
    <w:rsid w:val="002F72E3"/>
    <w:rsid w:val="002F789D"/>
    <w:rsid w:val="00300250"/>
    <w:rsid w:val="00300DA2"/>
    <w:rsid w:val="00301DE0"/>
    <w:rsid w:val="0030275D"/>
    <w:rsid w:val="00303E93"/>
    <w:rsid w:val="003056AE"/>
    <w:rsid w:val="003056FB"/>
    <w:rsid w:val="003059E4"/>
    <w:rsid w:val="00306C33"/>
    <w:rsid w:val="00306C4A"/>
    <w:rsid w:val="00310701"/>
    <w:rsid w:val="003133EE"/>
    <w:rsid w:val="00313469"/>
    <w:rsid w:val="00313AAE"/>
    <w:rsid w:val="0031434E"/>
    <w:rsid w:val="0032015C"/>
    <w:rsid w:val="00320255"/>
    <w:rsid w:val="003219BB"/>
    <w:rsid w:val="00321FF5"/>
    <w:rsid w:val="00322845"/>
    <w:rsid w:val="00326130"/>
    <w:rsid w:val="003313D7"/>
    <w:rsid w:val="00331559"/>
    <w:rsid w:val="00332200"/>
    <w:rsid w:val="0033239A"/>
    <w:rsid w:val="00332DB4"/>
    <w:rsid w:val="003343A2"/>
    <w:rsid w:val="00334701"/>
    <w:rsid w:val="00337726"/>
    <w:rsid w:val="00340CDD"/>
    <w:rsid w:val="003411F0"/>
    <w:rsid w:val="00342B55"/>
    <w:rsid w:val="00343609"/>
    <w:rsid w:val="00343B56"/>
    <w:rsid w:val="00347D59"/>
    <w:rsid w:val="00351866"/>
    <w:rsid w:val="00354282"/>
    <w:rsid w:val="0035624A"/>
    <w:rsid w:val="00356986"/>
    <w:rsid w:val="00356B7E"/>
    <w:rsid w:val="00357E26"/>
    <w:rsid w:val="00362830"/>
    <w:rsid w:val="00362E01"/>
    <w:rsid w:val="003651D0"/>
    <w:rsid w:val="00366C38"/>
    <w:rsid w:val="00366EFF"/>
    <w:rsid w:val="00367D31"/>
    <w:rsid w:val="00370AED"/>
    <w:rsid w:val="003751D7"/>
    <w:rsid w:val="00375602"/>
    <w:rsid w:val="003770B0"/>
    <w:rsid w:val="00381943"/>
    <w:rsid w:val="003842E1"/>
    <w:rsid w:val="00384D6B"/>
    <w:rsid w:val="00384D89"/>
    <w:rsid w:val="00385688"/>
    <w:rsid w:val="00385953"/>
    <w:rsid w:val="00385F64"/>
    <w:rsid w:val="0038643C"/>
    <w:rsid w:val="00387549"/>
    <w:rsid w:val="003876E1"/>
    <w:rsid w:val="0039033C"/>
    <w:rsid w:val="00391102"/>
    <w:rsid w:val="003935F6"/>
    <w:rsid w:val="00395751"/>
    <w:rsid w:val="00395C58"/>
    <w:rsid w:val="0039661C"/>
    <w:rsid w:val="003A00E0"/>
    <w:rsid w:val="003A0264"/>
    <w:rsid w:val="003A02C1"/>
    <w:rsid w:val="003A09F9"/>
    <w:rsid w:val="003A0E41"/>
    <w:rsid w:val="003A1B6E"/>
    <w:rsid w:val="003A29A0"/>
    <w:rsid w:val="003A41E4"/>
    <w:rsid w:val="003A52FC"/>
    <w:rsid w:val="003A62AA"/>
    <w:rsid w:val="003A653D"/>
    <w:rsid w:val="003A6CDB"/>
    <w:rsid w:val="003A7D80"/>
    <w:rsid w:val="003B0B15"/>
    <w:rsid w:val="003B1A48"/>
    <w:rsid w:val="003B1FCA"/>
    <w:rsid w:val="003B38E5"/>
    <w:rsid w:val="003B4C70"/>
    <w:rsid w:val="003B51AC"/>
    <w:rsid w:val="003B5C04"/>
    <w:rsid w:val="003B6F6B"/>
    <w:rsid w:val="003C0554"/>
    <w:rsid w:val="003C221F"/>
    <w:rsid w:val="003C3B9A"/>
    <w:rsid w:val="003C3C6A"/>
    <w:rsid w:val="003C3D61"/>
    <w:rsid w:val="003C412C"/>
    <w:rsid w:val="003C4E86"/>
    <w:rsid w:val="003C6D5F"/>
    <w:rsid w:val="003D005B"/>
    <w:rsid w:val="003D0876"/>
    <w:rsid w:val="003D1340"/>
    <w:rsid w:val="003D3285"/>
    <w:rsid w:val="003D3D08"/>
    <w:rsid w:val="003D59AF"/>
    <w:rsid w:val="003E171D"/>
    <w:rsid w:val="003E3E65"/>
    <w:rsid w:val="003E45AC"/>
    <w:rsid w:val="003E5417"/>
    <w:rsid w:val="003E7C8D"/>
    <w:rsid w:val="003F086B"/>
    <w:rsid w:val="003F09B7"/>
    <w:rsid w:val="003F157E"/>
    <w:rsid w:val="003F3B29"/>
    <w:rsid w:val="003F3B2F"/>
    <w:rsid w:val="003F3D54"/>
    <w:rsid w:val="003F443F"/>
    <w:rsid w:val="003F61FE"/>
    <w:rsid w:val="003F7B57"/>
    <w:rsid w:val="00400184"/>
    <w:rsid w:val="00402A19"/>
    <w:rsid w:val="00402A6C"/>
    <w:rsid w:val="00406174"/>
    <w:rsid w:val="00406730"/>
    <w:rsid w:val="00407106"/>
    <w:rsid w:val="00407B50"/>
    <w:rsid w:val="00410A92"/>
    <w:rsid w:val="00414B2A"/>
    <w:rsid w:val="00414C07"/>
    <w:rsid w:val="00415AFF"/>
    <w:rsid w:val="00416778"/>
    <w:rsid w:val="0041744B"/>
    <w:rsid w:val="00420E6D"/>
    <w:rsid w:val="00421907"/>
    <w:rsid w:val="004229D8"/>
    <w:rsid w:val="00423467"/>
    <w:rsid w:val="004240D7"/>
    <w:rsid w:val="004258FC"/>
    <w:rsid w:val="00425CC6"/>
    <w:rsid w:val="00426D2D"/>
    <w:rsid w:val="00427104"/>
    <w:rsid w:val="00427BA5"/>
    <w:rsid w:val="00432D24"/>
    <w:rsid w:val="004342C5"/>
    <w:rsid w:val="00436059"/>
    <w:rsid w:val="00436CE1"/>
    <w:rsid w:val="00436E1F"/>
    <w:rsid w:val="00437BD7"/>
    <w:rsid w:val="00437F3A"/>
    <w:rsid w:val="004400EB"/>
    <w:rsid w:val="00441278"/>
    <w:rsid w:val="00444681"/>
    <w:rsid w:val="004449B7"/>
    <w:rsid w:val="004449FC"/>
    <w:rsid w:val="004453FA"/>
    <w:rsid w:val="00445465"/>
    <w:rsid w:val="00446AF3"/>
    <w:rsid w:val="00447325"/>
    <w:rsid w:val="00447455"/>
    <w:rsid w:val="00447AEC"/>
    <w:rsid w:val="00453638"/>
    <w:rsid w:val="00454709"/>
    <w:rsid w:val="00454DC7"/>
    <w:rsid w:val="004562FE"/>
    <w:rsid w:val="00462BF7"/>
    <w:rsid w:val="00464C18"/>
    <w:rsid w:val="00465C30"/>
    <w:rsid w:val="004664C2"/>
    <w:rsid w:val="00470A68"/>
    <w:rsid w:val="0047133D"/>
    <w:rsid w:val="004718DB"/>
    <w:rsid w:val="0047198C"/>
    <w:rsid w:val="00471EB3"/>
    <w:rsid w:val="004739DA"/>
    <w:rsid w:val="00476FF7"/>
    <w:rsid w:val="004809F0"/>
    <w:rsid w:val="00486656"/>
    <w:rsid w:val="00490BE3"/>
    <w:rsid w:val="004918C3"/>
    <w:rsid w:val="00491EFA"/>
    <w:rsid w:val="00494A6A"/>
    <w:rsid w:val="00497DE1"/>
    <w:rsid w:val="004A040D"/>
    <w:rsid w:val="004A0A5E"/>
    <w:rsid w:val="004A2000"/>
    <w:rsid w:val="004A3A3D"/>
    <w:rsid w:val="004A3C6F"/>
    <w:rsid w:val="004A6E91"/>
    <w:rsid w:val="004B23FE"/>
    <w:rsid w:val="004B3D4B"/>
    <w:rsid w:val="004B443A"/>
    <w:rsid w:val="004B73AD"/>
    <w:rsid w:val="004B7A15"/>
    <w:rsid w:val="004B7DEE"/>
    <w:rsid w:val="004C3CB9"/>
    <w:rsid w:val="004C4FB9"/>
    <w:rsid w:val="004C61E2"/>
    <w:rsid w:val="004D0952"/>
    <w:rsid w:val="004D1505"/>
    <w:rsid w:val="004D2036"/>
    <w:rsid w:val="004D2F8D"/>
    <w:rsid w:val="004D359A"/>
    <w:rsid w:val="004D3F5C"/>
    <w:rsid w:val="004D4016"/>
    <w:rsid w:val="004D44A8"/>
    <w:rsid w:val="004D5A38"/>
    <w:rsid w:val="004D65E7"/>
    <w:rsid w:val="004D6F79"/>
    <w:rsid w:val="004D6FCD"/>
    <w:rsid w:val="004D72EC"/>
    <w:rsid w:val="004D7332"/>
    <w:rsid w:val="004D745E"/>
    <w:rsid w:val="004E0924"/>
    <w:rsid w:val="004E2423"/>
    <w:rsid w:val="004E3F2A"/>
    <w:rsid w:val="004E4CD5"/>
    <w:rsid w:val="004E58E4"/>
    <w:rsid w:val="004E653D"/>
    <w:rsid w:val="004E6BF7"/>
    <w:rsid w:val="004F14F1"/>
    <w:rsid w:val="004F311E"/>
    <w:rsid w:val="004F5E8E"/>
    <w:rsid w:val="004F66CD"/>
    <w:rsid w:val="004F6D75"/>
    <w:rsid w:val="004F6E18"/>
    <w:rsid w:val="004F73E7"/>
    <w:rsid w:val="0050292D"/>
    <w:rsid w:val="0050385A"/>
    <w:rsid w:val="0050387D"/>
    <w:rsid w:val="00503AF9"/>
    <w:rsid w:val="00504561"/>
    <w:rsid w:val="00504CE1"/>
    <w:rsid w:val="0050548A"/>
    <w:rsid w:val="00505CE0"/>
    <w:rsid w:val="0050617B"/>
    <w:rsid w:val="00506AF1"/>
    <w:rsid w:val="0050717F"/>
    <w:rsid w:val="00511784"/>
    <w:rsid w:val="00514DFD"/>
    <w:rsid w:val="005157B9"/>
    <w:rsid w:val="005157ED"/>
    <w:rsid w:val="00520192"/>
    <w:rsid w:val="005218FB"/>
    <w:rsid w:val="0052285D"/>
    <w:rsid w:val="00522C28"/>
    <w:rsid w:val="00524524"/>
    <w:rsid w:val="005258CD"/>
    <w:rsid w:val="00526366"/>
    <w:rsid w:val="00527C30"/>
    <w:rsid w:val="00531451"/>
    <w:rsid w:val="0053345E"/>
    <w:rsid w:val="00533DE4"/>
    <w:rsid w:val="00535A06"/>
    <w:rsid w:val="00536190"/>
    <w:rsid w:val="0053655C"/>
    <w:rsid w:val="00536E82"/>
    <w:rsid w:val="0053767B"/>
    <w:rsid w:val="00537BF2"/>
    <w:rsid w:val="00542877"/>
    <w:rsid w:val="00542C7B"/>
    <w:rsid w:val="00543025"/>
    <w:rsid w:val="0054318A"/>
    <w:rsid w:val="005449DF"/>
    <w:rsid w:val="00546946"/>
    <w:rsid w:val="005507B1"/>
    <w:rsid w:val="00550EC3"/>
    <w:rsid w:val="005512BD"/>
    <w:rsid w:val="0055221E"/>
    <w:rsid w:val="00553531"/>
    <w:rsid w:val="00554D9D"/>
    <w:rsid w:val="005560F7"/>
    <w:rsid w:val="00557D76"/>
    <w:rsid w:val="00557E5C"/>
    <w:rsid w:val="005610E1"/>
    <w:rsid w:val="00561F24"/>
    <w:rsid w:val="0056339B"/>
    <w:rsid w:val="0056420C"/>
    <w:rsid w:val="005661F7"/>
    <w:rsid w:val="00570119"/>
    <w:rsid w:val="00570936"/>
    <w:rsid w:val="00572884"/>
    <w:rsid w:val="005739DD"/>
    <w:rsid w:val="00573E91"/>
    <w:rsid w:val="0057471F"/>
    <w:rsid w:val="005757C5"/>
    <w:rsid w:val="005764DB"/>
    <w:rsid w:val="00576DFE"/>
    <w:rsid w:val="00582120"/>
    <w:rsid w:val="00582196"/>
    <w:rsid w:val="005827FA"/>
    <w:rsid w:val="0058305C"/>
    <w:rsid w:val="00587D34"/>
    <w:rsid w:val="005905B1"/>
    <w:rsid w:val="00590717"/>
    <w:rsid w:val="005909D7"/>
    <w:rsid w:val="00591E71"/>
    <w:rsid w:val="005925D5"/>
    <w:rsid w:val="00592F9E"/>
    <w:rsid w:val="00593150"/>
    <w:rsid w:val="00594C89"/>
    <w:rsid w:val="00595789"/>
    <w:rsid w:val="00595950"/>
    <w:rsid w:val="00596AA7"/>
    <w:rsid w:val="00596B79"/>
    <w:rsid w:val="00597034"/>
    <w:rsid w:val="005A1BDE"/>
    <w:rsid w:val="005A3641"/>
    <w:rsid w:val="005A526C"/>
    <w:rsid w:val="005A6FC8"/>
    <w:rsid w:val="005A7F89"/>
    <w:rsid w:val="005B08C1"/>
    <w:rsid w:val="005B129D"/>
    <w:rsid w:val="005B15AA"/>
    <w:rsid w:val="005B3391"/>
    <w:rsid w:val="005B3960"/>
    <w:rsid w:val="005B3E2B"/>
    <w:rsid w:val="005B403D"/>
    <w:rsid w:val="005B6060"/>
    <w:rsid w:val="005B64F1"/>
    <w:rsid w:val="005B6587"/>
    <w:rsid w:val="005B6AA1"/>
    <w:rsid w:val="005B7323"/>
    <w:rsid w:val="005C3853"/>
    <w:rsid w:val="005C4206"/>
    <w:rsid w:val="005C494D"/>
    <w:rsid w:val="005C5706"/>
    <w:rsid w:val="005C62BD"/>
    <w:rsid w:val="005D09A0"/>
    <w:rsid w:val="005D09C0"/>
    <w:rsid w:val="005D0CEF"/>
    <w:rsid w:val="005D3524"/>
    <w:rsid w:val="005D5F68"/>
    <w:rsid w:val="005D6CC0"/>
    <w:rsid w:val="005E05EF"/>
    <w:rsid w:val="005E4E0D"/>
    <w:rsid w:val="005F01C1"/>
    <w:rsid w:val="005F0C8F"/>
    <w:rsid w:val="005F4075"/>
    <w:rsid w:val="005F4A69"/>
    <w:rsid w:val="0060221E"/>
    <w:rsid w:val="0060323F"/>
    <w:rsid w:val="00603BB2"/>
    <w:rsid w:val="00605404"/>
    <w:rsid w:val="0060560C"/>
    <w:rsid w:val="0061027F"/>
    <w:rsid w:val="006102F4"/>
    <w:rsid w:val="0061217C"/>
    <w:rsid w:val="006121D9"/>
    <w:rsid w:val="0061293A"/>
    <w:rsid w:val="00613783"/>
    <w:rsid w:val="006146EC"/>
    <w:rsid w:val="006147CE"/>
    <w:rsid w:val="00614E6E"/>
    <w:rsid w:val="00615768"/>
    <w:rsid w:val="00616681"/>
    <w:rsid w:val="00616E2F"/>
    <w:rsid w:val="00616E58"/>
    <w:rsid w:val="00617654"/>
    <w:rsid w:val="00622274"/>
    <w:rsid w:val="00623062"/>
    <w:rsid w:val="00623C71"/>
    <w:rsid w:val="00624CF4"/>
    <w:rsid w:val="006265B2"/>
    <w:rsid w:val="006267F9"/>
    <w:rsid w:val="00630269"/>
    <w:rsid w:val="00632735"/>
    <w:rsid w:val="00634C7C"/>
    <w:rsid w:val="00635151"/>
    <w:rsid w:val="00635259"/>
    <w:rsid w:val="00635BCF"/>
    <w:rsid w:val="00636E39"/>
    <w:rsid w:val="00637371"/>
    <w:rsid w:val="00637AD0"/>
    <w:rsid w:val="00637C99"/>
    <w:rsid w:val="00640214"/>
    <w:rsid w:val="00641345"/>
    <w:rsid w:val="00642184"/>
    <w:rsid w:val="00646505"/>
    <w:rsid w:val="00646BEA"/>
    <w:rsid w:val="00647D01"/>
    <w:rsid w:val="00647F94"/>
    <w:rsid w:val="006501E8"/>
    <w:rsid w:val="00650D1F"/>
    <w:rsid w:val="00653803"/>
    <w:rsid w:val="006542EA"/>
    <w:rsid w:val="006545C9"/>
    <w:rsid w:val="006560A5"/>
    <w:rsid w:val="00656B4A"/>
    <w:rsid w:val="00656ED4"/>
    <w:rsid w:val="00657ED1"/>
    <w:rsid w:val="006614B0"/>
    <w:rsid w:val="00661853"/>
    <w:rsid w:val="006650E2"/>
    <w:rsid w:val="006656A1"/>
    <w:rsid w:val="00665D2E"/>
    <w:rsid w:val="00666A6E"/>
    <w:rsid w:val="00670EFC"/>
    <w:rsid w:val="006715B9"/>
    <w:rsid w:val="00671953"/>
    <w:rsid w:val="0067319A"/>
    <w:rsid w:val="00673EC7"/>
    <w:rsid w:val="00677333"/>
    <w:rsid w:val="0068006E"/>
    <w:rsid w:val="006815E0"/>
    <w:rsid w:val="00682428"/>
    <w:rsid w:val="00682577"/>
    <w:rsid w:val="00682A89"/>
    <w:rsid w:val="0068524F"/>
    <w:rsid w:val="0068553D"/>
    <w:rsid w:val="00686D18"/>
    <w:rsid w:val="00687748"/>
    <w:rsid w:val="00687DAE"/>
    <w:rsid w:val="006904D1"/>
    <w:rsid w:val="00691BAF"/>
    <w:rsid w:val="00692DED"/>
    <w:rsid w:val="00692F1F"/>
    <w:rsid w:val="00694189"/>
    <w:rsid w:val="00695ABF"/>
    <w:rsid w:val="00695AF4"/>
    <w:rsid w:val="00696F4E"/>
    <w:rsid w:val="00697B18"/>
    <w:rsid w:val="006A0081"/>
    <w:rsid w:val="006A2F95"/>
    <w:rsid w:val="006A5836"/>
    <w:rsid w:val="006A67DB"/>
    <w:rsid w:val="006A7007"/>
    <w:rsid w:val="006B0AA4"/>
    <w:rsid w:val="006B106F"/>
    <w:rsid w:val="006B243C"/>
    <w:rsid w:val="006B2564"/>
    <w:rsid w:val="006B4019"/>
    <w:rsid w:val="006B5923"/>
    <w:rsid w:val="006B59B1"/>
    <w:rsid w:val="006B5F18"/>
    <w:rsid w:val="006B6D2D"/>
    <w:rsid w:val="006B7286"/>
    <w:rsid w:val="006B7814"/>
    <w:rsid w:val="006B7A07"/>
    <w:rsid w:val="006C00B4"/>
    <w:rsid w:val="006C11F3"/>
    <w:rsid w:val="006C12D9"/>
    <w:rsid w:val="006C1967"/>
    <w:rsid w:val="006C3FF8"/>
    <w:rsid w:val="006C5708"/>
    <w:rsid w:val="006C5AD2"/>
    <w:rsid w:val="006C60F7"/>
    <w:rsid w:val="006D0390"/>
    <w:rsid w:val="006D0EE8"/>
    <w:rsid w:val="006D45C3"/>
    <w:rsid w:val="006D680D"/>
    <w:rsid w:val="006D74A5"/>
    <w:rsid w:val="006E06A8"/>
    <w:rsid w:val="006E24B0"/>
    <w:rsid w:val="006E3E72"/>
    <w:rsid w:val="006E57A8"/>
    <w:rsid w:val="006E5D4F"/>
    <w:rsid w:val="006F1702"/>
    <w:rsid w:val="006F2104"/>
    <w:rsid w:val="006F2655"/>
    <w:rsid w:val="006F3254"/>
    <w:rsid w:val="006F3605"/>
    <w:rsid w:val="006F5034"/>
    <w:rsid w:val="006F5823"/>
    <w:rsid w:val="006F696D"/>
    <w:rsid w:val="006F7B71"/>
    <w:rsid w:val="0070085F"/>
    <w:rsid w:val="00701723"/>
    <w:rsid w:val="00701D1D"/>
    <w:rsid w:val="0070283E"/>
    <w:rsid w:val="007049A7"/>
    <w:rsid w:val="0070670F"/>
    <w:rsid w:val="00706833"/>
    <w:rsid w:val="0071014B"/>
    <w:rsid w:val="00710CE7"/>
    <w:rsid w:val="0071122C"/>
    <w:rsid w:val="00711DF4"/>
    <w:rsid w:val="00712174"/>
    <w:rsid w:val="00712291"/>
    <w:rsid w:val="0071232F"/>
    <w:rsid w:val="00712C37"/>
    <w:rsid w:val="00712D95"/>
    <w:rsid w:val="0071482B"/>
    <w:rsid w:val="00715052"/>
    <w:rsid w:val="00715D68"/>
    <w:rsid w:val="0072098D"/>
    <w:rsid w:val="007211E2"/>
    <w:rsid w:val="0072127C"/>
    <w:rsid w:val="00721F15"/>
    <w:rsid w:val="00722BDB"/>
    <w:rsid w:val="00722EE7"/>
    <w:rsid w:val="007248AF"/>
    <w:rsid w:val="007266FE"/>
    <w:rsid w:val="0073023E"/>
    <w:rsid w:val="00733CB6"/>
    <w:rsid w:val="007350A9"/>
    <w:rsid w:val="00735C9B"/>
    <w:rsid w:val="00736A48"/>
    <w:rsid w:val="00737B31"/>
    <w:rsid w:val="0074048C"/>
    <w:rsid w:val="00741362"/>
    <w:rsid w:val="0074137A"/>
    <w:rsid w:val="0074195A"/>
    <w:rsid w:val="007423F1"/>
    <w:rsid w:val="007428D0"/>
    <w:rsid w:val="00742D9E"/>
    <w:rsid w:val="00743712"/>
    <w:rsid w:val="007442A4"/>
    <w:rsid w:val="007442A6"/>
    <w:rsid w:val="007443BA"/>
    <w:rsid w:val="00744BCF"/>
    <w:rsid w:val="00744E58"/>
    <w:rsid w:val="00745EFE"/>
    <w:rsid w:val="0074619C"/>
    <w:rsid w:val="0074728F"/>
    <w:rsid w:val="007523FE"/>
    <w:rsid w:val="007536F9"/>
    <w:rsid w:val="00753964"/>
    <w:rsid w:val="007539B7"/>
    <w:rsid w:val="007541EB"/>
    <w:rsid w:val="007565E9"/>
    <w:rsid w:val="00760F72"/>
    <w:rsid w:val="007625A1"/>
    <w:rsid w:val="00762E6E"/>
    <w:rsid w:val="007639A4"/>
    <w:rsid w:val="00763BCB"/>
    <w:rsid w:val="00767147"/>
    <w:rsid w:val="00767B45"/>
    <w:rsid w:val="00772DAF"/>
    <w:rsid w:val="0077428A"/>
    <w:rsid w:val="007771D6"/>
    <w:rsid w:val="007815BE"/>
    <w:rsid w:val="00782649"/>
    <w:rsid w:val="00782739"/>
    <w:rsid w:val="007833C5"/>
    <w:rsid w:val="00783902"/>
    <w:rsid w:val="0078552F"/>
    <w:rsid w:val="00785946"/>
    <w:rsid w:val="00787A04"/>
    <w:rsid w:val="00787AA9"/>
    <w:rsid w:val="00790A4E"/>
    <w:rsid w:val="00791244"/>
    <w:rsid w:val="00793B04"/>
    <w:rsid w:val="007950B9"/>
    <w:rsid w:val="00796F21"/>
    <w:rsid w:val="007976BA"/>
    <w:rsid w:val="007A0A8C"/>
    <w:rsid w:val="007A0BDF"/>
    <w:rsid w:val="007A1BB2"/>
    <w:rsid w:val="007A2557"/>
    <w:rsid w:val="007A260F"/>
    <w:rsid w:val="007A44AA"/>
    <w:rsid w:val="007A52CE"/>
    <w:rsid w:val="007A6ED5"/>
    <w:rsid w:val="007A7282"/>
    <w:rsid w:val="007A7DEA"/>
    <w:rsid w:val="007B0B79"/>
    <w:rsid w:val="007B14FC"/>
    <w:rsid w:val="007B1FE0"/>
    <w:rsid w:val="007B23BF"/>
    <w:rsid w:val="007B44B2"/>
    <w:rsid w:val="007B594A"/>
    <w:rsid w:val="007C02F5"/>
    <w:rsid w:val="007C05A0"/>
    <w:rsid w:val="007C07C2"/>
    <w:rsid w:val="007C40ED"/>
    <w:rsid w:val="007C4CD4"/>
    <w:rsid w:val="007C6F38"/>
    <w:rsid w:val="007D0614"/>
    <w:rsid w:val="007D17EB"/>
    <w:rsid w:val="007D20D8"/>
    <w:rsid w:val="007D29AF"/>
    <w:rsid w:val="007D3CC4"/>
    <w:rsid w:val="007D5E2E"/>
    <w:rsid w:val="007D72DB"/>
    <w:rsid w:val="007E01F8"/>
    <w:rsid w:val="007E04E9"/>
    <w:rsid w:val="007E141B"/>
    <w:rsid w:val="007E2049"/>
    <w:rsid w:val="007E5D36"/>
    <w:rsid w:val="007E5F72"/>
    <w:rsid w:val="007E609F"/>
    <w:rsid w:val="007E68FA"/>
    <w:rsid w:val="007E7101"/>
    <w:rsid w:val="007E7D1B"/>
    <w:rsid w:val="007F1627"/>
    <w:rsid w:val="007F1D8E"/>
    <w:rsid w:val="007F37BD"/>
    <w:rsid w:val="007F39E8"/>
    <w:rsid w:val="007F5B82"/>
    <w:rsid w:val="007F6E9A"/>
    <w:rsid w:val="007F7FE0"/>
    <w:rsid w:val="007F7FF4"/>
    <w:rsid w:val="008011EB"/>
    <w:rsid w:val="0080258F"/>
    <w:rsid w:val="0080335E"/>
    <w:rsid w:val="008051DA"/>
    <w:rsid w:val="008068B8"/>
    <w:rsid w:val="00806F6E"/>
    <w:rsid w:val="00807855"/>
    <w:rsid w:val="0081044E"/>
    <w:rsid w:val="008123D4"/>
    <w:rsid w:val="00813389"/>
    <w:rsid w:val="0081359E"/>
    <w:rsid w:val="00814C9E"/>
    <w:rsid w:val="0081645E"/>
    <w:rsid w:val="00821F19"/>
    <w:rsid w:val="0082524D"/>
    <w:rsid w:val="00825B42"/>
    <w:rsid w:val="00830592"/>
    <w:rsid w:val="008318D0"/>
    <w:rsid w:val="00832B96"/>
    <w:rsid w:val="00833512"/>
    <w:rsid w:val="00833DBE"/>
    <w:rsid w:val="00840F65"/>
    <w:rsid w:val="008428D0"/>
    <w:rsid w:val="00844568"/>
    <w:rsid w:val="00844642"/>
    <w:rsid w:val="008451E2"/>
    <w:rsid w:val="008455B2"/>
    <w:rsid w:val="00847157"/>
    <w:rsid w:val="00850E5F"/>
    <w:rsid w:val="00851C9F"/>
    <w:rsid w:val="00852CDA"/>
    <w:rsid w:val="00854800"/>
    <w:rsid w:val="00854EAD"/>
    <w:rsid w:val="0085526A"/>
    <w:rsid w:val="00855290"/>
    <w:rsid w:val="0085623F"/>
    <w:rsid w:val="008605DE"/>
    <w:rsid w:val="00861061"/>
    <w:rsid w:val="00861E24"/>
    <w:rsid w:val="00862496"/>
    <w:rsid w:val="00864E3B"/>
    <w:rsid w:val="00865F14"/>
    <w:rsid w:val="00865F26"/>
    <w:rsid w:val="00865FBD"/>
    <w:rsid w:val="00866F92"/>
    <w:rsid w:val="008719D7"/>
    <w:rsid w:val="00871E43"/>
    <w:rsid w:val="00871F1F"/>
    <w:rsid w:val="00871F65"/>
    <w:rsid w:val="0087214D"/>
    <w:rsid w:val="008724BA"/>
    <w:rsid w:val="00872B07"/>
    <w:rsid w:val="00872C29"/>
    <w:rsid w:val="00873C1A"/>
    <w:rsid w:val="008805EA"/>
    <w:rsid w:val="00880C42"/>
    <w:rsid w:val="00882C82"/>
    <w:rsid w:val="0088372E"/>
    <w:rsid w:val="008870B5"/>
    <w:rsid w:val="00887199"/>
    <w:rsid w:val="00892788"/>
    <w:rsid w:val="00892BB8"/>
    <w:rsid w:val="0089321B"/>
    <w:rsid w:val="00893D67"/>
    <w:rsid w:val="00894431"/>
    <w:rsid w:val="00894B60"/>
    <w:rsid w:val="00894F89"/>
    <w:rsid w:val="00895443"/>
    <w:rsid w:val="00896391"/>
    <w:rsid w:val="008971B2"/>
    <w:rsid w:val="008A06FC"/>
    <w:rsid w:val="008A2EA6"/>
    <w:rsid w:val="008A31E5"/>
    <w:rsid w:val="008A34CB"/>
    <w:rsid w:val="008A5328"/>
    <w:rsid w:val="008A6E28"/>
    <w:rsid w:val="008A7BAD"/>
    <w:rsid w:val="008B1F9C"/>
    <w:rsid w:val="008B2EB8"/>
    <w:rsid w:val="008B30A9"/>
    <w:rsid w:val="008B581A"/>
    <w:rsid w:val="008B7DBE"/>
    <w:rsid w:val="008C2AC4"/>
    <w:rsid w:val="008C3C4D"/>
    <w:rsid w:val="008C3C7B"/>
    <w:rsid w:val="008C443A"/>
    <w:rsid w:val="008C4474"/>
    <w:rsid w:val="008C4A46"/>
    <w:rsid w:val="008C6401"/>
    <w:rsid w:val="008C663F"/>
    <w:rsid w:val="008C7D39"/>
    <w:rsid w:val="008D1085"/>
    <w:rsid w:val="008D2F76"/>
    <w:rsid w:val="008D47C2"/>
    <w:rsid w:val="008D4ED5"/>
    <w:rsid w:val="008D638A"/>
    <w:rsid w:val="008D704D"/>
    <w:rsid w:val="008E142B"/>
    <w:rsid w:val="008E32F6"/>
    <w:rsid w:val="008E3912"/>
    <w:rsid w:val="008E431C"/>
    <w:rsid w:val="008E49EA"/>
    <w:rsid w:val="008E6E96"/>
    <w:rsid w:val="008F0701"/>
    <w:rsid w:val="008F270E"/>
    <w:rsid w:val="008F3677"/>
    <w:rsid w:val="008F47F5"/>
    <w:rsid w:val="008F5098"/>
    <w:rsid w:val="008F5BF2"/>
    <w:rsid w:val="008F7502"/>
    <w:rsid w:val="00900C3A"/>
    <w:rsid w:val="0090196F"/>
    <w:rsid w:val="00901FBF"/>
    <w:rsid w:val="00904F64"/>
    <w:rsid w:val="00907ED0"/>
    <w:rsid w:val="009124A0"/>
    <w:rsid w:val="009128BD"/>
    <w:rsid w:val="0091401F"/>
    <w:rsid w:val="009148D2"/>
    <w:rsid w:val="009155C9"/>
    <w:rsid w:val="00915E9D"/>
    <w:rsid w:val="00916142"/>
    <w:rsid w:val="009170E0"/>
    <w:rsid w:val="00917409"/>
    <w:rsid w:val="00920337"/>
    <w:rsid w:val="00922CA0"/>
    <w:rsid w:val="0092435E"/>
    <w:rsid w:val="009252B6"/>
    <w:rsid w:val="00925EBE"/>
    <w:rsid w:val="0093011A"/>
    <w:rsid w:val="00931A9B"/>
    <w:rsid w:val="00933FC1"/>
    <w:rsid w:val="0093580E"/>
    <w:rsid w:val="00936CD5"/>
    <w:rsid w:val="00937FC2"/>
    <w:rsid w:val="00940913"/>
    <w:rsid w:val="00940CB6"/>
    <w:rsid w:val="00941385"/>
    <w:rsid w:val="00941FA6"/>
    <w:rsid w:val="00942406"/>
    <w:rsid w:val="00946402"/>
    <w:rsid w:val="00946EB7"/>
    <w:rsid w:val="009479C5"/>
    <w:rsid w:val="009524C0"/>
    <w:rsid w:val="009527E3"/>
    <w:rsid w:val="0095296F"/>
    <w:rsid w:val="00952BCA"/>
    <w:rsid w:val="00952F73"/>
    <w:rsid w:val="00954CB6"/>
    <w:rsid w:val="0095610E"/>
    <w:rsid w:val="00956B09"/>
    <w:rsid w:val="00956D73"/>
    <w:rsid w:val="00956DFE"/>
    <w:rsid w:val="00956F8D"/>
    <w:rsid w:val="009611E7"/>
    <w:rsid w:val="009612BD"/>
    <w:rsid w:val="0096154E"/>
    <w:rsid w:val="0096337E"/>
    <w:rsid w:val="009635B2"/>
    <w:rsid w:val="00963BC5"/>
    <w:rsid w:val="00964376"/>
    <w:rsid w:val="00965BAC"/>
    <w:rsid w:val="0097057C"/>
    <w:rsid w:val="0097061E"/>
    <w:rsid w:val="009707DB"/>
    <w:rsid w:val="009721B8"/>
    <w:rsid w:val="009723DC"/>
    <w:rsid w:val="00973225"/>
    <w:rsid w:val="00975CFD"/>
    <w:rsid w:val="00976750"/>
    <w:rsid w:val="00976B8F"/>
    <w:rsid w:val="00977C7B"/>
    <w:rsid w:val="00982498"/>
    <w:rsid w:val="00983413"/>
    <w:rsid w:val="009837AE"/>
    <w:rsid w:val="00983F57"/>
    <w:rsid w:val="00984AAB"/>
    <w:rsid w:val="00984BC7"/>
    <w:rsid w:val="009852ED"/>
    <w:rsid w:val="0098707D"/>
    <w:rsid w:val="00987358"/>
    <w:rsid w:val="00991822"/>
    <w:rsid w:val="00991E20"/>
    <w:rsid w:val="00992316"/>
    <w:rsid w:val="009954BF"/>
    <w:rsid w:val="009955DA"/>
    <w:rsid w:val="00995B3A"/>
    <w:rsid w:val="00995F0B"/>
    <w:rsid w:val="0099617E"/>
    <w:rsid w:val="00997629"/>
    <w:rsid w:val="009A03A9"/>
    <w:rsid w:val="009A0F8D"/>
    <w:rsid w:val="009A1297"/>
    <w:rsid w:val="009A309D"/>
    <w:rsid w:val="009A38DA"/>
    <w:rsid w:val="009A499D"/>
    <w:rsid w:val="009A59C5"/>
    <w:rsid w:val="009A5BAC"/>
    <w:rsid w:val="009A6BCC"/>
    <w:rsid w:val="009A7D89"/>
    <w:rsid w:val="009B1148"/>
    <w:rsid w:val="009B14D0"/>
    <w:rsid w:val="009B3481"/>
    <w:rsid w:val="009B682A"/>
    <w:rsid w:val="009B6B2B"/>
    <w:rsid w:val="009B736C"/>
    <w:rsid w:val="009B7A63"/>
    <w:rsid w:val="009B7C5C"/>
    <w:rsid w:val="009C0382"/>
    <w:rsid w:val="009C0B79"/>
    <w:rsid w:val="009C0D9F"/>
    <w:rsid w:val="009C14EE"/>
    <w:rsid w:val="009C25FB"/>
    <w:rsid w:val="009C3A8E"/>
    <w:rsid w:val="009C5751"/>
    <w:rsid w:val="009C6B8A"/>
    <w:rsid w:val="009C6FDF"/>
    <w:rsid w:val="009D21B6"/>
    <w:rsid w:val="009D26C6"/>
    <w:rsid w:val="009D5ED2"/>
    <w:rsid w:val="009D641B"/>
    <w:rsid w:val="009D73C8"/>
    <w:rsid w:val="009D766B"/>
    <w:rsid w:val="009D76B1"/>
    <w:rsid w:val="009E13D1"/>
    <w:rsid w:val="009E2599"/>
    <w:rsid w:val="009E33FE"/>
    <w:rsid w:val="009E38CC"/>
    <w:rsid w:val="009E54AF"/>
    <w:rsid w:val="009E67E5"/>
    <w:rsid w:val="009F0929"/>
    <w:rsid w:val="009F6222"/>
    <w:rsid w:val="009F7456"/>
    <w:rsid w:val="00A00E4E"/>
    <w:rsid w:val="00A01124"/>
    <w:rsid w:val="00A02FFB"/>
    <w:rsid w:val="00A03943"/>
    <w:rsid w:val="00A04B18"/>
    <w:rsid w:val="00A06CEB"/>
    <w:rsid w:val="00A06F84"/>
    <w:rsid w:val="00A07D3C"/>
    <w:rsid w:val="00A105AE"/>
    <w:rsid w:val="00A12CE1"/>
    <w:rsid w:val="00A152D4"/>
    <w:rsid w:val="00A20BD6"/>
    <w:rsid w:val="00A21117"/>
    <w:rsid w:val="00A2244D"/>
    <w:rsid w:val="00A22D32"/>
    <w:rsid w:val="00A23252"/>
    <w:rsid w:val="00A235D8"/>
    <w:rsid w:val="00A23778"/>
    <w:rsid w:val="00A26E49"/>
    <w:rsid w:val="00A3003E"/>
    <w:rsid w:val="00A31811"/>
    <w:rsid w:val="00A31DCF"/>
    <w:rsid w:val="00A3323B"/>
    <w:rsid w:val="00A34948"/>
    <w:rsid w:val="00A34FC1"/>
    <w:rsid w:val="00A35B41"/>
    <w:rsid w:val="00A35C39"/>
    <w:rsid w:val="00A40478"/>
    <w:rsid w:val="00A4086F"/>
    <w:rsid w:val="00A44670"/>
    <w:rsid w:val="00A453C5"/>
    <w:rsid w:val="00A459D9"/>
    <w:rsid w:val="00A4750C"/>
    <w:rsid w:val="00A52769"/>
    <w:rsid w:val="00A52E69"/>
    <w:rsid w:val="00A5329F"/>
    <w:rsid w:val="00A55715"/>
    <w:rsid w:val="00A562BB"/>
    <w:rsid w:val="00A563CB"/>
    <w:rsid w:val="00A563E9"/>
    <w:rsid w:val="00A56F69"/>
    <w:rsid w:val="00A57FAA"/>
    <w:rsid w:val="00A62C37"/>
    <w:rsid w:val="00A66884"/>
    <w:rsid w:val="00A66E77"/>
    <w:rsid w:val="00A67239"/>
    <w:rsid w:val="00A67CD3"/>
    <w:rsid w:val="00A7010E"/>
    <w:rsid w:val="00A71329"/>
    <w:rsid w:val="00A71520"/>
    <w:rsid w:val="00A71A95"/>
    <w:rsid w:val="00A72D4D"/>
    <w:rsid w:val="00A73036"/>
    <w:rsid w:val="00A734DD"/>
    <w:rsid w:val="00A73EF5"/>
    <w:rsid w:val="00A741FF"/>
    <w:rsid w:val="00A74E76"/>
    <w:rsid w:val="00A76387"/>
    <w:rsid w:val="00A763F6"/>
    <w:rsid w:val="00A767ED"/>
    <w:rsid w:val="00A81C09"/>
    <w:rsid w:val="00A8475F"/>
    <w:rsid w:val="00A87A68"/>
    <w:rsid w:val="00A92A76"/>
    <w:rsid w:val="00A933DC"/>
    <w:rsid w:val="00A9347D"/>
    <w:rsid w:val="00A938B0"/>
    <w:rsid w:val="00A9399A"/>
    <w:rsid w:val="00A93A54"/>
    <w:rsid w:val="00A94763"/>
    <w:rsid w:val="00A95CAB"/>
    <w:rsid w:val="00A9612E"/>
    <w:rsid w:val="00A971B2"/>
    <w:rsid w:val="00AA1539"/>
    <w:rsid w:val="00AA1E32"/>
    <w:rsid w:val="00AA1E33"/>
    <w:rsid w:val="00AA45B3"/>
    <w:rsid w:val="00AA5CD2"/>
    <w:rsid w:val="00AA7B50"/>
    <w:rsid w:val="00AB5037"/>
    <w:rsid w:val="00AB52A9"/>
    <w:rsid w:val="00AB5B08"/>
    <w:rsid w:val="00AC0853"/>
    <w:rsid w:val="00AC1413"/>
    <w:rsid w:val="00AC1800"/>
    <w:rsid w:val="00AC1D2D"/>
    <w:rsid w:val="00AC21E4"/>
    <w:rsid w:val="00AD0361"/>
    <w:rsid w:val="00AD0830"/>
    <w:rsid w:val="00AD0A79"/>
    <w:rsid w:val="00AD0E29"/>
    <w:rsid w:val="00AD32EA"/>
    <w:rsid w:val="00AD3608"/>
    <w:rsid w:val="00AD4FE3"/>
    <w:rsid w:val="00AE008B"/>
    <w:rsid w:val="00AE00F0"/>
    <w:rsid w:val="00AE0599"/>
    <w:rsid w:val="00AE435F"/>
    <w:rsid w:val="00AE4E14"/>
    <w:rsid w:val="00AE771A"/>
    <w:rsid w:val="00AE7F4E"/>
    <w:rsid w:val="00AF0B79"/>
    <w:rsid w:val="00AF0CA3"/>
    <w:rsid w:val="00AF32D2"/>
    <w:rsid w:val="00AF38A3"/>
    <w:rsid w:val="00AF3F99"/>
    <w:rsid w:val="00AF4602"/>
    <w:rsid w:val="00AF574E"/>
    <w:rsid w:val="00AF5CC8"/>
    <w:rsid w:val="00AF7147"/>
    <w:rsid w:val="00AF773A"/>
    <w:rsid w:val="00AF7D59"/>
    <w:rsid w:val="00B0188E"/>
    <w:rsid w:val="00B01A8D"/>
    <w:rsid w:val="00B01E82"/>
    <w:rsid w:val="00B026EB"/>
    <w:rsid w:val="00B02A38"/>
    <w:rsid w:val="00B041DF"/>
    <w:rsid w:val="00B0429D"/>
    <w:rsid w:val="00B104C1"/>
    <w:rsid w:val="00B1122D"/>
    <w:rsid w:val="00B11270"/>
    <w:rsid w:val="00B117B0"/>
    <w:rsid w:val="00B143C9"/>
    <w:rsid w:val="00B15855"/>
    <w:rsid w:val="00B16252"/>
    <w:rsid w:val="00B163E9"/>
    <w:rsid w:val="00B163FB"/>
    <w:rsid w:val="00B16DED"/>
    <w:rsid w:val="00B20A9F"/>
    <w:rsid w:val="00B219B0"/>
    <w:rsid w:val="00B2293C"/>
    <w:rsid w:val="00B22FC7"/>
    <w:rsid w:val="00B2428E"/>
    <w:rsid w:val="00B266B3"/>
    <w:rsid w:val="00B279B5"/>
    <w:rsid w:val="00B307FC"/>
    <w:rsid w:val="00B368F4"/>
    <w:rsid w:val="00B36BA8"/>
    <w:rsid w:val="00B3742F"/>
    <w:rsid w:val="00B37C0F"/>
    <w:rsid w:val="00B40A83"/>
    <w:rsid w:val="00B40D5D"/>
    <w:rsid w:val="00B422BA"/>
    <w:rsid w:val="00B42717"/>
    <w:rsid w:val="00B437E5"/>
    <w:rsid w:val="00B43DC3"/>
    <w:rsid w:val="00B44508"/>
    <w:rsid w:val="00B4462B"/>
    <w:rsid w:val="00B46AB6"/>
    <w:rsid w:val="00B4755D"/>
    <w:rsid w:val="00B47E58"/>
    <w:rsid w:val="00B510BA"/>
    <w:rsid w:val="00B518D3"/>
    <w:rsid w:val="00B52A26"/>
    <w:rsid w:val="00B53242"/>
    <w:rsid w:val="00B5387D"/>
    <w:rsid w:val="00B53AE4"/>
    <w:rsid w:val="00B54921"/>
    <w:rsid w:val="00B553E3"/>
    <w:rsid w:val="00B56FB8"/>
    <w:rsid w:val="00B6120E"/>
    <w:rsid w:val="00B63249"/>
    <w:rsid w:val="00B6329A"/>
    <w:rsid w:val="00B63E84"/>
    <w:rsid w:val="00B64FFE"/>
    <w:rsid w:val="00B65237"/>
    <w:rsid w:val="00B6604F"/>
    <w:rsid w:val="00B66E89"/>
    <w:rsid w:val="00B71E14"/>
    <w:rsid w:val="00B71EA0"/>
    <w:rsid w:val="00B72097"/>
    <w:rsid w:val="00B72A03"/>
    <w:rsid w:val="00B72D50"/>
    <w:rsid w:val="00B738E5"/>
    <w:rsid w:val="00B739A3"/>
    <w:rsid w:val="00B74891"/>
    <w:rsid w:val="00B74D29"/>
    <w:rsid w:val="00B754FD"/>
    <w:rsid w:val="00B81997"/>
    <w:rsid w:val="00B82191"/>
    <w:rsid w:val="00B90408"/>
    <w:rsid w:val="00B90853"/>
    <w:rsid w:val="00B9499A"/>
    <w:rsid w:val="00B96B68"/>
    <w:rsid w:val="00BA0601"/>
    <w:rsid w:val="00BA0A54"/>
    <w:rsid w:val="00BA11CF"/>
    <w:rsid w:val="00BA297F"/>
    <w:rsid w:val="00BA2C5C"/>
    <w:rsid w:val="00BA32BE"/>
    <w:rsid w:val="00BA3822"/>
    <w:rsid w:val="00BA3B9B"/>
    <w:rsid w:val="00BA4258"/>
    <w:rsid w:val="00BA4454"/>
    <w:rsid w:val="00BA5B4F"/>
    <w:rsid w:val="00BA7079"/>
    <w:rsid w:val="00BB332E"/>
    <w:rsid w:val="00BB44CA"/>
    <w:rsid w:val="00BB4772"/>
    <w:rsid w:val="00BB6083"/>
    <w:rsid w:val="00BB6514"/>
    <w:rsid w:val="00BC05D5"/>
    <w:rsid w:val="00BC2515"/>
    <w:rsid w:val="00BC2A4F"/>
    <w:rsid w:val="00BC2A99"/>
    <w:rsid w:val="00BC2DFC"/>
    <w:rsid w:val="00BC3E75"/>
    <w:rsid w:val="00BC4BD8"/>
    <w:rsid w:val="00BC56AB"/>
    <w:rsid w:val="00BD0627"/>
    <w:rsid w:val="00BD0FA0"/>
    <w:rsid w:val="00BD117C"/>
    <w:rsid w:val="00BD3CAF"/>
    <w:rsid w:val="00BD53D3"/>
    <w:rsid w:val="00BD5EAF"/>
    <w:rsid w:val="00BE009E"/>
    <w:rsid w:val="00BE189C"/>
    <w:rsid w:val="00BE1E4B"/>
    <w:rsid w:val="00BE2507"/>
    <w:rsid w:val="00BE2A05"/>
    <w:rsid w:val="00BE39B5"/>
    <w:rsid w:val="00BE3E1C"/>
    <w:rsid w:val="00BE564A"/>
    <w:rsid w:val="00BE5C2F"/>
    <w:rsid w:val="00BE6BD1"/>
    <w:rsid w:val="00BE7693"/>
    <w:rsid w:val="00BE7B65"/>
    <w:rsid w:val="00BF1464"/>
    <w:rsid w:val="00BF1D13"/>
    <w:rsid w:val="00BF28AD"/>
    <w:rsid w:val="00BF3498"/>
    <w:rsid w:val="00BF4114"/>
    <w:rsid w:val="00BF587C"/>
    <w:rsid w:val="00BF78FA"/>
    <w:rsid w:val="00C01D4C"/>
    <w:rsid w:val="00C02423"/>
    <w:rsid w:val="00C02977"/>
    <w:rsid w:val="00C02D64"/>
    <w:rsid w:val="00C03721"/>
    <w:rsid w:val="00C03F43"/>
    <w:rsid w:val="00C05393"/>
    <w:rsid w:val="00C0542F"/>
    <w:rsid w:val="00C057B7"/>
    <w:rsid w:val="00C11D3B"/>
    <w:rsid w:val="00C128D3"/>
    <w:rsid w:val="00C13079"/>
    <w:rsid w:val="00C135AB"/>
    <w:rsid w:val="00C13D80"/>
    <w:rsid w:val="00C14E1A"/>
    <w:rsid w:val="00C16A25"/>
    <w:rsid w:val="00C16B14"/>
    <w:rsid w:val="00C2228E"/>
    <w:rsid w:val="00C2297E"/>
    <w:rsid w:val="00C2471C"/>
    <w:rsid w:val="00C25C01"/>
    <w:rsid w:val="00C26584"/>
    <w:rsid w:val="00C26E37"/>
    <w:rsid w:val="00C308B4"/>
    <w:rsid w:val="00C3244B"/>
    <w:rsid w:val="00C3312E"/>
    <w:rsid w:val="00C3368A"/>
    <w:rsid w:val="00C34BAB"/>
    <w:rsid w:val="00C35E3B"/>
    <w:rsid w:val="00C40232"/>
    <w:rsid w:val="00C40465"/>
    <w:rsid w:val="00C41271"/>
    <w:rsid w:val="00C413B5"/>
    <w:rsid w:val="00C440C7"/>
    <w:rsid w:val="00C449B4"/>
    <w:rsid w:val="00C4788F"/>
    <w:rsid w:val="00C47A8C"/>
    <w:rsid w:val="00C47D30"/>
    <w:rsid w:val="00C50CEB"/>
    <w:rsid w:val="00C50EDB"/>
    <w:rsid w:val="00C56451"/>
    <w:rsid w:val="00C575B4"/>
    <w:rsid w:val="00C5768C"/>
    <w:rsid w:val="00C578CC"/>
    <w:rsid w:val="00C62990"/>
    <w:rsid w:val="00C6487D"/>
    <w:rsid w:val="00C64DB5"/>
    <w:rsid w:val="00C65522"/>
    <w:rsid w:val="00C67D6A"/>
    <w:rsid w:val="00C67D8E"/>
    <w:rsid w:val="00C71B27"/>
    <w:rsid w:val="00C72B91"/>
    <w:rsid w:val="00C72C54"/>
    <w:rsid w:val="00C732A8"/>
    <w:rsid w:val="00C7543E"/>
    <w:rsid w:val="00C764E5"/>
    <w:rsid w:val="00C767CA"/>
    <w:rsid w:val="00C778CF"/>
    <w:rsid w:val="00C8061B"/>
    <w:rsid w:val="00C806D0"/>
    <w:rsid w:val="00C80B55"/>
    <w:rsid w:val="00C82195"/>
    <w:rsid w:val="00C82CAE"/>
    <w:rsid w:val="00C87808"/>
    <w:rsid w:val="00C948CB"/>
    <w:rsid w:val="00C94E1A"/>
    <w:rsid w:val="00CA1B53"/>
    <w:rsid w:val="00CA1F5D"/>
    <w:rsid w:val="00CA233F"/>
    <w:rsid w:val="00CA3A1F"/>
    <w:rsid w:val="00CA3E05"/>
    <w:rsid w:val="00CA43AA"/>
    <w:rsid w:val="00CA49C8"/>
    <w:rsid w:val="00CA6DEE"/>
    <w:rsid w:val="00CB2471"/>
    <w:rsid w:val="00CB292B"/>
    <w:rsid w:val="00CB398B"/>
    <w:rsid w:val="00CB70D3"/>
    <w:rsid w:val="00CC0F97"/>
    <w:rsid w:val="00CC0FD8"/>
    <w:rsid w:val="00CC3183"/>
    <w:rsid w:val="00CC3D98"/>
    <w:rsid w:val="00CC4C5F"/>
    <w:rsid w:val="00CC5A84"/>
    <w:rsid w:val="00CC6E7A"/>
    <w:rsid w:val="00CD0595"/>
    <w:rsid w:val="00CD1ADD"/>
    <w:rsid w:val="00CD21E7"/>
    <w:rsid w:val="00CD359C"/>
    <w:rsid w:val="00CD3845"/>
    <w:rsid w:val="00CD439D"/>
    <w:rsid w:val="00CD5DDB"/>
    <w:rsid w:val="00CD7CCA"/>
    <w:rsid w:val="00CE0F4D"/>
    <w:rsid w:val="00CE1A9F"/>
    <w:rsid w:val="00CE2188"/>
    <w:rsid w:val="00CE319C"/>
    <w:rsid w:val="00CE5011"/>
    <w:rsid w:val="00CE6A75"/>
    <w:rsid w:val="00CE70EB"/>
    <w:rsid w:val="00CE740C"/>
    <w:rsid w:val="00CE79A4"/>
    <w:rsid w:val="00CE7C1B"/>
    <w:rsid w:val="00CF07D3"/>
    <w:rsid w:val="00CF0DEE"/>
    <w:rsid w:val="00CF3705"/>
    <w:rsid w:val="00CF3FFF"/>
    <w:rsid w:val="00CF41DE"/>
    <w:rsid w:val="00CF4236"/>
    <w:rsid w:val="00CF4237"/>
    <w:rsid w:val="00CF78FF"/>
    <w:rsid w:val="00D0098C"/>
    <w:rsid w:val="00D02199"/>
    <w:rsid w:val="00D05626"/>
    <w:rsid w:val="00D05A4F"/>
    <w:rsid w:val="00D07038"/>
    <w:rsid w:val="00D07DF9"/>
    <w:rsid w:val="00D113BC"/>
    <w:rsid w:val="00D12D84"/>
    <w:rsid w:val="00D1425D"/>
    <w:rsid w:val="00D165BA"/>
    <w:rsid w:val="00D17B01"/>
    <w:rsid w:val="00D20A44"/>
    <w:rsid w:val="00D20BB4"/>
    <w:rsid w:val="00D21A2B"/>
    <w:rsid w:val="00D22E7D"/>
    <w:rsid w:val="00D24B42"/>
    <w:rsid w:val="00D26AC9"/>
    <w:rsid w:val="00D2713D"/>
    <w:rsid w:val="00D27F06"/>
    <w:rsid w:val="00D30AF2"/>
    <w:rsid w:val="00D30D68"/>
    <w:rsid w:val="00D31723"/>
    <w:rsid w:val="00D3364D"/>
    <w:rsid w:val="00D33906"/>
    <w:rsid w:val="00D357AF"/>
    <w:rsid w:val="00D35BB9"/>
    <w:rsid w:val="00D37ADB"/>
    <w:rsid w:val="00D401BA"/>
    <w:rsid w:val="00D41541"/>
    <w:rsid w:val="00D434F5"/>
    <w:rsid w:val="00D45E9B"/>
    <w:rsid w:val="00D46C4D"/>
    <w:rsid w:val="00D503BB"/>
    <w:rsid w:val="00D53AC4"/>
    <w:rsid w:val="00D56BA5"/>
    <w:rsid w:val="00D5722D"/>
    <w:rsid w:val="00D575A8"/>
    <w:rsid w:val="00D57A67"/>
    <w:rsid w:val="00D57E2E"/>
    <w:rsid w:val="00D60635"/>
    <w:rsid w:val="00D61A87"/>
    <w:rsid w:val="00D628E8"/>
    <w:rsid w:val="00D64A1E"/>
    <w:rsid w:val="00D64E3F"/>
    <w:rsid w:val="00D70523"/>
    <w:rsid w:val="00D70BE3"/>
    <w:rsid w:val="00D7216D"/>
    <w:rsid w:val="00D74800"/>
    <w:rsid w:val="00D7603B"/>
    <w:rsid w:val="00D76C5D"/>
    <w:rsid w:val="00D77CFA"/>
    <w:rsid w:val="00D80371"/>
    <w:rsid w:val="00D81163"/>
    <w:rsid w:val="00D813B5"/>
    <w:rsid w:val="00D81A80"/>
    <w:rsid w:val="00D823AB"/>
    <w:rsid w:val="00D833F6"/>
    <w:rsid w:val="00D834EC"/>
    <w:rsid w:val="00D846DF"/>
    <w:rsid w:val="00D847AC"/>
    <w:rsid w:val="00D85378"/>
    <w:rsid w:val="00D85D21"/>
    <w:rsid w:val="00D86E80"/>
    <w:rsid w:val="00D90F28"/>
    <w:rsid w:val="00D91448"/>
    <w:rsid w:val="00D92422"/>
    <w:rsid w:val="00D93B61"/>
    <w:rsid w:val="00D943FD"/>
    <w:rsid w:val="00D947EF"/>
    <w:rsid w:val="00D948D7"/>
    <w:rsid w:val="00D97280"/>
    <w:rsid w:val="00DA052F"/>
    <w:rsid w:val="00DA1EE3"/>
    <w:rsid w:val="00DA25FD"/>
    <w:rsid w:val="00DA3CDC"/>
    <w:rsid w:val="00DA421B"/>
    <w:rsid w:val="00DA5261"/>
    <w:rsid w:val="00DA60C5"/>
    <w:rsid w:val="00DA667B"/>
    <w:rsid w:val="00DA6850"/>
    <w:rsid w:val="00DA6A3B"/>
    <w:rsid w:val="00DA6FC4"/>
    <w:rsid w:val="00DB0EE9"/>
    <w:rsid w:val="00DB3307"/>
    <w:rsid w:val="00DB3A6C"/>
    <w:rsid w:val="00DB3B2F"/>
    <w:rsid w:val="00DB6927"/>
    <w:rsid w:val="00DB7C05"/>
    <w:rsid w:val="00DC0079"/>
    <w:rsid w:val="00DC0CAC"/>
    <w:rsid w:val="00DC12E6"/>
    <w:rsid w:val="00DC1592"/>
    <w:rsid w:val="00DC1D3B"/>
    <w:rsid w:val="00DC2AE8"/>
    <w:rsid w:val="00DC3F0C"/>
    <w:rsid w:val="00DC4430"/>
    <w:rsid w:val="00DC5B45"/>
    <w:rsid w:val="00DC6DDF"/>
    <w:rsid w:val="00DC7732"/>
    <w:rsid w:val="00DD2701"/>
    <w:rsid w:val="00DD2A75"/>
    <w:rsid w:val="00DD4010"/>
    <w:rsid w:val="00DE0C86"/>
    <w:rsid w:val="00DE425E"/>
    <w:rsid w:val="00DE6195"/>
    <w:rsid w:val="00DE6A06"/>
    <w:rsid w:val="00DE7CFA"/>
    <w:rsid w:val="00DF32C8"/>
    <w:rsid w:val="00DF430D"/>
    <w:rsid w:val="00DF4FCC"/>
    <w:rsid w:val="00DF5504"/>
    <w:rsid w:val="00DF68DD"/>
    <w:rsid w:val="00DF7250"/>
    <w:rsid w:val="00DF7B6F"/>
    <w:rsid w:val="00E006D1"/>
    <w:rsid w:val="00E01981"/>
    <w:rsid w:val="00E03F4E"/>
    <w:rsid w:val="00E05AA8"/>
    <w:rsid w:val="00E10137"/>
    <w:rsid w:val="00E1090E"/>
    <w:rsid w:val="00E10FA5"/>
    <w:rsid w:val="00E14237"/>
    <w:rsid w:val="00E146B8"/>
    <w:rsid w:val="00E174AE"/>
    <w:rsid w:val="00E208C1"/>
    <w:rsid w:val="00E2277C"/>
    <w:rsid w:val="00E22D6F"/>
    <w:rsid w:val="00E23452"/>
    <w:rsid w:val="00E23A37"/>
    <w:rsid w:val="00E263F6"/>
    <w:rsid w:val="00E302F4"/>
    <w:rsid w:val="00E30886"/>
    <w:rsid w:val="00E3105A"/>
    <w:rsid w:val="00E33588"/>
    <w:rsid w:val="00E336E3"/>
    <w:rsid w:val="00E36A9E"/>
    <w:rsid w:val="00E372E3"/>
    <w:rsid w:val="00E37931"/>
    <w:rsid w:val="00E37932"/>
    <w:rsid w:val="00E4223F"/>
    <w:rsid w:val="00E425F8"/>
    <w:rsid w:val="00E43047"/>
    <w:rsid w:val="00E436F3"/>
    <w:rsid w:val="00E4571F"/>
    <w:rsid w:val="00E46312"/>
    <w:rsid w:val="00E47366"/>
    <w:rsid w:val="00E47877"/>
    <w:rsid w:val="00E51CA0"/>
    <w:rsid w:val="00E521F2"/>
    <w:rsid w:val="00E5254A"/>
    <w:rsid w:val="00E52658"/>
    <w:rsid w:val="00E5473D"/>
    <w:rsid w:val="00E54B89"/>
    <w:rsid w:val="00E55A79"/>
    <w:rsid w:val="00E57D96"/>
    <w:rsid w:val="00E60ED3"/>
    <w:rsid w:val="00E627C0"/>
    <w:rsid w:val="00E636E6"/>
    <w:rsid w:val="00E655A3"/>
    <w:rsid w:val="00E66616"/>
    <w:rsid w:val="00E66CBF"/>
    <w:rsid w:val="00E70235"/>
    <w:rsid w:val="00E7200E"/>
    <w:rsid w:val="00E731AE"/>
    <w:rsid w:val="00E75D1D"/>
    <w:rsid w:val="00E7718D"/>
    <w:rsid w:val="00E81D16"/>
    <w:rsid w:val="00E842E7"/>
    <w:rsid w:val="00E85590"/>
    <w:rsid w:val="00E87892"/>
    <w:rsid w:val="00E87F56"/>
    <w:rsid w:val="00E9254A"/>
    <w:rsid w:val="00E93E25"/>
    <w:rsid w:val="00E95826"/>
    <w:rsid w:val="00E9625E"/>
    <w:rsid w:val="00E967C4"/>
    <w:rsid w:val="00E96F3C"/>
    <w:rsid w:val="00EA253B"/>
    <w:rsid w:val="00EA499F"/>
    <w:rsid w:val="00EA4F49"/>
    <w:rsid w:val="00EA6BC5"/>
    <w:rsid w:val="00EA71C1"/>
    <w:rsid w:val="00EA72AF"/>
    <w:rsid w:val="00EB0323"/>
    <w:rsid w:val="00EB14DA"/>
    <w:rsid w:val="00EB1BBD"/>
    <w:rsid w:val="00EB2BEF"/>
    <w:rsid w:val="00EB2D67"/>
    <w:rsid w:val="00EB3B9A"/>
    <w:rsid w:val="00EB42A1"/>
    <w:rsid w:val="00EB4EF4"/>
    <w:rsid w:val="00EB69DB"/>
    <w:rsid w:val="00EC008E"/>
    <w:rsid w:val="00EC0382"/>
    <w:rsid w:val="00EC0D68"/>
    <w:rsid w:val="00EC0FEC"/>
    <w:rsid w:val="00EC2450"/>
    <w:rsid w:val="00EC291A"/>
    <w:rsid w:val="00EC3ABF"/>
    <w:rsid w:val="00EC66FA"/>
    <w:rsid w:val="00ED0A33"/>
    <w:rsid w:val="00ED1230"/>
    <w:rsid w:val="00ED33AD"/>
    <w:rsid w:val="00ED50E1"/>
    <w:rsid w:val="00ED5CEF"/>
    <w:rsid w:val="00ED746A"/>
    <w:rsid w:val="00ED74A2"/>
    <w:rsid w:val="00EE0A96"/>
    <w:rsid w:val="00EE2610"/>
    <w:rsid w:val="00EE46CD"/>
    <w:rsid w:val="00EE5C96"/>
    <w:rsid w:val="00EE71A8"/>
    <w:rsid w:val="00EE7696"/>
    <w:rsid w:val="00EE796D"/>
    <w:rsid w:val="00EE7B17"/>
    <w:rsid w:val="00EF2F26"/>
    <w:rsid w:val="00EF3011"/>
    <w:rsid w:val="00EF3AB2"/>
    <w:rsid w:val="00EF54F4"/>
    <w:rsid w:val="00EF5986"/>
    <w:rsid w:val="00EF6283"/>
    <w:rsid w:val="00EF6DCE"/>
    <w:rsid w:val="00F00992"/>
    <w:rsid w:val="00F02BEF"/>
    <w:rsid w:val="00F03090"/>
    <w:rsid w:val="00F0568D"/>
    <w:rsid w:val="00F0608D"/>
    <w:rsid w:val="00F0721E"/>
    <w:rsid w:val="00F10289"/>
    <w:rsid w:val="00F10362"/>
    <w:rsid w:val="00F10E21"/>
    <w:rsid w:val="00F14083"/>
    <w:rsid w:val="00F1454E"/>
    <w:rsid w:val="00F15E3E"/>
    <w:rsid w:val="00F200C3"/>
    <w:rsid w:val="00F22389"/>
    <w:rsid w:val="00F22BE4"/>
    <w:rsid w:val="00F255A2"/>
    <w:rsid w:val="00F25A31"/>
    <w:rsid w:val="00F25B95"/>
    <w:rsid w:val="00F25D8A"/>
    <w:rsid w:val="00F263D9"/>
    <w:rsid w:val="00F26BB5"/>
    <w:rsid w:val="00F2726E"/>
    <w:rsid w:val="00F301C7"/>
    <w:rsid w:val="00F356DF"/>
    <w:rsid w:val="00F37670"/>
    <w:rsid w:val="00F4024F"/>
    <w:rsid w:val="00F406B4"/>
    <w:rsid w:val="00F41523"/>
    <w:rsid w:val="00F429DE"/>
    <w:rsid w:val="00F43206"/>
    <w:rsid w:val="00F440A1"/>
    <w:rsid w:val="00F44C59"/>
    <w:rsid w:val="00F44CDA"/>
    <w:rsid w:val="00F45274"/>
    <w:rsid w:val="00F46CB8"/>
    <w:rsid w:val="00F472C4"/>
    <w:rsid w:val="00F47B6D"/>
    <w:rsid w:val="00F47BB4"/>
    <w:rsid w:val="00F54AFE"/>
    <w:rsid w:val="00F54E26"/>
    <w:rsid w:val="00F56FE9"/>
    <w:rsid w:val="00F57F4C"/>
    <w:rsid w:val="00F60FE3"/>
    <w:rsid w:val="00F652E5"/>
    <w:rsid w:val="00F6619C"/>
    <w:rsid w:val="00F664D7"/>
    <w:rsid w:val="00F67261"/>
    <w:rsid w:val="00F67BB7"/>
    <w:rsid w:val="00F7101A"/>
    <w:rsid w:val="00F71FC2"/>
    <w:rsid w:val="00F76B7D"/>
    <w:rsid w:val="00F77111"/>
    <w:rsid w:val="00F775C0"/>
    <w:rsid w:val="00F80506"/>
    <w:rsid w:val="00F805A4"/>
    <w:rsid w:val="00F80D17"/>
    <w:rsid w:val="00F84011"/>
    <w:rsid w:val="00F850AC"/>
    <w:rsid w:val="00F86109"/>
    <w:rsid w:val="00F868CF"/>
    <w:rsid w:val="00F86C8B"/>
    <w:rsid w:val="00F914EE"/>
    <w:rsid w:val="00F9294F"/>
    <w:rsid w:val="00F92F87"/>
    <w:rsid w:val="00F96F93"/>
    <w:rsid w:val="00FA31E0"/>
    <w:rsid w:val="00FA36F2"/>
    <w:rsid w:val="00FA42B1"/>
    <w:rsid w:val="00FB0361"/>
    <w:rsid w:val="00FB324A"/>
    <w:rsid w:val="00FB37EF"/>
    <w:rsid w:val="00FB423D"/>
    <w:rsid w:val="00FB456D"/>
    <w:rsid w:val="00FB4D49"/>
    <w:rsid w:val="00FB4DCC"/>
    <w:rsid w:val="00FB4F0B"/>
    <w:rsid w:val="00FB5531"/>
    <w:rsid w:val="00FB5581"/>
    <w:rsid w:val="00FB58E9"/>
    <w:rsid w:val="00FB5CA0"/>
    <w:rsid w:val="00FB6BE5"/>
    <w:rsid w:val="00FC06E5"/>
    <w:rsid w:val="00FC132F"/>
    <w:rsid w:val="00FC3C4E"/>
    <w:rsid w:val="00FC4776"/>
    <w:rsid w:val="00FC5347"/>
    <w:rsid w:val="00FC6B79"/>
    <w:rsid w:val="00FC6E2F"/>
    <w:rsid w:val="00FC78D3"/>
    <w:rsid w:val="00FD0BA7"/>
    <w:rsid w:val="00FD1EB5"/>
    <w:rsid w:val="00FD1ED8"/>
    <w:rsid w:val="00FD2E32"/>
    <w:rsid w:val="00FD3095"/>
    <w:rsid w:val="00FD39E2"/>
    <w:rsid w:val="00FD3ADA"/>
    <w:rsid w:val="00FD3C15"/>
    <w:rsid w:val="00FD3DB9"/>
    <w:rsid w:val="00FD4AAA"/>
    <w:rsid w:val="00FD76FB"/>
    <w:rsid w:val="00FE01A3"/>
    <w:rsid w:val="00FE150F"/>
    <w:rsid w:val="00FE1BCF"/>
    <w:rsid w:val="00FE26CF"/>
    <w:rsid w:val="00FE2AC8"/>
    <w:rsid w:val="00FE3B27"/>
    <w:rsid w:val="00FE4132"/>
    <w:rsid w:val="00FE464D"/>
    <w:rsid w:val="00FE52A1"/>
    <w:rsid w:val="00FE5CFC"/>
    <w:rsid w:val="00FE5F71"/>
    <w:rsid w:val="00FE64D3"/>
    <w:rsid w:val="00FE6BFF"/>
    <w:rsid w:val="00FE73C4"/>
    <w:rsid w:val="00FE7E18"/>
    <w:rsid w:val="00FF0700"/>
    <w:rsid w:val="00FF0B35"/>
    <w:rsid w:val="00FF145F"/>
    <w:rsid w:val="00FF4BCC"/>
    <w:rsid w:val="00FF61B5"/>
    <w:rsid w:val="00FF6F16"/>
    <w:rsid w:val="00FF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2E0D5B"/>
  <w15:chartTrackingRefBased/>
  <w15:docId w15:val="{1410F356-6822-4CDD-964B-1DBA236B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customStyle="1" w:styleId="Indent">
    <w:name w:val="Indent"/>
    <w:basedOn w:val="Normal"/>
    <w:next w:val="Normal"/>
    <w:pPr>
      <w:spacing w:before="180" w:after="180"/>
      <w:ind w:left="144"/>
    </w:pPr>
    <w:rPr>
      <w:sz w:val="22"/>
      <w:lang w:val="fr-FR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customStyle="1" w:styleId="Default">
    <w:name w:val="Default"/>
    <w:rsid w:val="002F789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Default"/>
    <w:next w:val="Default"/>
    <w:rsid w:val="002F789D"/>
    <w:pPr>
      <w:spacing w:after="120"/>
    </w:pPr>
    <w:rPr>
      <w:rFonts w:cs="Times New Roman"/>
      <w:color w:val="auto"/>
    </w:rPr>
  </w:style>
  <w:style w:type="table" w:styleId="TableGrid">
    <w:name w:val="Table Grid"/>
    <w:basedOn w:val="TableNormal"/>
    <w:rsid w:val="00362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2">
    <w:name w:val="List Bullet 2"/>
    <w:basedOn w:val="Normal"/>
    <w:rsid w:val="00CD359C"/>
    <w:pPr>
      <w:numPr>
        <w:ilvl w:val="1"/>
        <w:numId w:val="2"/>
      </w:numPr>
      <w:spacing w:before="20" w:after="20"/>
    </w:pPr>
    <w:rPr>
      <w:rFonts w:eastAsia="Arial"/>
    </w:rPr>
  </w:style>
  <w:style w:type="paragraph" w:styleId="ListParagraph">
    <w:name w:val="List Paragraph"/>
    <w:basedOn w:val="Normal"/>
    <w:qFormat/>
    <w:rsid w:val="00CD359C"/>
    <w:pPr>
      <w:spacing w:before="20" w:after="20"/>
      <w:ind w:left="720"/>
      <w:contextualSpacing/>
    </w:pPr>
    <w:rPr>
      <w:rFonts w:eastAsia="Arial"/>
    </w:rPr>
  </w:style>
  <w:style w:type="character" w:styleId="UnresolvedMention">
    <w:name w:val="Unresolved Mention"/>
    <w:uiPriority w:val="99"/>
    <w:semiHidden/>
    <w:unhideWhenUsed/>
    <w:rsid w:val="00A00E4E"/>
    <w:rPr>
      <w:color w:val="808080"/>
      <w:shd w:val="clear" w:color="auto" w:fill="E6E6E6"/>
    </w:rPr>
  </w:style>
  <w:style w:type="paragraph" w:customStyle="1" w:styleId="xmsonormal">
    <w:name w:val="x_msonormal"/>
    <w:basedOn w:val="Normal"/>
    <w:rsid w:val="00844568"/>
    <w:rPr>
      <w:rFonts w:ascii="Calibri" w:eastAsia="Calibri" w:hAnsi="Calibri" w:cs="Calibri"/>
      <w:sz w:val="22"/>
      <w:szCs w:val="22"/>
    </w:rPr>
  </w:style>
  <w:style w:type="numbering" w:customStyle="1" w:styleId="ImportedStyle10">
    <w:name w:val="Imported Style 1.0"/>
    <w:rsid w:val="00DA667B"/>
    <w:pPr>
      <w:numPr>
        <w:numId w:val="19"/>
      </w:numPr>
    </w:pPr>
  </w:style>
  <w:style w:type="numbering" w:customStyle="1" w:styleId="ImportedStyle1">
    <w:name w:val="Imported Style 1"/>
    <w:rsid w:val="00DA667B"/>
    <w:pPr>
      <w:numPr>
        <w:numId w:val="20"/>
      </w:numPr>
    </w:pPr>
  </w:style>
  <w:style w:type="character" w:customStyle="1" w:styleId="Hyperlink0">
    <w:name w:val="Hyperlink.0"/>
    <w:basedOn w:val="Hyperlink"/>
    <w:rsid w:val="00CC3D98"/>
    <w:rPr>
      <w:color w:val="0000FF"/>
      <w:u w:val="single" w:color="0000FF"/>
    </w:rPr>
  </w:style>
  <w:style w:type="paragraph" w:styleId="BodyText">
    <w:name w:val="Body Text"/>
    <w:link w:val="BodyTextChar"/>
    <w:rsid w:val="00FF61B5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character" w:customStyle="1" w:styleId="BodyTextChar">
    <w:name w:val="Body Text Char"/>
    <w:basedOn w:val="DefaultParagraphFont"/>
    <w:link w:val="BodyText"/>
    <w:rsid w:val="00FF61B5"/>
    <w:rPr>
      <w:rFonts w:ascii="Cambria" w:eastAsia="Cambria" w:hAnsi="Cambria" w:cs="Cambria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86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1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0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5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mailto:dpespto.tisd@gmail" TargetMode="Externa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CSO%20Aker%20Maritime,%20Inc\Minutes%20of%20Meet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625cd4-4ea4-43b5-9809-66c1933a3fd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0B49E03D577040ADC00DA2DE57A84D" ma:contentTypeVersion="12" ma:contentTypeDescription="Create a new document." ma:contentTypeScope="" ma:versionID="6570671c7a6fda37812d66f392a5dfc5">
  <xsd:schema xmlns:xsd="http://www.w3.org/2001/XMLSchema" xmlns:xs="http://www.w3.org/2001/XMLSchema" xmlns:p="http://schemas.microsoft.com/office/2006/metadata/properties" xmlns:ns3="d75d0eb6-2c01-409d-b094-5dbd408807fa" xmlns:ns4="57625cd4-4ea4-43b5-9809-66c1933a3fda" targetNamespace="http://schemas.microsoft.com/office/2006/metadata/properties" ma:root="true" ma:fieldsID="a7db83d0fae81a67a1445840ba7439b2" ns3:_="" ns4:_="">
    <xsd:import namespace="d75d0eb6-2c01-409d-b094-5dbd408807fa"/>
    <xsd:import namespace="57625cd4-4ea4-43b5-9809-66c1933a3fd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_activity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d0eb6-2c01-409d-b094-5dbd408807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25cd4-4ea4-43b5-9809-66c1933a3fda" elementFormDefault="qualified">
    <xsd:import namespace="http://schemas.microsoft.com/office/2006/documentManagement/types"/>
    <xsd:import namespace="http://schemas.microsoft.com/office/infopath/2007/PartnerControls"/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F42CD7A-6A36-4024-838B-321E8191FDE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59B411F-37A8-4932-8178-A0E6A24025EB}">
  <ds:schemaRefs>
    <ds:schemaRef ds:uri="http://schemas.microsoft.com/office/2006/metadata/properties"/>
    <ds:schemaRef ds:uri="http://schemas.microsoft.com/office/infopath/2007/PartnerControls"/>
    <ds:schemaRef ds:uri="57625cd4-4ea4-43b5-9809-66c1933a3fda"/>
  </ds:schemaRefs>
</ds:datastoreItem>
</file>

<file path=customXml/itemProps3.xml><?xml version="1.0" encoding="utf-8"?>
<ds:datastoreItem xmlns:ds="http://schemas.openxmlformats.org/officeDocument/2006/customXml" ds:itemID="{BCFFB0D1-526B-4E51-8FAA-6033B2458B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BADDC6-0F8D-42E6-A368-D5DA465AE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5d0eb6-2c01-409d-b094-5dbd408807fa"/>
    <ds:schemaRef ds:uri="57625cd4-4ea4-43b5-9809-66c1933a3f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97ED3447-9210-49CE-A0C6-D82A15D088F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Minutes of Meeting</Template>
  <TotalTime>235</TotalTime>
  <Pages>8</Pages>
  <Words>1623</Words>
  <Characters>9255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Meeting Form (Claremont)</vt:lpstr>
    </vt:vector>
  </TitlesOfParts>
  <Company>Coflexip Stena Offshore</Company>
  <LinksUpToDate>false</LinksUpToDate>
  <CharactersWithSpaces>10857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Meeting Form (Claremont)</dc:title>
  <dc:subject/>
  <dc:creator>SCKGW01</dc:creator>
  <cp:keywords/>
  <cp:lastModifiedBy>Ryann Koenig</cp:lastModifiedBy>
  <cp:revision>5</cp:revision>
  <cp:lastPrinted>2023-01-13T20:19:00Z</cp:lastPrinted>
  <dcterms:created xsi:type="dcterms:W3CDTF">2024-11-12T13:52:00Z</dcterms:created>
  <dcterms:modified xsi:type="dcterms:W3CDTF">2024-11-12T17:47:00Z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FWX5URC373UQ-5-14331</vt:lpwstr>
  </property>
  <property fmtid="{D5CDD505-2E9C-101B-9397-08002B2CF9AE}" pid="3" name="_dlc_DocIdItemGuid">
    <vt:lpwstr>1ac053de-dc15-44da-9233-35c1dc79c934</vt:lpwstr>
  </property>
  <property fmtid="{D5CDD505-2E9C-101B-9397-08002B2CF9AE}" pid="4" name="_dlc_DocIdUrl">
    <vt:lpwstr>http://wp-tpusa.tpnet.intra/_layouts/DocIdRedir.aspx?ID=FWX5URC373UQ-5-14331, FWX5URC373UQ-5-14331</vt:lpwstr>
  </property>
  <property fmtid="{D5CDD505-2E9C-101B-9397-08002B2CF9AE}" pid="5" name="ContentTypeId">
    <vt:lpwstr>0x0101006E0B49E03D577040ADC00DA2DE57A84D</vt:lpwstr>
  </property>
  <property fmtid="{D5CDD505-2E9C-101B-9397-08002B2CF9AE}" pid="6" name="Published Type">
    <vt:lpwstr>Native</vt:lpwstr>
  </property>
  <property fmtid="{D5CDD505-2E9C-101B-9397-08002B2CF9AE}" pid="7" name="Order">
    <vt:lpwstr>20400.0000000000</vt:lpwstr>
  </property>
  <property fmtid="{D5CDD505-2E9C-101B-9397-08002B2CF9AE}" pid="8" name="display_urn:schemas-microsoft-com:office:office#Document_x0020_Approver">
    <vt:lpwstr>Kerry Johnson</vt:lpwstr>
  </property>
  <property fmtid="{D5CDD505-2E9C-101B-9397-08002B2CF9AE}" pid="9" name="MSIP_Label_667b0d09-cb3a-47dc-be6d-9089f3b41c37_Enabled">
    <vt:lpwstr>true</vt:lpwstr>
  </property>
  <property fmtid="{D5CDD505-2E9C-101B-9397-08002B2CF9AE}" pid="10" name="MSIP_Label_667b0d09-cb3a-47dc-be6d-9089f3b41c37_SetDate">
    <vt:lpwstr>2023-02-28T16:00:19Z</vt:lpwstr>
  </property>
  <property fmtid="{D5CDD505-2E9C-101B-9397-08002B2CF9AE}" pid="11" name="MSIP_Label_667b0d09-cb3a-47dc-be6d-9089f3b41c37_Method">
    <vt:lpwstr>Privileged</vt:lpwstr>
  </property>
  <property fmtid="{D5CDD505-2E9C-101B-9397-08002B2CF9AE}" pid="12" name="MSIP_Label_667b0d09-cb3a-47dc-be6d-9089f3b41c37_Name">
    <vt:lpwstr>KBR Confidential</vt:lpwstr>
  </property>
  <property fmtid="{D5CDD505-2E9C-101B-9397-08002B2CF9AE}" pid="13" name="MSIP_Label_667b0d09-cb3a-47dc-be6d-9089f3b41c37_SiteId">
    <vt:lpwstr>9e52d672-a711-4a65-ad96-286a3703d96e</vt:lpwstr>
  </property>
  <property fmtid="{D5CDD505-2E9C-101B-9397-08002B2CF9AE}" pid="14" name="MSIP_Label_667b0d09-cb3a-47dc-be6d-9089f3b41c37_ActionId">
    <vt:lpwstr>4bb5dbfe-41ac-4f9b-9fd6-0b5a37272069</vt:lpwstr>
  </property>
  <property fmtid="{D5CDD505-2E9C-101B-9397-08002B2CF9AE}" pid="15" name="MSIP_Label_667b0d09-cb3a-47dc-be6d-9089f3b41c37_ContentBits">
    <vt:lpwstr>1</vt:lpwstr>
  </property>
</Properties>
</file>