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-14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094"/>
        <w:gridCol w:w="3216"/>
        <w:gridCol w:w="4678"/>
      </w:tblGrid>
      <w:tr w:rsidR="003C3D61" w:rsidRPr="009C6FDF" w14:paraId="10444ACA" w14:textId="77777777" w:rsidTr="0068553D">
        <w:trPr>
          <w:cantSplit/>
          <w:trHeight w:hRule="exact" w:val="360"/>
        </w:trPr>
        <w:tc>
          <w:tcPr>
            <w:tcW w:w="3094" w:type="dxa"/>
          </w:tcPr>
          <w:p w14:paraId="4461C753" w14:textId="77777777" w:rsidR="003C3D61" w:rsidRPr="009C6FDF" w:rsidRDefault="003133EE" w:rsidP="00C87808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GB"/>
              </w:rPr>
            </w:pPr>
            <w:r>
              <w:rPr>
                <w:b/>
                <w:sz w:val="20"/>
                <w:lang w:val="en-GB"/>
              </w:rPr>
              <w:t>Meeting Date / MOM Date</w:t>
            </w:r>
            <w:r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7628A4B9" w14:textId="5D06C2B5" w:rsidR="003C3D61" w:rsidRPr="009C6FDF" w:rsidRDefault="00B2293C" w:rsidP="00D20A44">
            <w:pPr>
              <w:pStyle w:val="Indent"/>
              <w:spacing w:before="40" w:after="40"/>
              <w:ind w:left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10 September</w:t>
            </w:r>
            <w:r w:rsidR="00DA1EE3">
              <w:rPr>
                <w:sz w:val="20"/>
                <w:lang w:val="en-US"/>
              </w:rPr>
              <w:t xml:space="preserve"> </w:t>
            </w:r>
            <w:r w:rsidR="00B3742F">
              <w:rPr>
                <w:sz w:val="20"/>
                <w:lang w:val="en-US"/>
              </w:rPr>
              <w:t>2024</w:t>
            </w:r>
          </w:p>
        </w:tc>
      </w:tr>
      <w:tr w:rsidR="003C3D61" w:rsidRPr="009C6FDF" w14:paraId="4A18CF8E" w14:textId="77777777" w:rsidTr="0068553D">
        <w:trPr>
          <w:cantSplit/>
          <w:trHeight w:val="240"/>
        </w:trPr>
        <w:tc>
          <w:tcPr>
            <w:tcW w:w="3094" w:type="dxa"/>
          </w:tcPr>
          <w:p w14:paraId="26F5EB58" w14:textId="77777777" w:rsidR="003C3D61" w:rsidRPr="009C6FDF" w:rsidRDefault="003C3D61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GB"/>
              </w:rPr>
            </w:pPr>
            <w:r w:rsidRPr="009C6FDF">
              <w:rPr>
                <w:b/>
                <w:sz w:val="20"/>
                <w:lang w:val="en-GB"/>
              </w:rPr>
              <w:t>Subject</w:t>
            </w:r>
            <w:r w:rsidRPr="009C6FDF"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43525F24" w14:textId="16FFD874" w:rsidR="003C3D61" w:rsidRPr="009C6FDF" w:rsidRDefault="00B2293C" w:rsidP="00030FDE">
            <w:pPr>
              <w:pStyle w:val="Indent"/>
              <w:spacing w:before="40" w:after="40"/>
              <w:ind w:left="0"/>
              <w:rPr>
                <w:sz w:val="20"/>
                <w:lang w:val="en-GB"/>
              </w:rPr>
            </w:pPr>
            <w:r>
              <w:rPr>
                <w:sz w:val="20"/>
                <w:szCs w:val="18"/>
                <w:lang w:val="en-GB"/>
              </w:rPr>
              <w:t>September</w:t>
            </w:r>
            <w:r w:rsidR="00DA1EE3">
              <w:rPr>
                <w:sz w:val="20"/>
                <w:szCs w:val="18"/>
                <w:lang w:val="en-GB"/>
              </w:rPr>
              <w:t xml:space="preserve"> PTO Meeting</w:t>
            </w:r>
          </w:p>
        </w:tc>
      </w:tr>
      <w:tr w:rsidR="003C3D61" w:rsidRPr="009C6FDF" w14:paraId="511AA218" w14:textId="77777777" w:rsidTr="0068553D">
        <w:trPr>
          <w:cantSplit/>
          <w:trHeight w:val="240"/>
        </w:trPr>
        <w:tc>
          <w:tcPr>
            <w:tcW w:w="3094" w:type="dxa"/>
          </w:tcPr>
          <w:p w14:paraId="34DF4E82" w14:textId="77777777" w:rsidR="003C3D61" w:rsidRPr="009C6FDF" w:rsidRDefault="003C3D61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US"/>
              </w:rPr>
            </w:pPr>
            <w:r w:rsidRPr="009C6FDF">
              <w:rPr>
                <w:b/>
                <w:sz w:val="20"/>
                <w:lang w:val="en-GB"/>
              </w:rPr>
              <w:t>Venue</w:t>
            </w:r>
            <w:r w:rsidRPr="009C6FDF"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75D3957C" w14:textId="388C605D" w:rsidR="003C3D61" w:rsidRPr="009C6FDF" w:rsidRDefault="00B2293C" w:rsidP="00030FDE">
            <w:pPr>
              <w:pStyle w:val="Indent"/>
              <w:spacing w:before="40" w:after="40"/>
              <w:ind w:left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Decker Prairie Elementary</w:t>
            </w:r>
          </w:p>
        </w:tc>
      </w:tr>
      <w:tr w:rsidR="003C3D61" w:rsidRPr="009C6FDF" w14:paraId="66315816" w14:textId="77777777" w:rsidTr="0068553D">
        <w:trPr>
          <w:cantSplit/>
          <w:trHeight w:hRule="exact" w:val="360"/>
        </w:trPr>
        <w:tc>
          <w:tcPr>
            <w:tcW w:w="3094" w:type="dxa"/>
          </w:tcPr>
          <w:p w14:paraId="05C949DD" w14:textId="77777777" w:rsidR="003C3D61" w:rsidRPr="009C6FDF" w:rsidRDefault="003C3D61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b/>
                <w:sz w:val="20"/>
                <w:lang w:val="en-GB"/>
              </w:rPr>
            </w:pPr>
            <w:r w:rsidRPr="009C6FDF">
              <w:rPr>
                <w:b/>
                <w:sz w:val="20"/>
                <w:lang w:val="en-GB"/>
              </w:rPr>
              <w:t>T</w:t>
            </w:r>
            <w:bookmarkStart w:id="0" w:name="Texte1"/>
            <w:r w:rsidRPr="009C6FDF">
              <w:rPr>
                <w:b/>
                <w:sz w:val="20"/>
                <w:lang w:val="en-GB"/>
              </w:rPr>
              <w:t>ype of Meeting</w:t>
            </w:r>
            <w:r w:rsidRPr="009C6FDF">
              <w:rPr>
                <w:b/>
                <w:sz w:val="20"/>
                <w:lang w:val="en-GB"/>
              </w:rPr>
              <w:tab/>
              <w:t>:</w:t>
            </w:r>
          </w:p>
        </w:tc>
        <w:bookmarkEnd w:id="0"/>
        <w:tc>
          <w:tcPr>
            <w:tcW w:w="7894" w:type="dxa"/>
            <w:gridSpan w:val="2"/>
          </w:tcPr>
          <w:p w14:paraId="16236048" w14:textId="4CEA1AB3" w:rsidR="003C3D61" w:rsidRPr="00CE740C" w:rsidRDefault="00AB5037" w:rsidP="00030FDE">
            <w:pPr>
              <w:pStyle w:val="Indent"/>
              <w:spacing w:before="40" w:after="40"/>
              <w:ind w:left="0"/>
              <w:rPr>
                <w:sz w:val="20"/>
                <w:lang w:val="en-GB"/>
              </w:rPr>
            </w:pPr>
            <w:r>
              <w:rPr>
                <w:sz w:val="20"/>
                <w:lang w:val="en-GB"/>
              </w:rPr>
              <w:t>Monthly Meeting</w:t>
            </w:r>
          </w:p>
        </w:tc>
      </w:tr>
      <w:tr w:rsidR="003133EE" w:rsidRPr="009C6FDF" w14:paraId="10A891C3" w14:textId="77777777" w:rsidTr="00030FDE">
        <w:trPr>
          <w:cantSplit/>
          <w:trHeight w:val="617"/>
        </w:trPr>
        <w:tc>
          <w:tcPr>
            <w:tcW w:w="3094" w:type="dxa"/>
          </w:tcPr>
          <w:p w14:paraId="0E0D2B19" w14:textId="3FA8B53C" w:rsidR="003133EE" w:rsidRPr="001923B5" w:rsidRDefault="001923B5" w:rsidP="001923B5">
            <w:pPr>
              <w:pStyle w:val="Indent"/>
              <w:tabs>
                <w:tab w:val="left" w:pos="2572"/>
              </w:tabs>
              <w:spacing w:before="40" w:after="40"/>
              <w:rPr>
                <w:b/>
                <w:sz w:val="20"/>
                <w:lang w:val="en-US"/>
              </w:rPr>
            </w:pPr>
            <w:r>
              <w:rPr>
                <w:b/>
                <w:sz w:val="20"/>
                <w:lang w:val="en-US"/>
              </w:rPr>
              <w:t>PTO Board Members</w:t>
            </w:r>
          </w:p>
        </w:tc>
        <w:tc>
          <w:tcPr>
            <w:tcW w:w="3216" w:type="dxa"/>
            <w:shd w:val="clear" w:color="auto" w:fill="auto"/>
          </w:tcPr>
          <w:p w14:paraId="5F8A600B" w14:textId="77777777" w:rsidR="00AB5037" w:rsidRPr="001A4A04" w:rsidRDefault="00AB5037" w:rsidP="00095BC2">
            <w:pPr>
              <w:tabs>
                <w:tab w:val="left" w:pos="-92"/>
              </w:tabs>
              <w:rPr>
                <w:highlight w:val="yellow"/>
                <w:lang w:val="nl-NL"/>
              </w:rPr>
            </w:pPr>
            <w:r w:rsidRPr="001A4A04">
              <w:rPr>
                <w:highlight w:val="yellow"/>
                <w:lang w:val="nl-NL"/>
              </w:rPr>
              <w:t>Emily Williford</w:t>
            </w:r>
          </w:p>
          <w:p w14:paraId="154CF45D" w14:textId="6D2A2382" w:rsidR="00AB5037" w:rsidRPr="001A4A04" w:rsidRDefault="00AB5037" w:rsidP="00095BC2">
            <w:pPr>
              <w:tabs>
                <w:tab w:val="left" w:pos="-92"/>
              </w:tabs>
              <w:rPr>
                <w:highlight w:val="yellow"/>
                <w:lang w:val="nl-NL"/>
              </w:rPr>
            </w:pPr>
            <w:r w:rsidRPr="001A4A04">
              <w:rPr>
                <w:highlight w:val="yellow"/>
                <w:lang w:val="nl-NL"/>
              </w:rPr>
              <w:t>Raquel B</w:t>
            </w:r>
            <w:r w:rsidR="000F3B45" w:rsidRPr="001A4A04">
              <w:rPr>
                <w:highlight w:val="yellow"/>
                <w:lang w:val="nl-NL"/>
              </w:rPr>
              <w:t>uranakitipinyo</w:t>
            </w:r>
          </w:p>
          <w:p w14:paraId="47AB5BED" w14:textId="77777777" w:rsidR="00AB5037" w:rsidRPr="00B2293C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1A4A04">
              <w:rPr>
                <w:highlight w:val="yellow"/>
                <w:lang w:val="nl-NL"/>
              </w:rPr>
              <w:t>Ryann Koenig</w:t>
            </w:r>
          </w:p>
          <w:p w14:paraId="33D61A0C" w14:textId="77777777" w:rsidR="00AB5037" w:rsidRPr="00B2293C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B2293C">
              <w:rPr>
                <w:lang w:val="nl-NL"/>
              </w:rPr>
              <w:t>Hrini Sandoval</w:t>
            </w:r>
          </w:p>
          <w:p w14:paraId="341F46A7" w14:textId="09D3C7B8" w:rsidR="00AB5037" w:rsidRPr="00B2293C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1A4A04">
              <w:rPr>
                <w:highlight w:val="yellow"/>
                <w:lang w:val="nl-NL"/>
              </w:rPr>
              <w:t>Erin Parks</w:t>
            </w:r>
          </w:p>
          <w:p w14:paraId="3244BD0B" w14:textId="222FE1A1" w:rsidR="00AB5037" w:rsidRPr="001A4A04" w:rsidRDefault="00AB5037" w:rsidP="00095BC2">
            <w:pPr>
              <w:tabs>
                <w:tab w:val="left" w:pos="-92"/>
              </w:tabs>
              <w:rPr>
                <w:highlight w:val="yellow"/>
                <w:lang w:val="nl-NL"/>
              </w:rPr>
            </w:pPr>
            <w:r w:rsidRPr="001A4A04">
              <w:rPr>
                <w:highlight w:val="yellow"/>
                <w:lang w:val="nl-NL"/>
              </w:rPr>
              <w:t>Jericho Vardeman</w:t>
            </w:r>
          </w:p>
          <w:p w14:paraId="26CDA025" w14:textId="77777777" w:rsidR="00AB5037" w:rsidRPr="00B2293C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1A4A04">
              <w:rPr>
                <w:highlight w:val="yellow"/>
                <w:lang w:val="nl-NL"/>
              </w:rPr>
              <w:t>Jamie Hamilton</w:t>
            </w:r>
          </w:p>
          <w:p w14:paraId="342479A6" w14:textId="77777777" w:rsidR="00AB5037" w:rsidRPr="00B2293C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B2293C">
              <w:rPr>
                <w:lang w:val="nl-NL"/>
              </w:rPr>
              <w:t>Nicole Stoner</w:t>
            </w:r>
          </w:p>
          <w:p w14:paraId="680BCBE4" w14:textId="77777777" w:rsidR="000F3B45" w:rsidRPr="001A4A04" w:rsidRDefault="000F3B45" w:rsidP="00095BC2">
            <w:pPr>
              <w:tabs>
                <w:tab w:val="left" w:pos="-92"/>
              </w:tabs>
              <w:rPr>
                <w:highlight w:val="yellow"/>
                <w:lang w:val="nl-NL"/>
              </w:rPr>
            </w:pPr>
            <w:r w:rsidRPr="001A4A04">
              <w:rPr>
                <w:highlight w:val="yellow"/>
                <w:lang w:val="nl-NL"/>
              </w:rPr>
              <w:t>Leah Pollard</w:t>
            </w:r>
          </w:p>
          <w:p w14:paraId="0429AC22" w14:textId="77777777" w:rsidR="008A2EA6" w:rsidRPr="00B2293C" w:rsidRDefault="008A2EA6" w:rsidP="00095BC2">
            <w:pPr>
              <w:tabs>
                <w:tab w:val="left" w:pos="-92"/>
              </w:tabs>
              <w:rPr>
                <w:lang w:val="nl-NL"/>
              </w:rPr>
            </w:pPr>
            <w:r w:rsidRPr="001A4A04">
              <w:rPr>
                <w:highlight w:val="yellow"/>
                <w:lang w:val="nl-NL"/>
              </w:rPr>
              <w:t>Sarah Cranfill</w:t>
            </w:r>
          </w:p>
          <w:p w14:paraId="53B8CE9D" w14:textId="77777777" w:rsidR="000B3DB3" w:rsidRPr="001A4A04" w:rsidRDefault="000B3DB3" w:rsidP="00095BC2">
            <w:pPr>
              <w:tabs>
                <w:tab w:val="left" w:pos="-92"/>
              </w:tabs>
              <w:rPr>
                <w:highlight w:val="yellow"/>
                <w:lang w:val="nl-NL"/>
              </w:rPr>
            </w:pPr>
            <w:r w:rsidRPr="001A4A04">
              <w:rPr>
                <w:highlight w:val="yellow"/>
                <w:lang w:val="nl-NL"/>
              </w:rPr>
              <w:t xml:space="preserve">Katy </w:t>
            </w:r>
            <w:r w:rsidR="00A73036" w:rsidRPr="001A4A04">
              <w:rPr>
                <w:highlight w:val="yellow"/>
                <w:lang w:val="nl-NL"/>
              </w:rPr>
              <w:t>Torrealva</w:t>
            </w:r>
          </w:p>
          <w:p w14:paraId="0E007BB2" w14:textId="77777777" w:rsidR="00DA1EE3" w:rsidRPr="00B2293C" w:rsidRDefault="00DA1EE3" w:rsidP="00095BC2">
            <w:pPr>
              <w:tabs>
                <w:tab w:val="left" w:pos="-92"/>
              </w:tabs>
              <w:rPr>
                <w:lang w:val="nl-NL"/>
              </w:rPr>
            </w:pPr>
            <w:r w:rsidRPr="001A4A04">
              <w:rPr>
                <w:highlight w:val="yellow"/>
                <w:lang w:val="nl-NL"/>
              </w:rPr>
              <w:t>Kristina Yockey</w:t>
            </w:r>
          </w:p>
          <w:p w14:paraId="0859DD64" w14:textId="6EF0A915" w:rsidR="00B22FC7" w:rsidRPr="003651D0" w:rsidRDefault="00B22FC7" w:rsidP="00095BC2">
            <w:pPr>
              <w:tabs>
                <w:tab w:val="left" w:pos="-92"/>
              </w:tabs>
              <w:rPr>
                <w:lang w:val="nl-NL"/>
              </w:rPr>
            </w:pPr>
            <w:r w:rsidRPr="001A4A04">
              <w:rPr>
                <w:highlight w:val="yellow"/>
                <w:lang w:val="nl-NL"/>
              </w:rPr>
              <w:t>Laura Peavy</w:t>
            </w:r>
          </w:p>
        </w:tc>
        <w:tc>
          <w:tcPr>
            <w:tcW w:w="4678" w:type="dxa"/>
          </w:tcPr>
          <w:p w14:paraId="57C3E156" w14:textId="33D4DD11" w:rsidR="00782739" w:rsidRPr="00C82CAE" w:rsidRDefault="00782739" w:rsidP="001923B5">
            <w:pPr>
              <w:pStyle w:val="Indent"/>
              <w:spacing w:before="40" w:after="40"/>
              <w:ind w:left="0"/>
              <w:rPr>
                <w:lang w:val="en-GB"/>
              </w:rPr>
            </w:pPr>
          </w:p>
        </w:tc>
      </w:tr>
      <w:tr w:rsidR="009C3A8E" w:rsidRPr="009C6FDF" w14:paraId="21C2F6BC" w14:textId="77777777" w:rsidTr="0068553D">
        <w:trPr>
          <w:cantSplit/>
          <w:trHeight w:val="240"/>
        </w:trPr>
        <w:tc>
          <w:tcPr>
            <w:tcW w:w="3094" w:type="dxa"/>
          </w:tcPr>
          <w:p w14:paraId="2DECA06F" w14:textId="6852AD23" w:rsidR="009C3A8E" w:rsidRPr="003751D7" w:rsidRDefault="001923B5" w:rsidP="00C87808">
            <w:pPr>
              <w:pStyle w:val="Indent"/>
              <w:tabs>
                <w:tab w:val="left" w:pos="2572"/>
              </w:tabs>
              <w:spacing w:before="40" w:after="40"/>
              <w:rPr>
                <w:b/>
                <w:sz w:val="20"/>
                <w:lang w:val="en-US"/>
              </w:rPr>
            </w:pPr>
            <w:r>
              <w:rPr>
                <w:b/>
                <w:sz w:val="20"/>
                <w:lang w:val="en-US"/>
              </w:rPr>
              <w:t>DPES Staff</w:t>
            </w:r>
          </w:p>
        </w:tc>
        <w:tc>
          <w:tcPr>
            <w:tcW w:w="3216" w:type="dxa"/>
            <w:shd w:val="clear" w:color="auto" w:fill="auto"/>
          </w:tcPr>
          <w:p w14:paraId="5E4CD26B" w14:textId="501DEDAC" w:rsidR="00DC0079" w:rsidRPr="001A4A04" w:rsidRDefault="00B2293C" w:rsidP="00CB2471">
            <w:pPr>
              <w:tabs>
                <w:tab w:val="left" w:pos="-92"/>
              </w:tabs>
              <w:rPr>
                <w:highlight w:val="yellow"/>
              </w:rPr>
            </w:pPr>
            <w:r w:rsidRPr="001A4A04">
              <w:rPr>
                <w:highlight w:val="yellow"/>
              </w:rPr>
              <w:t>Tammy Sebesta</w:t>
            </w:r>
          </w:p>
          <w:p w14:paraId="44929600" w14:textId="70AD7E39" w:rsidR="00B2293C" w:rsidRPr="001A4A04" w:rsidRDefault="00B2293C" w:rsidP="00CB2471">
            <w:pPr>
              <w:tabs>
                <w:tab w:val="left" w:pos="-92"/>
              </w:tabs>
              <w:rPr>
                <w:highlight w:val="yellow"/>
              </w:rPr>
            </w:pPr>
            <w:r w:rsidRPr="001A4A04">
              <w:rPr>
                <w:highlight w:val="yellow"/>
              </w:rPr>
              <w:t>Cynthia Wallace</w:t>
            </w:r>
          </w:p>
          <w:p w14:paraId="28D0C48E" w14:textId="689ECDB8" w:rsidR="001A4A04" w:rsidRDefault="001A4A04" w:rsidP="00CB2471">
            <w:pPr>
              <w:tabs>
                <w:tab w:val="left" w:pos="-92"/>
              </w:tabs>
            </w:pPr>
            <w:r w:rsidRPr="001A4A04">
              <w:rPr>
                <w:highlight w:val="yellow"/>
              </w:rPr>
              <w:t>Jessica Cater</w:t>
            </w:r>
          </w:p>
          <w:p w14:paraId="508F7D98" w14:textId="2AB09DCB" w:rsidR="001A4A04" w:rsidRPr="003651D0" w:rsidRDefault="001A4A04" w:rsidP="00CB2471">
            <w:pPr>
              <w:tabs>
                <w:tab w:val="left" w:pos="-92"/>
              </w:tabs>
            </w:pPr>
            <w:r w:rsidRPr="001A4A04">
              <w:rPr>
                <w:highlight w:val="yellow"/>
              </w:rPr>
              <w:t>Samantha Briseno</w:t>
            </w:r>
          </w:p>
          <w:p w14:paraId="32916997" w14:textId="46C945AE" w:rsidR="00DA667B" w:rsidRPr="003651D0" w:rsidRDefault="00DA667B" w:rsidP="00CB2471">
            <w:pPr>
              <w:tabs>
                <w:tab w:val="left" w:pos="-92"/>
              </w:tabs>
            </w:pPr>
          </w:p>
        </w:tc>
        <w:tc>
          <w:tcPr>
            <w:tcW w:w="4678" w:type="dxa"/>
          </w:tcPr>
          <w:p w14:paraId="0F8CA5D8" w14:textId="2733C5B0" w:rsidR="00782739" w:rsidRPr="00030FDE" w:rsidRDefault="00782739" w:rsidP="00712291">
            <w:pPr>
              <w:pStyle w:val="Indent"/>
              <w:spacing w:before="40" w:after="40"/>
              <w:ind w:left="0"/>
              <w:rPr>
                <w:sz w:val="20"/>
                <w:szCs w:val="18"/>
                <w:lang w:val="en-GB"/>
              </w:rPr>
            </w:pPr>
          </w:p>
        </w:tc>
      </w:tr>
      <w:tr w:rsidR="00DC0079" w:rsidRPr="009C6FDF" w14:paraId="270D0230" w14:textId="77777777" w:rsidTr="0068553D">
        <w:trPr>
          <w:cantSplit/>
          <w:trHeight w:val="240"/>
        </w:trPr>
        <w:tc>
          <w:tcPr>
            <w:tcW w:w="3094" w:type="dxa"/>
          </w:tcPr>
          <w:p w14:paraId="6C4EF99F" w14:textId="7B0C113B" w:rsidR="00DC0079" w:rsidRDefault="001923B5" w:rsidP="00C87808">
            <w:pPr>
              <w:pStyle w:val="Indent"/>
              <w:tabs>
                <w:tab w:val="left" w:pos="2572"/>
              </w:tabs>
              <w:spacing w:before="40" w:after="40"/>
              <w:rPr>
                <w:b/>
                <w:sz w:val="20"/>
                <w:lang w:val="en-US"/>
              </w:rPr>
            </w:pPr>
            <w:r>
              <w:rPr>
                <w:b/>
                <w:sz w:val="20"/>
                <w:lang w:val="en-GB"/>
              </w:rPr>
              <w:t>Parents/Community Members:</w:t>
            </w:r>
          </w:p>
        </w:tc>
        <w:tc>
          <w:tcPr>
            <w:tcW w:w="3216" w:type="dxa"/>
            <w:shd w:val="clear" w:color="auto" w:fill="auto"/>
          </w:tcPr>
          <w:p w14:paraId="708E2F18" w14:textId="77777777" w:rsidR="00313AAE" w:rsidRDefault="001A4A04" w:rsidP="00E05AA8">
            <w:pPr>
              <w:tabs>
                <w:tab w:val="left" w:pos="-92"/>
              </w:tabs>
            </w:pPr>
            <w:r w:rsidRPr="001A4A04">
              <w:rPr>
                <w:highlight w:val="yellow"/>
              </w:rPr>
              <w:t>Leslie Johnson</w:t>
            </w:r>
          </w:p>
          <w:p w14:paraId="75078AAF" w14:textId="77777777" w:rsidR="001A4A04" w:rsidRPr="001A4A04" w:rsidRDefault="001A4A04" w:rsidP="00E05AA8">
            <w:pPr>
              <w:tabs>
                <w:tab w:val="left" w:pos="-92"/>
              </w:tabs>
              <w:rPr>
                <w:highlight w:val="yellow"/>
              </w:rPr>
            </w:pPr>
            <w:r w:rsidRPr="001A4A04">
              <w:rPr>
                <w:highlight w:val="yellow"/>
              </w:rPr>
              <w:t>Laura Mays</w:t>
            </w:r>
          </w:p>
          <w:p w14:paraId="31B49085" w14:textId="77777777" w:rsidR="001A4A04" w:rsidRPr="001A4A04" w:rsidRDefault="001A4A04" w:rsidP="00E05AA8">
            <w:pPr>
              <w:tabs>
                <w:tab w:val="left" w:pos="-92"/>
              </w:tabs>
              <w:rPr>
                <w:highlight w:val="yellow"/>
              </w:rPr>
            </w:pPr>
            <w:r w:rsidRPr="001A4A04">
              <w:rPr>
                <w:highlight w:val="yellow"/>
              </w:rPr>
              <w:t>Cortney Jones</w:t>
            </w:r>
          </w:p>
          <w:p w14:paraId="1466DBA5" w14:textId="77777777" w:rsidR="001A4A04" w:rsidRPr="001A4A04" w:rsidRDefault="001A4A04" w:rsidP="00E05AA8">
            <w:pPr>
              <w:tabs>
                <w:tab w:val="left" w:pos="-92"/>
              </w:tabs>
              <w:rPr>
                <w:highlight w:val="yellow"/>
              </w:rPr>
            </w:pPr>
            <w:r w:rsidRPr="001A4A04">
              <w:rPr>
                <w:highlight w:val="yellow"/>
              </w:rPr>
              <w:t>Jaklyn Reynolds</w:t>
            </w:r>
          </w:p>
          <w:p w14:paraId="193EAEF6" w14:textId="77777777" w:rsidR="001A4A04" w:rsidRPr="001A4A04" w:rsidRDefault="001A4A04" w:rsidP="00E05AA8">
            <w:pPr>
              <w:tabs>
                <w:tab w:val="left" w:pos="-92"/>
              </w:tabs>
              <w:rPr>
                <w:highlight w:val="yellow"/>
              </w:rPr>
            </w:pPr>
            <w:r w:rsidRPr="001A4A04">
              <w:rPr>
                <w:highlight w:val="yellow"/>
              </w:rPr>
              <w:t>Cheyenne Elsherif</w:t>
            </w:r>
          </w:p>
          <w:p w14:paraId="5CCC5BF1" w14:textId="77777777" w:rsidR="001A4A04" w:rsidRPr="001A4A04" w:rsidRDefault="001A4A04" w:rsidP="00E05AA8">
            <w:pPr>
              <w:tabs>
                <w:tab w:val="left" w:pos="-92"/>
              </w:tabs>
              <w:rPr>
                <w:highlight w:val="yellow"/>
              </w:rPr>
            </w:pPr>
            <w:r w:rsidRPr="001A4A04">
              <w:rPr>
                <w:highlight w:val="yellow"/>
              </w:rPr>
              <w:t>Michelle Ellis</w:t>
            </w:r>
          </w:p>
          <w:p w14:paraId="2CCB2EAA" w14:textId="154AD3E3" w:rsidR="001A4A04" w:rsidRPr="001923B5" w:rsidRDefault="001A4A04" w:rsidP="00E05AA8">
            <w:pPr>
              <w:tabs>
                <w:tab w:val="left" w:pos="-92"/>
              </w:tabs>
            </w:pPr>
            <w:r w:rsidRPr="001A4A04">
              <w:rPr>
                <w:highlight w:val="yellow"/>
              </w:rPr>
              <w:t>Margo Mansell</w:t>
            </w:r>
          </w:p>
        </w:tc>
        <w:tc>
          <w:tcPr>
            <w:tcW w:w="4678" w:type="dxa"/>
          </w:tcPr>
          <w:p w14:paraId="09CA0ACD" w14:textId="2AED33CF" w:rsidR="00DC0079" w:rsidRDefault="00DC0079" w:rsidP="00712291">
            <w:pPr>
              <w:pStyle w:val="Indent"/>
              <w:spacing w:before="40" w:after="40"/>
              <w:ind w:left="0"/>
              <w:rPr>
                <w:sz w:val="20"/>
                <w:szCs w:val="18"/>
                <w:lang w:val="en-GB"/>
              </w:rPr>
            </w:pPr>
          </w:p>
        </w:tc>
      </w:tr>
      <w:tr w:rsidR="003C3D61" w:rsidRPr="009C6FDF" w14:paraId="4A529537" w14:textId="77777777" w:rsidTr="0068553D">
        <w:trPr>
          <w:cantSplit/>
          <w:trHeight w:val="240"/>
        </w:trPr>
        <w:tc>
          <w:tcPr>
            <w:tcW w:w="3094" w:type="dxa"/>
          </w:tcPr>
          <w:p w14:paraId="6B3415A2" w14:textId="2B3372C5" w:rsidR="003C3D61" w:rsidRPr="001923B5" w:rsidRDefault="001923B5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b/>
                <w:bCs/>
                <w:sz w:val="20"/>
                <w:lang w:val="en-GB"/>
              </w:rPr>
            </w:pPr>
            <w:r w:rsidRPr="001923B5">
              <w:rPr>
                <w:b/>
                <w:bCs/>
                <w:sz w:val="20"/>
                <w:lang w:val="en-GB"/>
              </w:rPr>
              <w:t>Guest Speakers:</w:t>
            </w:r>
          </w:p>
        </w:tc>
        <w:tc>
          <w:tcPr>
            <w:tcW w:w="7894" w:type="dxa"/>
            <w:gridSpan w:val="2"/>
          </w:tcPr>
          <w:p w14:paraId="482EE6A1" w14:textId="55B636FC" w:rsidR="00DC0079" w:rsidRPr="00DC0079" w:rsidRDefault="00D20BB4" w:rsidP="00DC0079">
            <w:pPr>
              <w:jc w:val="both"/>
            </w:pPr>
            <w:r>
              <w:t>Not Applicabl</w:t>
            </w:r>
            <w:r w:rsidR="004E3F2A">
              <w:t>e</w:t>
            </w:r>
          </w:p>
        </w:tc>
      </w:tr>
      <w:tr w:rsidR="003C3D61" w:rsidRPr="00012E7E" w14:paraId="48CD681E" w14:textId="77777777" w:rsidTr="0068553D">
        <w:trPr>
          <w:cantSplit/>
          <w:trHeight w:hRule="exact" w:val="360"/>
        </w:trPr>
        <w:tc>
          <w:tcPr>
            <w:tcW w:w="3094" w:type="dxa"/>
          </w:tcPr>
          <w:p w14:paraId="5D3339F1" w14:textId="77777777" w:rsidR="003C3D61" w:rsidRPr="00012E7E" w:rsidRDefault="003C3D61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GB"/>
              </w:rPr>
            </w:pPr>
            <w:r w:rsidRPr="00012E7E">
              <w:rPr>
                <w:b/>
                <w:sz w:val="20"/>
                <w:lang w:val="en-GB"/>
              </w:rPr>
              <w:t>Minutes completed by</w:t>
            </w:r>
            <w:r w:rsidRPr="00012E7E"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1142C006" w14:textId="4875ABD2" w:rsidR="003C3D61" w:rsidRPr="00C82CAE" w:rsidRDefault="000F3B45" w:rsidP="009611E7">
            <w:pPr>
              <w:pStyle w:val="Indent"/>
              <w:spacing w:before="40" w:after="40"/>
              <w:ind w:left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Ryann Koenig</w:t>
            </w:r>
          </w:p>
        </w:tc>
      </w:tr>
      <w:tr w:rsidR="003C3D61" w:rsidRPr="00012E7E" w14:paraId="5FA62789" w14:textId="77777777" w:rsidTr="0068553D">
        <w:trPr>
          <w:cantSplit/>
          <w:trHeight w:val="240"/>
        </w:trPr>
        <w:tc>
          <w:tcPr>
            <w:tcW w:w="3094" w:type="dxa"/>
          </w:tcPr>
          <w:p w14:paraId="0B201ABF" w14:textId="555F24DB" w:rsidR="003C3D61" w:rsidRPr="00012E7E" w:rsidRDefault="00542877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GB"/>
              </w:rPr>
            </w:pPr>
            <w:r>
              <w:rPr>
                <w:b/>
                <w:sz w:val="20"/>
                <w:lang w:val="en-GB"/>
              </w:rPr>
              <w:t>Next Meeting</w:t>
            </w:r>
            <w:r w:rsidR="003C3D61" w:rsidRPr="00012E7E"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69AECEAD" w14:textId="62791090" w:rsidR="005B6AA1" w:rsidRPr="00012E7E" w:rsidRDefault="00B2293C" w:rsidP="009611E7">
            <w:pPr>
              <w:pStyle w:val="Indent"/>
              <w:spacing w:before="40" w:after="40"/>
              <w:ind w:left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September 16th</w:t>
            </w:r>
            <w:r w:rsidR="00017103">
              <w:rPr>
                <w:sz w:val="20"/>
                <w:lang w:val="en-US"/>
              </w:rPr>
              <w:t>, 2024</w:t>
            </w:r>
            <w:r w:rsidR="001A4A04">
              <w:rPr>
                <w:sz w:val="20"/>
                <w:lang w:val="en-US"/>
              </w:rPr>
              <w:t xml:space="preserve"> (evening meeting) &amp; October 8</w:t>
            </w:r>
            <w:r w:rsidR="001A4A04" w:rsidRPr="001A4A04">
              <w:rPr>
                <w:sz w:val="20"/>
                <w:vertAlign w:val="superscript"/>
                <w:lang w:val="en-US"/>
              </w:rPr>
              <w:t>th</w:t>
            </w:r>
            <w:r w:rsidR="001A4A04">
              <w:rPr>
                <w:sz w:val="20"/>
                <w:lang w:val="en-US"/>
              </w:rPr>
              <w:t xml:space="preserve"> @ 9:30am</w:t>
            </w:r>
          </w:p>
          <w:p w14:paraId="3E97C67B" w14:textId="654D7E17" w:rsidR="00712291" w:rsidRPr="00712291" w:rsidRDefault="00712291" w:rsidP="00712291"/>
        </w:tc>
      </w:tr>
    </w:tbl>
    <w:p w14:paraId="7F7691C5" w14:textId="66979A7F" w:rsidR="00DE7CFA" w:rsidRPr="00012E7E" w:rsidRDefault="00DE7CFA">
      <w:pPr>
        <w:rPr>
          <w:lang w:val="en-GB"/>
        </w:rPr>
        <w:sectPr w:rsidR="00DE7CFA" w:rsidRPr="00012E7E" w:rsidSect="00E10FA5">
          <w:headerReference w:type="default" r:id="rId12"/>
          <w:footerReference w:type="default" r:id="rId13"/>
          <w:footerReference w:type="first" r:id="rId14"/>
          <w:pgSz w:w="12240" w:h="15840" w:code="236"/>
          <w:pgMar w:top="1411" w:right="562" w:bottom="403" w:left="734" w:header="720" w:footer="387" w:gutter="0"/>
          <w:cols w:space="720"/>
          <w:docGrid w:linePitch="272"/>
        </w:sectPr>
      </w:pPr>
    </w:p>
    <w:tbl>
      <w:tblPr>
        <w:tblW w:w="111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884"/>
        <w:gridCol w:w="7301"/>
        <w:gridCol w:w="1710"/>
        <w:gridCol w:w="1249"/>
      </w:tblGrid>
      <w:tr w:rsidR="008E32F6" w:rsidRPr="00012E7E" w14:paraId="0A7DD64A" w14:textId="77777777" w:rsidTr="00F71FC2">
        <w:trPr>
          <w:cantSplit/>
          <w:trHeight w:val="683"/>
          <w:tblHeader/>
          <w:jc w:val="center"/>
        </w:trPr>
        <w:tc>
          <w:tcPr>
            <w:tcW w:w="884" w:type="dxa"/>
          </w:tcPr>
          <w:p w14:paraId="6DC21937" w14:textId="77777777" w:rsidR="008E32F6" w:rsidRPr="00012E7E" w:rsidRDefault="008E32F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7301" w:type="dxa"/>
          </w:tcPr>
          <w:p w14:paraId="4A4E52CF" w14:textId="163BD8C2" w:rsidR="008E32F6" w:rsidRPr="00F71FC2" w:rsidRDefault="000E7DDF" w:rsidP="00F71FC2">
            <w:pPr>
              <w:spacing w:before="100" w:after="100"/>
              <w:jc w:val="center"/>
              <w:rPr>
                <w:sz w:val="28"/>
                <w:szCs w:val="28"/>
                <w:lang w:val="en-GB"/>
              </w:rPr>
            </w:pPr>
            <w:r w:rsidRPr="00F71FC2">
              <w:rPr>
                <w:b/>
                <w:sz w:val="28"/>
                <w:szCs w:val="28"/>
                <w:lang w:val="en-GB"/>
              </w:rPr>
              <w:t>MINUTES OF MEETING</w:t>
            </w:r>
          </w:p>
        </w:tc>
        <w:tc>
          <w:tcPr>
            <w:tcW w:w="1710" w:type="dxa"/>
          </w:tcPr>
          <w:p w14:paraId="39CBA48B" w14:textId="77777777" w:rsidR="008E32F6" w:rsidRPr="00F71FC2" w:rsidRDefault="008E32F6">
            <w:pPr>
              <w:spacing w:before="100" w:after="100"/>
              <w:jc w:val="center"/>
              <w:rPr>
                <w:b/>
                <w:sz w:val="28"/>
                <w:szCs w:val="28"/>
                <w:lang w:val="en-GB"/>
              </w:rPr>
            </w:pPr>
            <w:r w:rsidRPr="00F71FC2">
              <w:rPr>
                <w:b/>
                <w:sz w:val="28"/>
                <w:szCs w:val="28"/>
                <w:lang w:val="en-GB"/>
              </w:rPr>
              <w:t>Name</w:t>
            </w:r>
          </w:p>
        </w:tc>
        <w:tc>
          <w:tcPr>
            <w:tcW w:w="1249" w:type="dxa"/>
          </w:tcPr>
          <w:p w14:paraId="54743E10" w14:textId="0EF6F0DC" w:rsidR="008E32F6" w:rsidRPr="00F71FC2" w:rsidRDefault="001923B5">
            <w:pPr>
              <w:spacing w:before="100" w:after="100"/>
              <w:jc w:val="center"/>
              <w:rPr>
                <w:b/>
                <w:sz w:val="28"/>
                <w:szCs w:val="28"/>
                <w:lang w:val="en-GB"/>
              </w:rPr>
            </w:pPr>
            <w:r w:rsidRPr="00F71FC2">
              <w:rPr>
                <w:b/>
                <w:sz w:val="28"/>
                <w:szCs w:val="28"/>
                <w:lang w:val="en-GB"/>
              </w:rPr>
              <w:t>Action (Y/N)</w:t>
            </w:r>
          </w:p>
        </w:tc>
      </w:tr>
      <w:tr w:rsidR="004E2423" w:rsidRPr="00F71FC2" w14:paraId="463D2ACD" w14:textId="77777777" w:rsidTr="00F71FC2">
        <w:trPr>
          <w:cantSplit/>
          <w:trHeight w:val="469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84BC1" w14:textId="77777777" w:rsidR="000E7DDF" w:rsidRPr="00F71FC2" w:rsidRDefault="000E7DDF" w:rsidP="00F71FC2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  <w:p w14:paraId="18928CA2" w14:textId="57363125" w:rsidR="00CD359C" w:rsidRPr="00F71FC2" w:rsidRDefault="000E7DDF" w:rsidP="00F71FC2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F71FC2">
              <w:rPr>
                <w:b/>
                <w:bCs/>
                <w:sz w:val="24"/>
                <w:szCs w:val="24"/>
                <w:lang w:val="en-GB"/>
              </w:rPr>
              <w:t>1</w:t>
            </w: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C76CB" w14:textId="77777777" w:rsidR="000E7DDF" w:rsidRPr="00F71FC2" w:rsidRDefault="000E7DDF" w:rsidP="00F71FC2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  <w:p w14:paraId="59EED56B" w14:textId="2516C83C" w:rsidR="008E3912" w:rsidRPr="00F71FC2" w:rsidRDefault="00DE7CFA" w:rsidP="00F71FC2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F71FC2">
              <w:rPr>
                <w:b/>
                <w:bCs/>
                <w:sz w:val="24"/>
                <w:szCs w:val="24"/>
                <w:lang w:val="en-GB"/>
              </w:rPr>
              <w:t>WELCOME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E5C5D" w14:textId="1C33AED2" w:rsidR="00CD359C" w:rsidRPr="00F71FC2" w:rsidRDefault="00F56FE9" w:rsidP="00F71FC2">
            <w:pPr>
              <w:spacing w:before="100" w:after="100"/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Raquel B.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A243E" w14:textId="77777777" w:rsidR="00CD359C" w:rsidRPr="00F71FC2" w:rsidRDefault="00CD359C" w:rsidP="00F71FC2">
            <w:pPr>
              <w:spacing w:before="100" w:after="100"/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4E2423" w:rsidRPr="00012E7E" w14:paraId="1556210A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FD0DE" w14:textId="77777777" w:rsidR="00CD359C" w:rsidRPr="00012E7E" w:rsidRDefault="00CD359C" w:rsidP="000E7DDF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C98B0" w14:textId="3036994F" w:rsidR="0082524D" w:rsidRPr="00F47B6D" w:rsidRDefault="00DA667B" w:rsidP="00F914EE">
            <w:pPr>
              <w:spacing w:before="100" w:after="100"/>
              <w:rPr>
                <w:lang w:val="en-GB"/>
              </w:rPr>
            </w:pPr>
            <w:r>
              <w:rPr>
                <w:lang w:val="en-GB"/>
              </w:rPr>
              <w:t xml:space="preserve">Motion to open: </w:t>
            </w:r>
            <w:r w:rsidR="0032015C">
              <w:rPr>
                <w:lang w:val="en-GB"/>
              </w:rPr>
              <w:t>Emily &amp; Kristina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A48B8" w14:textId="4DC84BB1" w:rsidR="0082524D" w:rsidRPr="00012E7E" w:rsidRDefault="0082524D" w:rsidP="00AE008B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477D5" w14:textId="77777777" w:rsidR="00AF574E" w:rsidRPr="00012E7E" w:rsidRDefault="00AF574E" w:rsidP="00AE008B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C3312E" w:rsidRPr="00F71FC2" w14:paraId="5AC1F3FB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11790" w14:textId="407537F8" w:rsidR="00C3312E" w:rsidRPr="00F71FC2" w:rsidRDefault="00A44670" w:rsidP="00DE7CFA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2</w:t>
            </w: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1AC88" w14:textId="0CFA7E4C" w:rsidR="00C3312E" w:rsidRPr="00A44670" w:rsidRDefault="00C3312E" w:rsidP="0028046E">
            <w:pPr>
              <w:rPr>
                <w:b/>
                <w:bCs/>
                <w:sz w:val="24"/>
                <w:szCs w:val="24"/>
                <w:lang w:val="en-GB"/>
              </w:rPr>
            </w:pPr>
            <w:r w:rsidRPr="00A44670">
              <w:rPr>
                <w:b/>
                <w:bCs/>
                <w:sz w:val="24"/>
                <w:szCs w:val="24"/>
                <w:lang w:val="en-GB"/>
              </w:rPr>
              <w:t xml:space="preserve">Approval of </w:t>
            </w:r>
            <w:r w:rsidR="0028046E">
              <w:rPr>
                <w:b/>
                <w:bCs/>
                <w:sz w:val="24"/>
                <w:szCs w:val="24"/>
                <w:lang w:val="en-GB"/>
              </w:rPr>
              <w:t>Prior</w:t>
            </w:r>
            <w:r w:rsidRPr="00A44670">
              <w:rPr>
                <w:b/>
                <w:bCs/>
                <w:sz w:val="24"/>
                <w:szCs w:val="24"/>
                <w:lang w:val="en-GB"/>
              </w:rPr>
              <w:t xml:space="preserve"> Minutes: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4A03D" w14:textId="77777777" w:rsidR="00C3312E" w:rsidRDefault="00C3312E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44544" w14:textId="77777777" w:rsidR="00C3312E" w:rsidRPr="00F71FC2" w:rsidRDefault="00C3312E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A44670" w:rsidRPr="00F71FC2" w14:paraId="009FAF6F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6D513" w14:textId="6BF0F4E4" w:rsidR="00A44670" w:rsidRPr="00F71FC2" w:rsidRDefault="00A44670" w:rsidP="00DE7CFA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F93FCD" w14:textId="38A477F4" w:rsidR="00A44670" w:rsidRPr="0081645E" w:rsidRDefault="008A2EA6" w:rsidP="00A44670">
            <w:pPr>
              <w:rPr>
                <w:lang w:val="en-GB"/>
              </w:rPr>
            </w:pPr>
            <w:r>
              <w:rPr>
                <w:lang w:val="en-GB"/>
              </w:rPr>
              <w:br/>
            </w:r>
            <w:r w:rsidR="0033239A">
              <w:rPr>
                <w:lang w:val="en-GB"/>
              </w:rPr>
              <w:t>Not Applicable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165BA" w14:textId="77777777" w:rsidR="00A44670" w:rsidRDefault="00A44670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86AA3" w14:textId="77777777" w:rsidR="00A44670" w:rsidRPr="00F71FC2" w:rsidRDefault="00A44670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A44670" w:rsidRPr="00F71FC2" w14:paraId="636BECB1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71C59" w14:textId="66F30235" w:rsidR="00A44670" w:rsidRPr="00F71FC2" w:rsidRDefault="003842E1" w:rsidP="00DE7CFA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3</w:t>
            </w: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771BF" w14:textId="4A059E29" w:rsidR="00A44670" w:rsidRPr="00F71FC2" w:rsidRDefault="00A44670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Officer’s Reports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3B07C" w14:textId="77777777" w:rsidR="00A44670" w:rsidRPr="00F71FC2" w:rsidRDefault="00A44670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667E1" w14:textId="77777777" w:rsidR="00A44670" w:rsidRPr="00F71FC2" w:rsidRDefault="00A44670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D05626" w:rsidRPr="00F71FC2" w14:paraId="65CDB74E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50ABE" w14:textId="54916E66" w:rsidR="00D05626" w:rsidRPr="00F71FC2" w:rsidRDefault="00D05626" w:rsidP="00DE7CFA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7A04E5" w14:textId="74F367EA" w:rsidR="00D05626" w:rsidRPr="00F71FC2" w:rsidRDefault="00DE7CFA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F71FC2">
              <w:rPr>
                <w:b/>
                <w:bCs/>
                <w:sz w:val="24"/>
                <w:szCs w:val="24"/>
                <w:lang w:val="en-GB"/>
              </w:rPr>
              <w:t>PRESIDENT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AB849" w14:textId="584ABDB2" w:rsidR="00D05626" w:rsidRPr="00F71FC2" w:rsidRDefault="0033239A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Raquel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C7BFF" w14:textId="77777777" w:rsidR="00D05626" w:rsidRPr="00F71FC2" w:rsidRDefault="00D05626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D20BB4" w:rsidRPr="00F71FC2" w14:paraId="44EF1490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E2E99" w14:textId="77777777" w:rsidR="00D20BB4" w:rsidRPr="00F71FC2" w:rsidRDefault="00D20BB4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CEAB46" w14:textId="6DEA0737" w:rsidR="00F56FE9" w:rsidRPr="00787A04" w:rsidRDefault="00B2293C" w:rsidP="00B2293C">
            <w:pPr>
              <w:spacing w:before="100" w:after="100"/>
            </w:pPr>
            <w:r w:rsidRPr="00B2293C">
              <w:t>Thank you for volunteering for KRU, MTT, CN, Atrium and Front Garden and BTSL</w:t>
            </w:r>
            <w:r w:rsidR="00CE6A75">
              <w:t xml:space="preserve">. Everything was a success, thank you for </w:t>
            </w:r>
            <w:proofErr w:type="gramStart"/>
            <w:r w:rsidR="00CE6A75">
              <w:t>all of</w:t>
            </w:r>
            <w:proofErr w:type="gramEnd"/>
            <w:r w:rsidR="00CE6A75">
              <w:t xml:space="preserve"> your </w:t>
            </w:r>
            <w:r w:rsidR="001A4A04">
              <w:t>help on</w:t>
            </w:r>
            <w:r w:rsidR="00CE6A75">
              <w:t>site!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D9AD6" w14:textId="77777777" w:rsidR="00D20BB4" w:rsidRPr="00F71FC2" w:rsidRDefault="00D20BB4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9C7B3" w14:textId="77777777" w:rsidR="00D20BB4" w:rsidRPr="00F71FC2" w:rsidRDefault="00D20BB4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59BEA87C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B0DD7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A6CAB4" w14:textId="4B9E9819" w:rsidR="00B2293C" w:rsidRDefault="001A4A04" w:rsidP="00B2293C">
            <w:pPr>
              <w:spacing w:before="100" w:after="100"/>
            </w:pPr>
            <w:r>
              <w:t>Looking to boost membership. Possible campaign to j</w:t>
            </w:r>
            <w:r w:rsidR="00B2293C" w:rsidRPr="00B2293C">
              <w:t xml:space="preserve">oin the PTO Website as a Member </w:t>
            </w:r>
            <w:r>
              <w:t xml:space="preserve">&amp; </w:t>
            </w:r>
            <w:r w:rsidR="00B2293C" w:rsidRPr="00B2293C">
              <w:t>get a calendar magnet</w:t>
            </w:r>
            <w:r>
              <w:t xml:space="preserve"> with Tomball ISD school calendar.</w:t>
            </w:r>
          </w:p>
          <w:p w14:paraId="13AEE4DF" w14:textId="29F75330" w:rsidR="00CE6A75" w:rsidRDefault="00CE6A75" w:rsidP="00B2293C">
            <w:pPr>
              <w:spacing w:before="100" w:after="100"/>
            </w:pPr>
            <w:r>
              <w:t xml:space="preserve">Everyone will get a calendar magnet – </w:t>
            </w:r>
            <w:r w:rsidR="001A4A04">
              <w:t>QR</w:t>
            </w:r>
            <w:r>
              <w:t xml:space="preserve"> code </w:t>
            </w:r>
            <w:r w:rsidR="001A4A04">
              <w:t>to go straight to the membership link to join</w:t>
            </w:r>
            <w:r>
              <w:t xml:space="preserve"> the PTO.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F0AD7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FAD0E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5A359A5C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6E1BD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9EC620" w14:textId="679E83B1" w:rsidR="00B2293C" w:rsidRDefault="00B2293C" w:rsidP="00B2293C">
            <w:pPr>
              <w:spacing w:before="100" w:after="100"/>
            </w:pPr>
            <w:r w:rsidRPr="00B2293C">
              <w:t xml:space="preserve">Paw Prints are on sale. </w:t>
            </w:r>
            <w:r w:rsidR="001A4A04">
              <w:t>We will p</w:t>
            </w:r>
            <w:r w:rsidRPr="00B2293C">
              <w:t xml:space="preserve">aint in October. Thank </w:t>
            </w:r>
            <w:proofErr w:type="gramStart"/>
            <w:r w:rsidRPr="00B2293C">
              <w:t>you Erin for Painting</w:t>
            </w:r>
            <w:proofErr w:type="gramEnd"/>
            <w:r w:rsidRPr="00B2293C">
              <w:t xml:space="preserve"> over</w:t>
            </w:r>
            <w:r w:rsidR="001A4A04">
              <w:t xml:space="preserve"> the old names. We n</w:t>
            </w:r>
            <w:r w:rsidRPr="00B2293C">
              <w:t>eed to sell more!</w:t>
            </w:r>
            <w:r w:rsidR="001A4A04">
              <w:t xml:space="preserve"> This helps the 4</w:t>
            </w:r>
            <w:r w:rsidR="001A4A04" w:rsidRPr="001A4A04">
              <w:rPr>
                <w:vertAlign w:val="superscript"/>
              </w:rPr>
              <w:t>th</w:t>
            </w:r>
            <w:r w:rsidR="001A4A04">
              <w:t xml:space="preserve"> grade celebration!</w:t>
            </w:r>
          </w:p>
          <w:p w14:paraId="1D5EBFD7" w14:textId="066666EB" w:rsidR="00CE6A75" w:rsidRDefault="00CE6A75" w:rsidP="00B2293C">
            <w:pPr>
              <w:spacing w:before="100" w:after="100"/>
            </w:pPr>
            <w:r>
              <w:t>How many have we sold?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26D13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F672B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5763B926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11C4E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C9630B" w14:textId="77777777" w:rsidR="00B2293C" w:rsidRDefault="00B2293C" w:rsidP="00B2293C">
            <w:pPr>
              <w:spacing w:before="100" w:after="100"/>
            </w:pPr>
            <w:r w:rsidRPr="00B2293C">
              <w:t>Room Parent Google Doc.</w:t>
            </w:r>
            <w:r w:rsidR="00CE6A75">
              <w:t xml:space="preserve"> </w:t>
            </w:r>
          </w:p>
          <w:p w14:paraId="79479B1F" w14:textId="1E877AF5" w:rsidR="00CE6A75" w:rsidRDefault="00CE6A75" w:rsidP="00B2293C">
            <w:pPr>
              <w:spacing w:before="100" w:after="100"/>
            </w:pPr>
            <w:r>
              <w:t xml:space="preserve">Sent to Mrs. Sebesta – submit a google doc to the teachers to fill out the form. Then can email the classroom and </w:t>
            </w:r>
            <w:proofErr w:type="gramStart"/>
            <w:r>
              <w:t>fill</w:t>
            </w:r>
            <w:proofErr w:type="gramEnd"/>
            <w:r>
              <w:t xml:space="preserve"> out. </w:t>
            </w:r>
            <w:proofErr w:type="gramStart"/>
            <w:r>
              <w:t>List</w:t>
            </w:r>
            <w:proofErr w:type="gramEnd"/>
            <w:r>
              <w:t xml:space="preserve"> went to teachers on Sept 10</w:t>
            </w:r>
            <w:r w:rsidRPr="00CE6A75">
              <w:rPr>
                <w:vertAlign w:val="superscript"/>
              </w:rPr>
              <w:t>th</w:t>
            </w:r>
            <w:r>
              <w:t>.</w:t>
            </w:r>
            <w:r w:rsidR="001A4A04">
              <w:t xml:space="preserve"> Once returned will be put on the website.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6FCB5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97CC0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62C1AA42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D5DAF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AD9C4A" w14:textId="617BE730" w:rsidR="00B2293C" w:rsidRPr="00B2293C" w:rsidRDefault="00B2293C" w:rsidP="00B2293C">
            <w:pPr>
              <w:spacing w:before="100" w:after="100"/>
            </w:pPr>
            <w:r w:rsidRPr="00B2293C">
              <w:t>Spirit Wear pre-orders have been placed. Hoping to get a date of delivery.</w:t>
            </w:r>
          </w:p>
          <w:p w14:paraId="79900027" w14:textId="7A1CA859" w:rsidR="00B2293C" w:rsidRPr="00B2293C" w:rsidRDefault="00B2293C" w:rsidP="00B2293C">
            <w:pPr>
              <w:spacing w:before="100" w:after="100"/>
            </w:pPr>
            <w:r w:rsidRPr="00B2293C">
              <w:t>Bluewave is in production.</w:t>
            </w:r>
            <w:r w:rsidR="00CE6A75">
              <w:t xml:space="preserve"> – Will be ready the 16</w:t>
            </w:r>
            <w:r w:rsidR="00CE6A75" w:rsidRPr="001A4A04">
              <w:rPr>
                <w:vertAlign w:val="superscript"/>
              </w:rPr>
              <w:t>th</w:t>
            </w:r>
            <w:r w:rsidR="001A4A04">
              <w:t xml:space="preserve"> of September!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2C27E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C2C05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1CEE39D2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E1CEA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082AEF" w14:textId="0F5BF6EA" w:rsidR="00B2293C" w:rsidRPr="00B2293C" w:rsidRDefault="00B2293C" w:rsidP="00B2293C">
            <w:pPr>
              <w:spacing w:before="100" w:after="100"/>
            </w:pPr>
            <w:r w:rsidRPr="00B2293C">
              <w:t>Marquee Birthday is still for sale.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3B1D8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A8CF5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5D222739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BD59F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0F09A8" w14:textId="2C0C17F1" w:rsidR="00B2293C" w:rsidRPr="00B2293C" w:rsidRDefault="00B2293C" w:rsidP="00B2293C">
            <w:pPr>
              <w:spacing w:before="100" w:after="100"/>
            </w:pPr>
            <w:r w:rsidRPr="00B2293C">
              <w:t>Prairie Pulse Links do not work</w:t>
            </w:r>
            <w:r w:rsidR="002C1C8B">
              <w:t xml:space="preserve"> – Cater sent new links yesterday 9/9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24427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D6902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31F98584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6569B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354BED" w14:textId="3F621FE7" w:rsidR="00B2293C" w:rsidRPr="00B2293C" w:rsidRDefault="00B2293C" w:rsidP="00B2293C">
            <w:pPr>
              <w:spacing w:before="100" w:after="100"/>
            </w:pPr>
            <w:r w:rsidRPr="00B2293C">
              <w:t>Sept 16</w:t>
            </w:r>
            <w:r w:rsidRPr="00B2293C">
              <w:rPr>
                <w:vertAlign w:val="superscript"/>
              </w:rPr>
              <w:t>th</w:t>
            </w:r>
            <w:r w:rsidRPr="00B2293C">
              <w:t xml:space="preserve"> meeting recap at 5:30</w:t>
            </w:r>
            <w:r w:rsidR="001A4A04">
              <w:t>pm. Please let us know if you will make it.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EB836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DC5CA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16E86EFB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6386B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3F0A9B" w14:textId="1192533B" w:rsidR="00B2293C" w:rsidRPr="00B2293C" w:rsidRDefault="00B2293C" w:rsidP="00B2293C">
            <w:pPr>
              <w:spacing w:before="100" w:after="100"/>
              <w:jc w:val="center"/>
              <w:rPr>
                <w:b/>
                <w:bCs/>
              </w:rPr>
            </w:pPr>
            <w:r w:rsidRPr="00B2293C">
              <w:rPr>
                <w:b/>
                <w:bCs/>
              </w:rPr>
              <w:t>Vice President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6BCD1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675F7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686AC95E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182D3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14D08A" w14:textId="70876026" w:rsidR="00B2293C" w:rsidRPr="00B2293C" w:rsidRDefault="00B2293C" w:rsidP="00B2293C">
            <w:pPr>
              <w:spacing w:before="100" w:after="100"/>
              <w:jc w:val="both"/>
            </w:pPr>
            <w:r w:rsidRPr="00B2293C">
              <w:t>Sept 16</w:t>
            </w:r>
            <w:r w:rsidRPr="00B2293C">
              <w:rPr>
                <w:vertAlign w:val="superscript"/>
              </w:rPr>
              <w:t>th</w:t>
            </w:r>
            <w:r w:rsidRPr="00B2293C">
              <w:t xml:space="preserve"> meeting recap at 5:30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10996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995F6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24F270AF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A469C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9352E7" w14:textId="2C1F39C5" w:rsidR="00B2293C" w:rsidRDefault="00B2293C" w:rsidP="00B2293C">
            <w:pPr>
              <w:spacing w:before="100" w:after="100"/>
              <w:jc w:val="both"/>
            </w:pPr>
            <w:r>
              <w:t>Emailing for Prairie Pulse</w:t>
            </w:r>
            <w:r w:rsidR="002C1C8B">
              <w:t xml:space="preserve"> – </w:t>
            </w:r>
            <w:proofErr w:type="gramStart"/>
            <w:r w:rsidR="002C1C8B">
              <w:t>send</w:t>
            </w:r>
            <w:proofErr w:type="gramEnd"/>
            <w:r w:rsidR="002C1C8B">
              <w:t xml:space="preserve"> to Emily by Wednesday if you need anything</w:t>
            </w:r>
            <w:r w:rsidR="001A4A04">
              <w:t xml:space="preserve"> listed on the Prairie Pulse</w:t>
            </w:r>
            <w:r w:rsidR="002C1C8B">
              <w:t>.</w:t>
            </w:r>
          </w:p>
          <w:p w14:paraId="458385F8" w14:textId="0FF4B515" w:rsidR="002C1C8B" w:rsidRPr="00B2293C" w:rsidRDefault="002C1C8B" w:rsidP="00B2293C">
            <w:pPr>
              <w:spacing w:before="100" w:after="100"/>
              <w:jc w:val="both"/>
            </w:pPr>
            <w:r>
              <w:t>Teacher Favorites – going to send out via excel.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756E1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CE322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3FF7B9BB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986C1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7393F2" w14:textId="589CA95A" w:rsidR="00B2293C" w:rsidRPr="00B2293C" w:rsidRDefault="00B2293C" w:rsidP="00B2293C">
            <w:pPr>
              <w:spacing w:before="100" w:after="100"/>
              <w:jc w:val="center"/>
              <w:rPr>
                <w:b/>
                <w:bCs/>
              </w:rPr>
            </w:pPr>
            <w:r w:rsidRPr="00B2293C">
              <w:rPr>
                <w:b/>
                <w:bCs/>
              </w:rPr>
              <w:t>Secretary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F923E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A1A81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767147" w:rsidRPr="00F71FC2" w14:paraId="4DC3D2DB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662FE" w14:textId="77777777" w:rsidR="00767147" w:rsidRPr="00F71FC2" w:rsidRDefault="00767147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78BC9F" w14:textId="6A833F97" w:rsidR="00832B96" w:rsidRDefault="00BE189C" w:rsidP="00D20BB4">
            <w:pPr>
              <w:spacing w:before="100" w:after="100"/>
            </w:pPr>
            <w:r>
              <w:t>We need to push the PTO website.</w:t>
            </w:r>
          </w:p>
          <w:p w14:paraId="23107654" w14:textId="3CEDB7CA" w:rsidR="00BE189C" w:rsidRDefault="00B2293C" w:rsidP="00D20BB4">
            <w:pPr>
              <w:spacing w:before="100" w:after="100"/>
            </w:pPr>
            <w:r>
              <w:t>Remove Fall Fundraiser Information from Calendar &amp; Silent Auction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83601" w14:textId="77777777" w:rsidR="00767147" w:rsidRPr="00F71FC2" w:rsidRDefault="00767147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C94C2" w14:textId="77777777" w:rsidR="00767147" w:rsidRPr="00F71FC2" w:rsidRDefault="00767147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58705834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A3DEC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26557B" w14:textId="76959095" w:rsidR="007D17EB" w:rsidRDefault="00B2293C" w:rsidP="00BB6514">
            <w:pPr>
              <w:spacing w:before="100" w:after="100"/>
            </w:pPr>
            <w:r>
              <w:t>PTO Membership Count</w:t>
            </w:r>
            <w:r w:rsidR="007D17EB">
              <w:t xml:space="preserve"> – 398 persons on website</w:t>
            </w:r>
            <w:r w:rsidR="00BB6514">
              <w:t xml:space="preserve">, </w:t>
            </w:r>
            <w:r w:rsidR="007D17EB">
              <w:t>55 are</w:t>
            </w:r>
            <w:r w:rsidR="00BB6514">
              <w:t xml:space="preserve"> listed as</w:t>
            </w:r>
            <w:r w:rsidR="007D17EB">
              <w:t xml:space="preserve"> “members”</w:t>
            </w:r>
            <w:r w:rsidR="00BB6514">
              <w:t>. Will send out the “membership” link to boost.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A4C37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AAFA0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2802E963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A8844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75EA09" w14:textId="77777777" w:rsidR="00BB6514" w:rsidRDefault="00B2293C" w:rsidP="00D20BB4">
            <w:pPr>
              <w:spacing w:before="100" w:after="100"/>
            </w:pPr>
            <w:r>
              <w:t>Add yearbook link for photo submission</w:t>
            </w:r>
            <w:r w:rsidR="002C1C8B">
              <w:t xml:space="preserve"> – Jamie to send</w:t>
            </w:r>
            <w:r w:rsidR="00BB6514">
              <w:t>.</w:t>
            </w:r>
          </w:p>
          <w:p w14:paraId="0A9A6429" w14:textId="3A4F3A43" w:rsidR="00B2293C" w:rsidRDefault="00BB6514" w:rsidP="00D20BB4">
            <w:pPr>
              <w:spacing w:before="100" w:after="100"/>
            </w:pPr>
            <w:r>
              <w:t xml:space="preserve">We </w:t>
            </w:r>
            <w:r w:rsidR="002C1C8B">
              <w:t xml:space="preserve">need </w:t>
            </w:r>
            <w:proofErr w:type="gramStart"/>
            <w:r w:rsidR="002C1C8B">
              <w:t>fun</w:t>
            </w:r>
            <w:proofErr w:type="gramEnd"/>
            <w:r w:rsidR="002C1C8B">
              <w:t xml:space="preserve"> run before spring break so </w:t>
            </w:r>
            <w:r>
              <w:t>it’s</w:t>
            </w:r>
            <w:r w:rsidR="002C1C8B">
              <w:t xml:space="preserve"> in yearbook.</w:t>
            </w:r>
            <w:r>
              <w:t xml:space="preserve"> Working on new dates.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128FF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EB001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2C1C8B" w:rsidRPr="00F71FC2" w14:paraId="712ABA90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C0EE7" w14:textId="77777777" w:rsidR="002C1C8B" w:rsidRPr="00F71FC2" w:rsidRDefault="002C1C8B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449D58" w14:textId="32A8F349" w:rsidR="002C1C8B" w:rsidRDefault="002C1C8B" w:rsidP="00D20BB4">
            <w:pPr>
              <w:spacing w:before="100" w:after="100"/>
            </w:pPr>
            <w:r>
              <w:t>Stock the Lounge – add to website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5023F" w14:textId="77777777" w:rsidR="002C1C8B" w:rsidRPr="00F71FC2" w:rsidRDefault="002C1C8B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41D74" w14:textId="77777777" w:rsidR="002C1C8B" w:rsidRPr="00F71FC2" w:rsidRDefault="002C1C8B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DC12E6" w:rsidRPr="00F71FC2" w14:paraId="683FD443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6D015" w14:textId="77777777" w:rsidR="00DC12E6" w:rsidRPr="00F71FC2" w:rsidRDefault="00DC12E6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897026" w14:textId="4DC1DB52" w:rsidR="00DC12E6" w:rsidRPr="00B2293C" w:rsidRDefault="00DC12E6" w:rsidP="00B2293C">
            <w:pPr>
              <w:spacing w:before="100" w:after="100"/>
              <w:jc w:val="center"/>
              <w:rPr>
                <w:b/>
                <w:bCs/>
              </w:rPr>
            </w:pPr>
            <w:r w:rsidRPr="00B2293C">
              <w:rPr>
                <w:b/>
                <w:bCs/>
              </w:rPr>
              <w:t>Treasurer – presented 2024/2025 budget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03652" w14:textId="77777777" w:rsidR="00DC12E6" w:rsidRPr="00F71FC2" w:rsidRDefault="00DC12E6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0E3CD" w14:textId="77777777" w:rsidR="00DC12E6" w:rsidRPr="00F71FC2" w:rsidRDefault="00DC12E6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4CDE8F1D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95872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481BF4" w14:textId="77777777" w:rsidR="00B2293C" w:rsidRDefault="00B2293C" w:rsidP="00D20BB4">
            <w:pPr>
              <w:spacing w:before="100" w:after="100"/>
            </w:pPr>
            <w:r>
              <w:t>Reconcile August Books/Updates</w:t>
            </w:r>
          </w:p>
          <w:p w14:paraId="3A12D831" w14:textId="5A71E8F9" w:rsidR="002C1C8B" w:rsidRDefault="002C1C8B" w:rsidP="00D20BB4">
            <w:pPr>
              <w:spacing w:before="100" w:after="100"/>
            </w:pPr>
            <w:r>
              <w:t>A couple of tweaks needed to budget</w:t>
            </w:r>
            <w:r w:rsidR="00BB6514">
              <w:t>, but otherwise up to date.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CB447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CF7E3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DC12E6" w:rsidRPr="00F71FC2" w14:paraId="2EF1A207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D2F4F" w14:textId="77777777" w:rsidR="00DC12E6" w:rsidRPr="00F71FC2" w:rsidRDefault="00DC12E6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7CE51C" w14:textId="2C26186D" w:rsidR="00DC12E6" w:rsidRPr="00DC12E6" w:rsidRDefault="00DC12E6" w:rsidP="005449DF">
            <w:pPr>
              <w:spacing w:before="100" w:after="100"/>
              <w:jc w:val="center"/>
              <w:rPr>
                <w:b/>
                <w:bCs/>
              </w:rPr>
            </w:pPr>
            <w:r w:rsidRPr="00DC12E6">
              <w:rPr>
                <w:b/>
                <w:bCs/>
              </w:rPr>
              <w:t>Committee Reports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E1CF2" w14:textId="77777777" w:rsidR="00DC12E6" w:rsidRPr="00F71FC2" w:rsidRDefault="00DC12E6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9251E" w14:textId="77777777" w:rsidR="00DC12E6" w:rsidRPr="00F71FC2" w:rsidRDefault="00DC12E6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4028CE43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8A052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3B40EE" w14:textId="23283871" w:rsidR="00B2293C" w:rsidRPr="00DC12E6" w:rsidRDefault="00B2293C" w:rsidP="005449DF">
            <w:pPr>
              <w:spacing w:before="100" w:after="10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Communications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6CDD0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29F5F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0B3DB3" w:rsidRPr="00012E7E" w14:paraId="4A527105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1E351" w14:textId="77777777" w:rsidR="000B3DB3" w:rsidRPr="00012E7E" w:rsidRDefault="000B3DB3" w:rsidP="00D20BB4">
            <w:pPr>
              <w:ind w:left="630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8F1BA9" w14:textId="3583E23E" w:rsidR="0003366D" w:rsidRDefault="00B2293C" w:rsidP="00B2293C">
            <w:pPr>
              <w:spacing w:before="100" w:after="100"/>
            </w:pPr>
            <w:r w:rsidRPr="00B2293C">
              <w:t>Keep Posting! Great Job. Prairie Pulse or PTO Website Update</w:t>
            </w:r>
            <w:r w:rsidR="002C1C8B">
              <w:t>s</w:t>
            </w:r>
          </w:p>
          <w:p w14:paraId="45DA50D3" w14:textId="07BDA7CD" w:rsidR="002C1C8B" w:rsidRDefault="002C1C8B" w:rsidP="002C1C8B">
            <w:pPr>
              <w:spacing w:before="100" w:after="100"/>
            </w:pPr>
            <w:r>
              <w:t>All ok!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B838B" w14:textId="77777777" w:rsidR="000B3DB3" w:rsidRPr="00012E7E" w:rsidRDefault="000B3DB3" w:rsidP="00D20BB4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263FB" w14:textId="77777777" w:rsidR="000B3DB3" w:rsidRPr="00012E7E" w:rsidRDefault="000B3DB3" w:rsidP="00D20BB4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832B96" w:rsidRPr="00F71FC2" w14:paraId="0A8B8BE7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06266" w14:textId="44163C8C" w:rsidR="00832B96" w:rsidRPr="00F71FC2" w:rsidRDefault="00832B9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BF158" w14:textId="772DD3EB" w:rsidR="007D3CC4" w:rsidRPr="00B2293C" w:rsidRDefault="00DC12E6" w:rsidP="005449DF">
            <w:pPr>
              <w:spacing w:before="100" w:after="100"/>
              <w:jc w:val="center"/>
              <w:rPr>
                <w:b/>
                <w:bCs/>
              </w:rPr>
            </w:pPr>
            <w:r w:rsidRPr="00B2293C">
              <w:rPr>
                <w:b/>
                <w:bCs/>
              </w:rPr>
              <w:t>Grant – Needs to be filled</w:t>
            </w:r>
            <w:r w:rsidR="00B2293C" w:rsidRPr="00B2293C">
              <w:rPr>
                <w:b/>
                <w:bCs/>
              </w:rPr>
              <w:t xml:space="preserve"> – Possible Interest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69469" w14:textId="02239185" w:rsidR="00832B96" w:rsidRPr="00F71FC2" w:rsidRDefault="00832B9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85902" w14:textId="77777777" w:rsidR="00832B96" w:rsidRPr="00F71FC2" w:rsidRDefault="00832B9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1DA42C5A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25828" w14:textId="77777777" w:rsidR="00B2293C" w:rsidRPr="00F71FC2" w:rsidRDefault="00B2293C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CBB3E" w14:textId="5F037E48" w:rsidR="00B2293C" w:rsidRPr="00B2293C" w:rsidRDefault="00B2293C" w:rsidP="00B2293C">
            <w:pPr>
              <w:spacing w:before="100" w:after="100"/>
            </w:pPr>
            <w:r w:rsidRPr="00B2293C">
              <w:t>Possible program for staff to submit ideas through</w:t>
            </w:r>
            <w:r w:rsidR="00BB6514">
              <w:t>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802A7" w14:textId="77777777" w:rsidR="00B2293C" w:rsidRPr="00F71FC2" w:rsidRDefault="00B2293C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AA54D" w14:textId="77777777" w:rsidR="00B2293C" w:rsidRPr="00F71FC2" w:rsidRDefault="00B2293C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5D5B453A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BE25C" w14:textId="77777777" w:rsidR="00B2293C" w:rsidRPr="00F71FC2" w:rsidRDefault="00B2293C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7B70B" w14:textId="674360CA" w:rsidR="00B2293C" w:rsidRPr="00B2293C" w:rsidRDefault="00B2293C" w:rsidP="00DC12E6">
            <w:pPr>
              <w:spacing w:before="100" w:after="100"/>
            </w:pPr>
            <w:r w:rsidRPr="00B2293C">
              <w:t>THS Senior scholarship(?)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5EFBE" w14:textId="77777777" w:rsidR="00B2293C" w:rsidRPr="00F71FC2" w:rsidRDefault="00B2293C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B488D" w14:textId="77777777" w:rsidR="00B2293C" w:rsidRPr="00F71FC2" w:rsidRDefault="00B2293C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832B96" w:rsidRPr="00F71FC2" w14:paraId="1C7E58D7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DBAA0" w14:textId="241D9A55" w:rsidR="00832B96" w:rsidRPr="00F71FC2" w:rsidRDefault="00832B9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D5CF8" w14:textId="496181F8" w:rsidR="00832B96" w:rsidRPr="00DC12E6" w:rsidRDefault="00B2293C" w:rsidP="00B2293C">
            <w:pPr>
              <w:spacing w:before="100" w:after="100"/>
            </w:pPr>
            <w:r w:rsidRPr="00B2293C">
              <w:t>Help with vendor requests</w:t>
            </w:r>
            <w:r w:rsidR="002C1C8B">
              <w:t xml:space="preserve"> - donations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495ED" w14:textId="7D2CB5A1" w:rsidR="00832B96" w:rsidRPr="00F71FC2" w:rsidRDefault="00832B9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85414" w14:textId="77777777" w:rsidR="00832B96" w:rsidRPr="00F71FC2" w:rsidRDefault="00832B9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1518CCBD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08376" w14:textId="77777777" w:rsidR="00B2293C" w:rsidRPr="00F71FC2" w:rsidRDefault="00B2293C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0355C" w14:textId="3E65E72E" w:rsidR="00B2293C" w:rsidRPr="00B2293C" w:rsidRDefault="00B2293C" w:rsidP="005449DF">
            <w:pPr>
              <w:spacing w:before="100" w:after="10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Hospitality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BEF0D" w14:textId="77777777" w:rsidR="00B2293C" w:rsidRPr="00F71FC2" w:rsidRDefault="00B2293C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E9D64" w14:textId="77777777" w:rsidR="00B2293C" w:rsidRPr="00F71FC2" w:rsidRDefault="00B2293C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727E9E7D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4D828" w14:textId="77777777" w:rsidR="00B2293C" w:rsidRPr="00F71FC2" w:rsidRDefault="00B2293C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57156" w14:textId="2BFB7856" w:rsidR="00B2293C" w:rsidRPr="00B2293C" w:rsidRDefault="00B2293C" w:rsidP="00B2293C">
            <w:pPr>
              <w:spacing w:before="100" w:after="100"/>
            </w:pPr>
            <w:r w:rsidRPr="00B2293C">
              <w:t>Back to School Lunch Thank you</w:t>
            </w:r>
            <w:r w:rsidR="00BB6514">
              <w:t>, it was a huge success!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9E547" w14:textId="77777777" w:rsidR="00B2293C" w:rsidRPr="00F71FC2" w:rsidRDefault="00B2293C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DCA82" w14:textId="77777777" w:rsidR="00B2293C" w:rsidRPr="00F71FC2" w:rsidRDefault="00B2293C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7693A37D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B22EE" w14:textId="77777777" w:rsidR="00B2293C" w:rsidRPr="00F71FC2" w:rsidRDefault="00B2293C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7B804" w14:textId="69444066" w:rsidR="00B2293C" w:rsidRPr="00B2293C" w:rsidRDefault="00B2293C" w:rsidP="00B2293C">
            <w:pPr>
              <w:spacing w:before="100" w:after="100"/>
            </w:pPr>
            <w:r w:rsidRPr="00B2293C">
              <w:t>Can schedule a Zoom to introduce your committee members</w:t>
            </w:r>
            <w:r w:rsidR="00BB6514">
              <w:t>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B23BB" w14:textId="77777777" w:rsidR="00B2293C" w:rsidRPr="00F71FC2" w:rsidRDefault="00B2293C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69235" w14:textId="77777777" w:rsidR="00B2293C" w:rsidRPr="00F71FC2" w:rsidRDefault="00B2293C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2ACEA373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6FCEF" w14:textId="77777777" w:rsidR="00B2293C" w:rsidRPr="00F71FC2" w:rsidRDefault="00B2293C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244E7" w14:textId="74FC2FE4" w:rsidR="00B2293C" w:rsidRPr="00B2293C" w:rsidRDefault="00B2293C" w:rsidP="00DC12E6">
            <w:pPr>
              <w:spacing w:before="100" w:after="100"/>
            </w:pPr>
            <w:r w:rsidRPr="00B2293C">
              <w:t>Stock the Lounge</w:t>
            </w:r>
            <w:r w:rsidR="002C1C8B">
              <w:t xml:space="preserve"> – need to post to FB and Website</w:t>
            </w:r>
            <w:r w:rsidR="00BB6514">
              <w:t xml:space="preserve"> to get more traction and supplies.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A10DC" w14:textId="77777777" w:rsidR="00B2293C" w:rsidRPr="00F71FC2" w:rsidRDefault="00B2293C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59194" w14:textId="77777777" w:rsidR="00B2293C" w:rsidRPr="00F71FC2" w:rsidRDefault="00B2293C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63FF2EDF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8A649" w14:textId="77777777" w:rsidR="00B2293C" w:rsidRPr="00F71FC2" w:rsidRDefault="00B2293C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01BE0" w14:textId="245BA200" w:rsidR="00B2293C" w:rsidRPr="00B2293C" w:rsidRDefault="00B2293C" w:rsidP="00DC12E6">
            <w:pPr>
              <w:spacing w:before="100" w:after="100"/>
            </w:pPr>
            <w:r>
              <w:t>October 18</w:t>
            </w:r>
            <w:r w:rsidRPr="00B2293C">
              <w:rPr>
                <w:vertAlign w:val="superscript"/>
              </w:rPr>
              <w:t>th</w:t>
            </w:r>
            <w:r>
              <w:t xml:space="preserve"> – Rudy’s</w:t>
            </w:r>
            <w:r w:rsidR="002C1C8B">
              <w:t xml:space="preserve"> – cooking a Brisket for the school – will decorate the lounge. Signup genius for helping.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A6D03" w14:textId="77777777" w:rsidR="00B2293C" w:rsidRPr="00F71FC2" w:rsidRDefault="00B2293C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50A0B" w14:textId="77777777" w:rsidR="00B2293C" w:rsidRPr="00F71FC2" w:rsidRDefault="00B2293C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832B96" w:rsidRPr="00B2293C" w14:paraId="28596190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AC853" w14:textId="77777777" w:rsidR="00832B96" w:rsidRPr="00B2293C" w:rsidRDefault="00832B96" w:rsidP="00832B96">
            <w:pPr>
              <w:rPr>
                <w:b/>
                <w:bCs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40240" w14:textId="6A72715D" w:rsidR="001D4550" w:rsidRPr="00B2293C" w:rsidRDefault="00DC12E6" w:rsidP="005449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1518"/>
              </w:tabs>
              <w:spacing w:before="2"/>
              <w:jc w:val="center"/>
              <w:rPr>
                <w:b/>
                <w:bCs/>
              </w:rPr>
            </w:pPr>
            <w:r w:rsidRPr="00B2293C">
              <w:rPr>
                <w:b/>
                <w:bCs/>
              </w:rPr>
              <w:t>Program/Décor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732E2" w14:textId="66CCDB47" w:rsidR="00832B96" w:rsidRPr="00B2293C" w:rsidRDefault="00832B96" w:rsidP="00832B96">
            <w:pPr>
              <w:spacing w:before="100" w:after="100"/>
              <w:jc w:val="center"/>
              <w:rPr>
                <w:b/>
                <w:bCs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7D594" w14:textId="77777777" w:rsidR="00832B96" w:rsidRPr="00B2293C" w:rsidRDefault="00832B96" w:rsidP="00832B96">
            <w:pPr>
              <w:spacing w:before="100" w:after="100"/>
              <w:jc w:val="center"/>
              <w:rPr>
                <w:b/>
                <w:bCs/>
                <w:lang w:val="en-GB"/>
              </w:rPr>
            </w:pPr>
          </w:p>
        </w:tc>
      </w:tr>
      <w:tr w:rsidR="00B2293C" w:rsidRPr="00B2293C" w14:paraId="04FBC97B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7A7B0" w14:textId="77777777" w:rsidR="00B2293C" w:rsidRPr="00B2293C" w:rsidRDefault="00B2293C" w:rsidP="00832B96">
            <w:pPr>
              <w:rPr>
                <w:b/>
                <w:bCs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8E9F2" w14:textId="390E269C" w:rsidR="00B2293C" w:rsidRPr="00B2293C" w:rsidRDefault="00B2293C" w:rsidP="00832B9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1518"/>
              </w:tabs>
              <w:spacing w:before="2"/>
            </w:pPr>
            <w:r>
              <w:t>Great Job on the Bulletin Board</w:t>
            </w:r>
            <w:r w:rsidR="002C1C8B">
              <w:t>! So cute!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3CF0B" w14:textId="77777777" w:rsidR="00B2293C" w:rsidRPr="00B2293C" w:rsidRDefault="00B2293C" w:rsidP="00832B96">
            <w:pPr>
              <w:spacing w:before="100" w:after="100"/>
              <w:jc w:val="center"/>
              <w:rPr>
                <w:b/>
                <w:bCs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AA294" w14:textId="77777777" w:rsidR="00B2293C" w:rsidRPr="00B2293C" w:rsidRDefault="00B2293C" w:rsidP="00832B96">
            <w:pPr>
              <w:spacing w:before="100" w:after="100"/>
              <w:jc w:val="center"/>
              <w:rPr>
                <w:b/>
                <w:bCs/>
                <w:lang w:val="en-GB"/>
              </w:rPr>
            </w:pPr>
          </w:p>
        </w:tc>
      </w:tr>
      <w:tr w:rsidR="00B2293C" w:rsidRPr="00B2293C" w14:paraId="5E250D74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E4C42" w14:textId="77777777" w:rsidR="00B2293C" w:rsidRPr="00B2293C" w:rsidRDefault="00B2293C" w:rsidP="00832B96">
            <w:pPr>
              <w:rPr>
                <w:b/>
                <w:bCs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02DC2" w14:textId="19F2C155" w:rsidR="00B2293C" w:rsidRPr="005449DF" w:rsidRDefault="00B2293C" w:rsidP="00832B9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1518"/>
              </w:tabs>
              <w:spacing w:before="2"/>
            </w:pPr>
            <w:r w:rsidRPr="005449DF">
              <w:t xml:space="preserve">Next </w:t>
            </w:r>
            <w:proofErr w:type="spellStart"/>
            <w:r w:rsidRPr="005449DF">
              <w:t>Bullentin</w:t>
            </w:r>
            <w:proofErr w:type="spellEnd"/>
            <w:r w:rsidRPr="005449DF">
              <w:t xml:space="preserve"> Board</w:t>
            </w:r>
            <w:r w:rsidR="002C1C8B">
              <w:t xml:space="preserve"> – Need to pivot since no fundraiser. Will come up new the</w:t>
            </w:r>
            <w:r w:rsidR="00BB6514">
              <w:t>me and update accordingly!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844A4" w14:textId="77777777" w:rsidR="00B2293C" w:rsidRPr="00B2293C" w:rsidRDefault="00B2293C" w:rsidP="00832B96">
            <w:pPr>
              <w:spacing w:before="100" w:after="100"/>
              <w:jc w:val="center"/>
              <w:rPr>
                <w:b/>
                <w:bCs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E2743" w14:textId="77777777" w:rsidR="00B2293C" w:rsidRPr="00B2293C" w:rsidRDefault="00B2293C" w:rsidP="00832B96">
            <w:pPr>
              <w:spacing w:before="100" w:after="100"/>
              <w:jc w:val="center"/>
              <w:rPr>
                <w:b/>
                <w:bCs/>
                <w:lang w:val="en-GB"/>
              </w:rPr>
            </w:pPr>
          </w:p>
        </w:tc>
      </w:tr>
      <w:tr w:rsidR="005449DF" w:rsidRPr="00B2293C" w14:paraId="5A3A5DE2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150DF" w14:textId="77777777" w:rsidR="005449DF" w:rsidRPr="00B2293C" w:rsidRDefault="005449DF" w:rsidP="00832B96">
            <w:pPr>
              <w:rPr>
                <w:b/>
                <w:bCs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83516" w14:textId="6B3D21EA" w:rsidR="005449DF" w:rsidRPr="005449DF" w:rsidRDefault="005449DF" w:rsidP="005449D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1518"/>
              </w:tabs>
              <w:spacing w:before="2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Volunteer Coordinator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937B4" w14:textId="77777777" w:rsidR="005449DF" w:rsidRPr="00B2293C" w:rsidRDefault="005449DF" w:rsidP="00832B96">
            <w:pPr>
              <w:spacing w:before="100" w:after="100"/>
              <w:jc w:val="center"/>
              <w:rPr>
                <w:b/>
                <w:bCs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ABC65" w14:textId="77777777" w:rsidR="005449DF" w:rsidRPr="00B2293C" w:rsidRDefault="005449DF" w:rsidP="00832B96">
            <w:pPr>
              <w:spacing w:before="100" w:after="100"/>
              <w:jc w:val="center"/>
              <w:rPr>
                <w:b/>
                <w:bCs/>
                <w:lang w:val="en-GB"/>
              </w:rPr>
            </w:pPr>
          </w:p>
        </w:tc>
      </w:tr>
      <w:tr w:rsidR="005449DF" w:rsidRPr="00B2293C" w14:paraId="2A6E35A5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5C959" w14:textId="77777777" w:rsidR="005449DF" w:rsidRPr="00B2293C" w:rsidRDefault="005449DF" w:rsidP="00832B96">
            <w:pPr>
              <w:rPr>
                <w:b/>
                <w:bCs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A2F53" w14:textId="4E059FF7" w:rsidR="005449DF" w:rsidRPr="005449DF" w:rsidRDefault="005449DF" w:rsidP="00832B9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1518"/>
              </w:tabs>
              <w:spacing w:before="2"/>
            </w:pPr>
            <w:r>
              <w:t>Any interest from Meet the Teacher / Kinder Roundup</w:t>
            </w:r>
            <w:r w:rsidR="00BB6514">
              <w:t xml:space="preserve">? </w:t>
            </w:r>
            <w:proofErr w:type="gramStart"/>
            <w:r w:rsidR="00BB6514">
              <w:t>Yes</w:t>
            </w:r>
            <w:proofErr w:type="gramEnd"/>
            <w:r w:rsidR="00BB6514">
              <w:t xml:space="preserve"> a few people.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674BF" w14:textId="77777777" w:rsidR="005449DF" w:rsidRPr="00B2293C" w:rsidRDefault="005449DF" w:rsidP="00832B96">
            <w:pPr>
              <w:spacing w:before="100" w:after="100"/>
              <w:jc w:val="center"/>
              <w:rPr>
                <w:b/>
                <w:bCs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984F3" w14:textId="77777777" w:rsidR="005449DF" w:rsidRPr="00B2293C" w:rsidRDefault="005449DF" w:rsidP="00832B96">
            <w:pPr>
              <w:spacing w:before="100" w:after="100"/>
              <w:jc w:val="center"/>
              <w:rPr>
                <w:b/>
                <w:bCs/>
                <w:lang w:val="en-GB"/>
              </w:rPr>
            </w:pPr>
          </w:p>
        </w:tc>
      </w:tr>
      <w:tr w:rsidR="00832B96" w:rsidRPr="00012E7E" w14:paraId="535026BB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DD3CE" w14:textId="77777777" w:rsidR="00832B96" w:rsidRPr="00012E7E" w:rsidRDefault="00832B96" w:rsidP="00832B96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358EF" w14:textId="6917D889" w:rsidR="00832B96" w:rsidRPr="005449DF" w:rsidRDefault="00DC12E6" w:rsidP="005449DF">
            <w:pPr>
              <w:spacing w:before="100" w:after="100"/>
              <w:jc w:val="center"/>
              <w:rPr>
                <w:b/>
                <w:bCs/>
              </w:rPr>
            </w:pPr>
            <w:r w:rsidRPr="005449DF">
              <w:rPr>
                <w:b/>
                <w:bCs/>
              </w:rPr>
              <w:t>Atrium – Needs to be filled</w:t>
            </w:r>
            <w:r w:rsidR="005449DF">
              <w:rPr>
                <w:b/>
                <w:bCs/>
              </w:rPr>
              <w:t xml:space="preserve"> – Possible Interest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78D28" w14:textId="6549C0F3" w:rsidR="00832B96" w:rsidRDefault="00832B96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F2A8D" w14:textId="77777777" w:rsidR="00832B96" w:rsidRDefault="00832B96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5449DF" w:rsidRPr="00012E7E" w14:paraId="75B1ECA7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0497A" w14:textId="77777777" w:rsidR="005449DF" w:rsidRPr="00012E7E" w:rsidRDefault="005449DF" w:rsidP="00832B96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AEB9C" w14:textId="1FC7C21D" w:rsidR="002C1C8B" w:rsidRDefault="002C1C8B" w:rsidP="00832B96">
            <w:pPr>
              <w:spacing w:before="100" w:after="100"/>
            </w:pPr>
            <w:r>
              <w:t>Margo Mansell is interested in taking it on</w:t>
            </w:r>
            <w:r w:rsidR="00BB6514">
              <w:t>, will meet with Raquel after the meeting to finalize.</w:t>
            </w:r>
          </w:p>
          <w:p w14:paraId="602FA330" w14:textId="5C6A5AA6" w:rsidR="005449DF" w:rsidRPr="005449DF" w:rsidRDefault="005449DF" w:rsidP="00832B96">
            <w:pPr>
              <w:spacing w:before="100" w:after="100"/>
            </w:pPr>
            <w:r>
              <w:t>Weeds need to be picked – schedule</w:t>
            </w:r>
            <w:r w:rsidR="00BB6514">
              <w:t xml:space="preserve"> via signup </w:t>
            </w:r>
            <w:proofErr w:type="spellStart"/>
            <w:r w:rsidR="00BB6514">
              <w:t>genious</w:t>
            </w:r>
            <w:proofErr w:type="spellEnd"/>
            <w:r w:rsidR="00BB6514">
              <w:t>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4486C" w14:textId="77777777" w:rsidR="005449DF" w:rsidRDefault="005449DF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B24DC" w14:textId="77777777" w:rsidR="005449DF" w:rsidRDefault="005449DF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5449DF" w:rsidRPr="00012E7E" w14:paraId="58940B58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1CEEC" w14:textId="77777777" w:rsidR="005449DF" w:rsidRPr="00012E7E" w:rsidRDefault="005449DF" w:rsidP="00832B96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C14EB" w14:textId="7861A0C9" w:rsidR="00FE5F71" w:rsidRPr="005449DF" w:rsidRDefault="00BB6514" w:rsidP="00BB6514">
            <w:pPr>
              <w:spacing w:before="100" w:after="100"/>
            </w:pPr>
            <w:r>
              <w:t xml:space="preserve">Atrium board </w:t>
            </w:r>
            <w:proofErr w:type="gramStart"/>
            <w:r>
              <w:t>member</w:t>
            </w:r>
            <w:proofErr w:type="gramEnd"/>
            <w:r>
              <w:t xml:space="preserve"> w</w:t>
            </w:r>
            <w:r w:rsidR="005449DF" w:rsidRPr="005449DF">
              <w:t xml:space="preserve">ill work with Green Thumb Organization – </w:t>
            </w:r>
            <w:r>
              <w:t xml:space="preserve">They will work on the </w:t>
            </w:r>
            <w:proofErr w:type="gramStart"/>
            <w:r w:rsidR="005449DF" w:rsidRPr="005449DF">
              <w:t>Front garden</w:t>
            </w:r>
            <w:proofErr w:type="gramEnd"/>
            <w:r>
              <w:t xml:space="preserve">. </w:t>
            </w:r>
            <w:r w:rsidR="00FE5F71">
              <w:t xml:space="preserve">They go to </w:t>
            </w:r>
            <w:proofErr w:type="gramStart"/>
            <w:r w:rsidR="00FE5F71">
              <w:t>all of</w:t>
            </w:r>
            <w:proofErr w:type="gramEnd"/>
            <w:r w:rsidR="00FE5F71">
              <w:t xml:space="preserve"> the schools in Tomball, help with Garden, maintaining, planting, educating.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B4568" w14:textId="77777777" w:rsidR="005449DF" w:rsidRDefault="005449DF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24593" w14:textId="77777777" w:rsidR="005449DF" w:rsidRDefault="005449DF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5449DF" w:rsidRPr="00012E7E" w14:paraId="6CF1A849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14A13" w14:textId="77777777" w:rsidR="005449DF" w:rsidRPr="00012E7E" w:rsidRDefault="005449DF" w:rsidP="00832B96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37905" w14:textId="3B1218A9" w:rsidR="005449DF" w:rsidRPr="005449DF" w:rsidRDefault="005449DF" w:rsidP="00832B96">
            <w:pPr>
              <w:spacing w:before="100" w:after="100"/>
            </w:pPr>
            <w:r>
              <w:t>Sprinkler System work</w:t>
            </w:r>
            <w:r w:rsidR="00BB6514">
              <w:t>ing</w:t>
            </w:r>
            <w:r>
              <w:t xml:space="preserve"> properly?</w:t>
            </w:r>
            <w:r w:rsidR="002C1C8B">
              <w:t xml:space="preserve"> – Per Mrs. Sebesta </w:t>
            </w:r>
            <w:proofErr w:type="gramStart"/>
            <w:r w:rsidR="002C1C8B">
              <w:t>yes</w:t>
            </w:r>
            <w:proofErr w:type="gramEnd"/>
            <w:r w:rsidR="002C1C8B">
              <w:t xml:space="preserve"> </w:t>
            </w:r>
            <w:r w:rsidR="00BB6514">
              <w:t>it’s</w:t>
            </w:r>
            <w:r w:rsidR="002C1C8B">
              <w:t xml:space="preserve"> working.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67E8C" w14:textId="77777777" w:rsidR="005449DF" w:rsidRDefault="005449DF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19082" w14:textId="77777777" w:rsidR="005449DF" w:rsidRDefault="005449DF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5449DF" w:rsidRPr="00012E7E" w14:paraId="34F6287B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2CB49" w14:textId="77777777" w:rsidR="005449DF" w:rsidRPr="00012E7E" w:rsidRDefault="005449DF" w:rsidP="00832B96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DAC21" w14:textId="11251D91" w:rsidR="005449DF" w:rsidRPr="005449DF" w:rsidRDefault="005449DF" w:rsidP="00832B96">
            <w:pPr>
              <w:spacing w:before="100" w:after="100"/>
            </w:pPr>
            <w:r>
              <w:t>Will form a plan for identifying plants and maintenance</w:t>
            </w:r>
            <w:r w:rsidR="002C1C8B">
              <w:t>. Will speak with previous board member to coordinate.</w:t>
            </w:r>
            <w:r w:rsidR="00BB6514">
              <w:t xml:space="preserve"> Want to ensure minimal maintenance.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12416" w14:textId="77777777" w:rsidR="005449DF" w:rsidRDefault="005449DF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23F60" w14:textId="77777777" w:rsidR="005449DF" w:rsidRDefault="005449DF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5449DF" w:rsidRPr="00012E7E" w14:paraId="7B6D7A79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49A6F" w14:textId="77777777" w:rsidR="005449DF" w:rsidRPr="00012E7E" w:rsidRDefault="005449DF" w:rsidP="00832B96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55F68" w14:textId="28E10ACA" w:rsidR="005449DF" w:rsidRDefault="00BB6514" w:rsidP="00832B96">
            <w:pPr>
              <w:spacing w:before="100" w:after="100"/>
            </w:pPr>
            <w:r>
              <w:t>The Atrium is a g</w:t>
            </w:r>
            <w:r w:rsidR="005449DF">
              <w:t>roup effort like marquee</w:t>
            </w:r>
            <w:r w:rsidR="00FE5F71">
              <w:t xml:space="preserve"> – signup genius like the marquee to help with weeds, planting, etc</w:t>
            </w:r>
            <w:r>
              <w:t>. Be on the lookout.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9CC69" w14:textId="77777777" w:rsidR="005449DF" w:rsidRDefault="005449DF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39164" w14:textId="77777777" w:rsidR="005449DF" w:rsidRDefault="005449DF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CE6A75" w:rsidRPr="00012E7E" w14:paraId="04F38FCD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03A5A" w14:textId="77777777" w:rsidR="00CE6A75" w:rsidRPr="00012E7E" w:rsidRDefault="00CE6A75" w:rsidP="00832B96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B94BF" w14:textId="72658A42" w:rsidR="00CE6A75" w:rsidRPr="005449DF" w:rsidRDefault="00CE6A75" w:rsidP="00832B96">
            <w:pPr>
              <w:spacing w:before="100" w:after="100"/>
            </w:pPr>
            <w:proofErr w:type="gramStart"/>
            <w:r>
              <w:t>School</w:t>
            </w:r>
            <w:proofErr w:type="gramEnd"/>
            <w:r>
              <w:t xml:space="preserve"> is starting a Gardening Club – will work with Atrium coordinator to help!</w:t>
            </w:r>
            <w:r w:rsidR="002C1C8B">
              <w:t xml:space="preserve"> Mrs. Madrid is who is heading up the gardening club.</w:t>
            </w:r>
            <w:r w:rsidR="00BB6514">
              <w:t xml:space="preserve"> Details to follow!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61536" w14:textId="77777777" w:rsidR="00CE6A75" w:rsidRDefault="00CE6A75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8B0CD" w14:textId="77777777" w:rsidR="00CE6A75" w:rsidRDefault="00CE6A75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832B96" w:rsidRPr="00F71FC2" w14:paraId="7225FECA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B9369" w14:textId="597C175F" w:rsidR="00832B96" w:rsidRPr="00C948CB" w:rsidRDefault="00832B96" w:rsidP="00832B96">
            <w:pPr>
              <w:jc w:val="center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309A6" w14:textId="2E1927E1" w:rsidR="001D4550" w:rsidRPr="005449DF" w:rsidRDefault="00DC12E6" w:rsidP="005449DF">
            <w:pPr>
              <w:jc w:val="center"/>
              <w:rPr>
                <w:b/>
                <w:bCs/>
                <w:lang w:val="en-GB"/>
              </w:rPr>
            </w:pPr>
            <w:r w:rsidRPr="005449DF">
              <w:rPr>
                <w:b/>
                <w:bCs/>
                <w:lang w:val="en-GB"/>
              </w:rPr>
              <w:t>Room Parent Coordinator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5EB5E" w14:textId="77777777" w:rsidR="00832B96" w:rsidRPr="00F71FC2" w:rsidRDefault="00832B9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32242" w14:textId="77777777" w:rsidR="00832B96" w:rsidRPr="00F71FC2" w:rsidRDefault="00832B9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5449DF" w:rsidRPr="00F71FC2" w14:paraId="4B3181F9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F8BAC" w14:textId="77777777" w:rsidR="005449DF" w:rsidRPr="00C948CB" w:rsidRDefault="005449DF" w:rsidP="00832B96">
            <w:pPr>
              <w:jc w:val="center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E0852" w14:textId="0F1E5460" w:rsidR="005449DF" w:rsidRPr="005449DF" w:rsidRDefault="005449DF" w:rsidP="00C948CB">
            <w:pPr>
              <w:rPr>
                <w:lang w:val="en-GB"/>
              </w:rPr>
            </w:pPr>
            <w:r>
              <w:rPr>
                <w:lang w:val="en-GB"/>
              </w:rPr>
              <w:t>Teachers Fill out Google Doc</w:t>
            </w:r>
            <w:r w:rsidR="00BB6514">
              <w:rPr>
                <w:lang w:val="en-GB"/>
              </w:rPr>
              <w:t xml:space="preserve"> – will be up on website.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20C87" w14:textId="77777777" w:rsidR="005449DF" w:rsidRPr="00F71FC2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76F9B" w14:textId="77777777" w:rsidR="005449DF" w:rsidRPr="00F71FC2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5449DF" w:rsidRPr="00F71FC2" w14:paraId="3D8033C4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7F02F" w14:textId="77777777" w:rsidR="005449DF" w:rsidRPr="00C948CB" w:rsidRDefault="005449DF" w:rsidP="00832B96">
            <w:pPr>
              <w:jc w:val="center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5E58E" w14:textId="54075350" w:rsidR="005449DF" w:rsidRPr="005449DF" w:rsidRDefault="005449DF" w:rsidP="00C948CB">
            <w:pPr>
              <w:rPr>
                <w:lang w:val="en-GB"/>
              </w:rPr>
            </w:pPr>
            <w:r w:rsidRPr="005449DF">
              <w:rPr>
                <w:lang w:val="en-GB"/>
              </w:rPr>
              <w:t>Room Parent meeting on October 1</w:t>
            </w:r>
            <w:r w:rsidRPr="005449DF">
              <w:rPr>
                <w:vertAlign w:val="superscript"/>
                <w:lang w:val="en-GB"/>
              </w:rPr>
              <w:t>st</w:t>
            </w:r>
            <w:r w:rsidRPr="005449DF">
              <w:rPr>
                <w:lang w:val="en-GB"/>
              </w:rPr>
              <w:t xml:space="preserve"> @ 9:30am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4786B" w14:textId="77777777" w:rsidR="005449DF" w:rsidRPr="00F71FC2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C4FDB" w14:textId="77777777" w:rsidR="005449DF" w:rsidRPr="00F71FC2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5449DF" w:rsidRPr="00F71FC2" w14:paraId="25831A9E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F58BD" w14:textId="77777777" w:rsidR="005449DF" w:rsidRPr="00C948CB" w:rsidRDefault="005449DF" w:rsidP="00832B96">
            <w:pPr>
              <w:jc w:val="center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C27A6" w14:textId="4F7B52E0" w:rsidR="005449DF" w:rsidRPr="005449DF" w:rsidRDefault="005449DF" w:rsidP="00C948CB">
            <w:pPr>
              <w:rPr>
                <w:lang w:val="en-GB"/>
              </w:rPr>
            </w:pPr>
            <w:r w:rsidRPr="005449DF">
              <w:rPr>
                <w:lang w:val="en-GB"/>
              </w:rPr>
              <w:t>Room Parent letter?</w:t>
            </w:r>
            <w:r w:rsidR="00FE5F71">
              <w:rPr>
                <w:lang w:val="en-GB"/>
              </w:rPr>
              <w:t xml:space="preserve"> – Katy will send it out shortly</w:t>
            </w:r>
            <w:r w:rsidR="00BB6514">
              <w:rPr>
                <w:lang w:val="en-GB"/>
              </w:rPr>
              <w:t xml:space="preserve"> once we receive feedback from teachers.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9CEBE" w14:textId="77777777" w:rsidR="005449DF" w:rsidRPr="00F71FC2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D14C8" w14:textId="77777777" w:rsidR="005449DF" w:rsidRPr="00F71FC2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5449DF" w:rsidRPr="00F71FC2" w14:paraId="05BFCCD4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BDB71" w14:textId="77777777" w:rsidR="005449DF" w:rsidRPr="00C948CB" w:rsidRDefault="005449DF" w:rsidP="00832B96">
            <w:pPr>
              <w:jc w:val="center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E4FB8" w14:textId="5AE622E8" w:rsidR="005449DF" w:rsidRPr="005449DF" w:rsidRDefault="005449DF" w:rsidP="005449DF">
            <w:pPr>
              <w:jc w:val="center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Spirit Night – Needs to be Filled – President filling in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54599" w14:textId="77777777" w:rsidR="005449DF" w:rsidRPr="00F71FC2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BCCE1" w14:textId="77777777" w:rsidR="005449DF" w:rsidRPr="00F71FC2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5449DF" w:rsidRPr="00F71FC2" w14:paraId="65096E54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B6EC0" w14:textId="77777777" w:rsidR="005449DF" w:rsidRPr="00C948CB" w:rsidRDefault="005449DF" w:rsidP="00832B96">
            <w:pPr>
              <w:jc w:val="center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47D89" w14:textId="49274553" w:rsidR="005449DF" w:rsidRPr="005449DF" w:rsidRDefault="005449DF" w:rsidP="00C948CB">
            <w:pPr>
              <w:rPr>
                <w:lang w:val="en-GB"/>
              </w:rPr>
            </w:pPr>
            <w:r>
              <w:rPr>
                <w:lang w:val="en-GB"/>
              </w:rPr>
              <w:t>Sharky’s Truck was successful &amp; Sonic did great in August</w:t>
            </w:r>
            <w:r w:rsidR="00BB6514">
              <w:rPr>
                <w:lang w:val="en-GB"/>
              </w:rPr>
              <w:t>!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0DD0B" w14:textId="77777777" w:rsidR="005449DF" w:rsidRPr="00F71FC2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CB49B" w14:textId="77777777" w:rsidR="005449DF" w:rsidRPr="00F71FC2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5449DF" w:rsidRPr="00F71FC2" w14:paraId="606801A1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180F9" w14:textId="77777777" w:rsidR="005449DF" w:rsidRPr="00C948CB" w:rsidRDefault="005449DF" w:rsidP="00832B96">
            <w:pPr>
              <w:jc w:val="center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DBEE8" w14:textId="2BDD7F34" w:rsidR="005449DF" w:rsidRPr="005449DF" w:rsidRDefault="005449DF" w:rsidP="00C948CB">
            <w:pPr>
              <w:rPr>
                <w:lang w:val="en-GB"/>
              </w:rPr>
            </w:pPr>
            <w:r>
              <w:rPr>
                <w:lang w:val="en-GB"/>
              </w:rPr>
              <w:t>Sept 4 Sonic &amp; 5</w:t>
            </w:r>
            <w:r w:rsidRPr="005449DF">
              <w:rPr>
                <w:vertAlign w:val="superscript"/>
                <w:lang w:val="en-GB"/>
              </w:rPr>
              <w:t>th</w:t>
            </w:r>
            <w:r>
              <w:rPr>
                <w:lang w:val="en-GB"/>
              </w:rPr>
              <w:t xml:space="preserve"> Margaritas &amp; Fajitas (need to advertise will try again)</w:t>
            </w:r>
            <w:r w:rsidR="00FE5F71">
              <w:rPr>
                <w:lang w:val="en-GB"/>
              </w:rPr>
              <w:t xml:space="preserve"> – they are doing Wednesday for Tomball Elem and will report back on how it goes. </w:t>
            </w:r>
            <w:r w:rsidR="00BB6514">
              <w:rPr>
                <w:lang w:val="en-GB"/>
              </w:rPr>
              <w:t>Will possibly t</w:t>
            </w:r>
            <w:r w:rsidR="00FE5F71">
              <w:rPr>
                <w:lang w:val="en-GB"/>
              </w:rPr>
              <w:t>ry</w:t>
            </w:r>
            <w:r w:rsidR="00BB6514">
              <w:rPr>
                <w:lang w:val="en-GB"/>
              </w:rPr>
              <w:t xml:space="preserve"> a</w:t>
            </w:r>
            <w:r w:rsidR="00FE5F71">
              <w:rPr>
                <w:lang w:val="en-GB"/>
              </w:rPr>
              <w:t xml:space="preserve"> different day</w:t>
            </w:r>
            <w:r w:rsidR="00BB6514">
              <w:rPr>
                <w:lang w:val="en-GB"/>
              </w:rPr>
              <w:t xml:space="preserve"> to boost interest!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173DE" w14:textId="77777777" w:rsidR="005449DF" w:rsidRPr="00F71FC2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6DE39" w14:textId="77777777" w:rsidR="005449DF" w:rsidRPr="00F71FC2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832B96" w:rsidRPr="00AD0A79" w14:paraId="23711E1C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06751" w14:textId="77777777" w:rsidR="00832B96" w:rsidRPr="00AD0A79" w:rsidRDefault="00832B96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2F8B8" w14:textId="2669A511" w:rsidR="00BB6514" w:rsidRDefault="00BB6514" w:rsidP="00832B96">
            <w:pPr>
              <w:spacing w:before="100" w:after="100"/>
              <w:rPr>
                <w:lang w:val="en-GB"/>
              </w:rPr>
            </w:pPr>
            <w:r>
              <w:rPr>
                <w:lang w:val="en-GB"/>
              </w:rPr>
              <w:t>Upcoming dates:</w:t>
            </w:r>
          </w:p>
          <w:p w14:paraId="456E8F8E" w14:textId="43910614" w:rsidR="00677333" w:rsidRDefault="005449DF" w:rsidP="00832B96">
            <w:pPr>
              <w:spacing w:before="100" w:after="100"/>
              <w:rPr>
                <w:lang w:val="en-GB"/>
              </w:rPr>
            </w:pPr>
            <w:r>
              <w:rPr>
                <w:lang w:val="en-GB"/>
              </w:rPr>
              <w:t>Sept 18</w:t>
            </w:r>
            <w:r w:rsidRPr="005449DF">
              <w:rPr>
                <w:vertAlign w:val="superscript"/>
                <w:lang w:val="en-GB"/>
              </w:rPr>
              <w:t>th</w:t>
            </w:r>
            <w:r>
              <w:rPr>
                <w:lang w:val="en-GB"/>
              </w:rPr>
              <w:t xml:space="preserve"> Crust</w:t>
            </w:r>
          </w:p>
          <w:p w14:paraId="45DEA227" w14:textId="77777777" w:rsidR="005449DF" w:rsidRDefault="005449DF" w:rsidP="00832B96">
            <w:pPr>
              <w:spacing w:before="100" w:after="100"/>
              <w:rPr>
                <w:lang w:val="en-GB"/>
              </w:rPr>
            </w:pPr>
            <w:r>
              <w:rPr>
                <w:lang w:val="en-GB"/>
              </w:rPr>
              <w:t>Sept 19</w:t>
            </w:r>
            <w:r w:rsidRPr="005449DF">
              <w:rPr>
                <w:vertAlign w:val="superscript"/>
                <w:lang w:val="en-GB"/>
              </w:rPr>
              <w:t>th</w:t>
            </w:r>
            <w:r>
              <w:rPr>
                <w:lang w:val="en-GB"/>
              </w:rPr>
              <w:t xml:space="preserve"> – H-</w:t>
            </w:r>
            <w:proofErr w:type="spellStart"/>
            <w:r>
              <w:rPr>
                <w:lang w:val="en-GB"/>
              </w:rPr>
              <w:t>TeaO</w:t>
            </w:r>
            <w:proofErr w:type="spellEnd"/>
          </w:p>
          <w:p w14:paraId="153EF2E6" w14:textId="0ADA47C3" w:rsidR="005449DF" w:rsidRDefault="005449DF" w:rsidP="00832B96">
            <w:pPr>
              <w:spacing w:before="100" w:after="100"/>
              <w:rPr>
                <w:lang w:val="en-GB"/>
              </w:rPr>
            </w:pPr>
            <w:r>
              <w:rPr>
                <w:lang w:val="en-GB"/>
              </w:rPr>
              <w:t>Sept 26</w:t>
            </w:r>
            <w:r w:rsidRPr="005449DF">
              <w:rPr>
                <w:vertAlign w:val="superscript"/>
                <w:lang w:val="en-GB"/>
              </w:rPr>
              <w:t>th</w:t>
            </w:r>
            <w:r>
              <w:rPr>
                <w:lang w:val="en-GB"/>
              </w:rPr>
              <w:t xml:space="preserve"> – Chick-Fil-A</w:t>
            </w:r>
            <w:r w:rsidR="00BB6514">
              <w:rPr>
                <w:lang w:val="en-GB"/>
              </w:rPr>
              <w:t xml:space="preserve"> - The</w:t>
            </w:r>
            <w:r>
              <w:rPr>
                <w:lang w:val="en-GB"/>
              </w:rPr>
              <w:t xml:space="preserve"> Cow</w:t>
            </w:r>
            <w:r w:rsidR="00FE5F71">
              <w:rPr>
                <w:lang w:val="en-GB"/>
              </w:rPr>
              <w:t xml:space="preserve"> will be in car rider lin</w:t>
            </w:r>
            <w:r w:rsidR="00BB6514">
              <w:rPr>
                <w:lang w:val="en-GB"/>
              </w:rPr>
              <w:t>e.</w:t>
            </w:r>
          </w:p>
          <w:p w14:paraId="33E40DE1" w14:textId="174C7889" w:rsidR="005449DF" w:rsidRDefault="005449DF" w:rsidP="00832B96">
            <w:pPr>
              <w:spacing w:before="100" w:after="100"/>
              <w:rPr>
                <w:lang w:val="en-GB"/>
              </w:rPr>
            </w:pPr>
            <w:r>
              <w:rPr>
                <w:lang w:val="en-GB"/>
              </w:rPr>
              <w:t>Sept 23-27</w:t>
            </w:r>
            <w:r w:rsidRPr="005449DF">
              <w:rPr>
                <w:vertAlign w:val="superscript"/>
                <w:lang w:val="en-GB"/>
              </w:rPr>
              <w:t>th</w:t>
            </w:r>
            <w:r>
              <w:rPr>
                <w:lang w:val="en-GB"/>
              </w:rPr>
              <w:t xml:space="preserve"> – TYG</w:t>
            </w:r>
            <w:r w:rsidR="00FE5F71">
              <w:rPr>
                <w:lang w:val="en-GB"/>
              </w:rPr>
              <w:t xml:space="preserve"> – Tomball Yard Greetings – anyone can fill out online form, if you fill out the form, you can book as many greetings as you want, then $10 from every greeting goes back to school.</w:t>
            </w:r>
          </w:p>
          <w:p w14:paraId="563FB5D9" w14:textId="2BF862C9" w:rsidR="005449DF" w:rsidRDefault="005449DF" w:rsidP="00832B96">
            <w:pPr>
              <w:spacing w:before="100" w:after="100"/>
              <w:rPr>
                <w:lang w:val="en-GB"/>
              </w:rPr>
            </w:pPr>
            <w:r>
              <w:rPr>
                <w:lang w:val="en-GB"/>
              </w:rPr>
              <w:t>Oct 9</w:t>
            </w:r>
            <w:r w:rsidRPr="005449DF">
              <w:rPr>
                <w:vertAlign w:val="superscript"/>
                <w:lang w:val="en-GB"/>
              </w:rPr>
              <w:t>th</w:t>
            </w:r>
            <w:r>
              <w:rPr>
                <w:lang w:val="en-GB"/>
              </w:rPr>
              <w:t xml:space="preserve"> – Chick-Fil-A</w:t>
            </w:r>
            <w:r w:rsidR="00FE5F71">
              <w:rPr>
                <w:lang w:val="en-GB"/>
              </w:rPr>
              <w:t xml:space="preserve"> – </w:t>
            </w:r>
            <w:r w:rsidR="00BB6514">
              <w:rPr>
                <w:lang w:val="en-GB"/>
              </w:rPr>
              <w:t xml:space="preserve">The </w:t>
            </w:r>
            <w:r w:rsidR="00FE5F71">
              <w:rPr>
                <w:lang w:val="en-GB"/>
              </w:rPr>
              <w:t>Cow</w:t>
            </w:r>
            <w:r w:rsidR="00BB6514">
              <w:rPr>
                <w:lang w:val="en-GB"/>
              </w:rPr>
              <w:t xml:space="preserve"> will be</w:t>
            </w:r>
            <w:r w:rsidR="00FE5F71">
              <w:rPr>
                <w:lang w:val="en-GB"/>
              </w:rPr>
              <w:t xml:space="preserve"> in car</w:t>
            </w:r>
            <w:r w:rsidR="00BB6514">
              <w:rPr>
                <w:lang w:val="en-GB"/>
              </w:rPr>
              <w:t xml:space="preserve"> rider</w:t>
            </w:r>
            <w:r w:rsidR="00FE5F71">
              <w:rPr>
                <w:lang w:val="en-GB"/>
              </w:rPr>
              <w:t xml:space="preserve"> line.</w:t>
            </w:r>
          </w:p>
          <w:p w14:paraId="6B184E30" w14:textId="4D38BD38" w:rsidR="005449DF" w:rsidRDefault="005449DF" w:rsidP="00832B96">
            <w:pPr>
              <w:spacing w:before="100" w:after="100"/>
              <w:rPr>
                <w:lang w:val="en-GB"/>
              </w:rPr>
            </w:pPr>
            <w:r>
              <w:rPr>
                <w:lang w:val="en-GB"/>
              </w:rPr>
              <w:t>Oct 23</w:t>
            </w:r>
            <w:r w:rsidRPr="005449DF">
              <w:rPr>
                <w:vertAlign w:val="superscript"/>
                <w:lang w:val="en-GB"/>
              </w:rPr>
              <w:t>rd</w:t>
            </w:r>
            <w:r>
              <w:rPr>
                <w:lang w:val="en-GB"/>
              </w:rPr>
              <w:t xml:space="preserve"> – Crust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C7762" w14:textId="77777777" w:rsidR="00832B96" w:rsidRPr="007F7FF4" w:rsidRDefault="00832B96" w:rsidP="00832B96">
            <w:pPr>
              <w:spacing w:before="100" w:after="100"/>
              <w:jc w:val="center"/>
              <w:rPr>
                <w:b/>
                <w:bCs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CAC77" w14:textId="77777777" w:rsidR="00832B96" w:rsidRPr="00AD0A79" w:rsidRDefault="00832B96" w:rsidP="00832B96">
            <w:pPr>
              <w:spacing w:before="100" w:after="100"/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</w:tr>
      <w:tr w:rsidR="005449DF" w:rsidRPr="00AD0A79" w14:paraId="65BC256A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593DA" w14:textId="77777777" w:rsidR="005449DF" w:rsidRPr="00AD0A79" w:rsidRDefault="005449DF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5E24C" w14:textId="6712ECFD" w:rsidR="005449DF" w:rsidRDefault="005449DF" w:rsidP="005449DF">
            <w:pPr>
              <w:spacing w:before="100" w:after="100"/>
              <w:rPr>
                <w:lang w:val="en-GB"/>
              </w:rPr>
            </w:pPr>
            <w:r>
              <w:rPr>
                <w:lang w:val="en-GB"/>
              </w:rPr>
              <w:t>Marco’s Pizza Box Events – coming soon</w:t>
            </w:r>
            <w:r w:rsidR="00FE5F71">
              <w:rPr>
                <w:lang w:val="en-GB"/>
              </w:rPr>
              <w:t xml:space="preserve"> – Nardozzi will help with decorating boxes.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737C1" w14:textId="77777777" w:rsidR="005449DF" w:rsidRPr="007F7FF4" w:rsidRDefault="005449DF" w:rsidP="00832B96">
            <w:pPr>
              <w:spacing w:before="100" w:after="100"/>
              <w:jc w:val="center"/>
              <w:rPr>
                <w:b/>
                <w:bCs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2BF28" w14:textId="77777777" w:rsidR="005449DF" w:rsidRPr="00AD0A79" w:rsidRDefault="005449DF" w:rsidP="00832B96">
            <w:pPr>
              <w:spacing w:before="100" w:after="100"/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</w:tr>
      <w:tr w:rsidR="005449DF" w:rsidRPr="00AD0A79" w14:paraId="612D339F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2B116" w14:textId="77777777" w:rsidR="005449DF" w:rsidRPr="00AD0A79" w:rsidRDefault="005449DF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07F58" w14:textId="5B9B38D8" w:rsidR="005449DF" w:rsidRPr="005449DF" w:rsidRDefault="005449DF" w:rsidP="005449DF">
            <w:pPr>
              <w:spacing w:before="100" w:after="100"/>
              <w:jc w:val="center"/>
              <w:rPr>
                <w:b/>
                <w:bCs/>
                <w:lang w:val="en-GB"/>
              </w:rPr>
            </w:pPr>
            <w:r w:rsidRPr="005449DF">
              <w:rPr>
                <w:b/>
                <w:bCs/>
                <w:lang w:val="en-GB"/>
              </w:rPr>
              <w:t>Yearbook Coordinator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23175" w14:textId="77777777" w:rsidR="005449DF" w:rsidRPr="007F7FF4" w:rsidRDefault="005449DF" w:rsidP="00832B96">
            <w:pPr>
              <w:spacing w:before="100" w:after="100"/>
              <w:jc w:val="center"/>
              <w:rPr>
                <w:b/>
                <w:bCs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00ADB" w14:textId="77777777" w:rsidR="005449DF" w:rsidRPr="00AD0A79" w:rsidRDefault="005449DF" w:rsidP="00832B96">
            <w:pPr>
              <w:spacing w:before="100" w:after="100"/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</w:tr>
      <w:tr w:rsidR="00832B96" w:rsidRPr="000E7DDF" w14:paraId="47FABC8B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A4160" w14:textId="265C3122" w:rsidR="00832B96" w:rsidRPr="002C391D" w:rsidRDefault="00832B9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1C968" w14:textId="1F9CB5D1" w:rsidR="00DC12E6" w:rsidRDefault="00BB6514" w:rsidP="00C948CB">
            <w:pPr>
              <w:rPr>
                <w:lang w:val="en-GB"/>
              </w:rPr>
            </w:pPr>
            <w:r>
              <w:rPr>
                <w:lang w:val="en-GB"/>
              </w:rPr>
              <w:t xml:space="preserve">We have decided to </w:t>
            </w:r>
            <w:r w:rsidR="005449DF">
              <w:rPr>
                <w:lang w:val="en-GB"/>
              </w:rPr>
              <w:t>Stay with Balfour</w:t>
            </w:r>
            <w:r>
              <w:rPr>
                <w:lang w:val="en-GB"/>
              </w:rPr>
              <w:t xml:space="preserve"> and complete the contract</w:t>
            </w:r>
            <w:r w:rsidR="00FE5F71">
              <w:rPr>
                <w:lang w:val="en-GB"/>
              </w:rPr>
              <w:t xml:space="preserve"> – Jamie will call the rep today and get pricing for hard cover yearbook. Don’t want to come out of pocket for switching.</w:t>
            </w:r>
            <w:r>
              <w:rPr>
                <w:lang w:val="en-GB"/>
              </w:rPr>
              <w:t xml:space="preserve"> Will reevaluate switching next year once contract is complete.</w:t>
            </w:r>
          </w:p>
          <w:p w14:paraId="48027D49" w14:textId="77777777" w:rsidR="00FE5F71" w:rsidRDefault="00FE5F71" w:rsidP="00C948CB">
            <w:pPr>
              <w:rPr>
                <w:lang w:val="en-GB"/>
              </w:rPr>
            </w:pPr>
            <w:r>
              <w:rPr>
                <w:lang w:val="en-GB"/>
              </w:rPr>
              <w:t xml:space="preserve">Can </w:t>
            </w:r>
            <w:proofErr w:type="gramStart"/>
            <w:r>
              <w:rPr>
                <w:lang w:val="en-GB"/>
              </w:rPr>
              <w:t>open up</w:t>
            </w:r>
            <w:proofErr w:type="gramEnd"/>
            <w:r>
              <w:rPr>
                <w:lang w:val="en-GB"/>
              </w:rPr>
              <w:t xml:space="preserve"> sales and brag boxes once we confirm.</w:t>
            </w:r>
          </w:p>
          <w:p w14:paraId="71C09D77" w14:textId="77777777" w:rsidR="00FE5F71" w:rsidRDefault="00FE5F71" w:rsidP="00C948CB">
            <w:pPr>
              <w:rPr>
                <w:lang w:val="en-GB"/>
              </w:rPr>
            </w:pPr>
            <w:r>
              <w:rPr>
                <w:lang w:val="en-GB"/>
              </w:rPr>
              <w:t>Raquel would like a flyer too – so parents have more options to buy one.</w:t>
            </w:r>
          </w:p>
          <w:p w14:paraId="7BFAD6F0" w14:textId="3FF19D07" w:rsidR="00FE5F71" w:rsidRPr="0028046E" w:rsidRDefault="00FE5F71" w:rsidP="00C948CB">
            <w:pPr>
              <w:rPr>
                <w:lang w:val="en-GB"/>
              </w:rPr>
            </w:pPr>
            <w:r>
              <w:rPr>
                <w:lang w:val="en-GB"/>
              </w:rPr>
              <w:t>Ryann will send a list of teachers</w:t>
            </w:r>
            <w:r w:rsidR="00BB6514">
              <w:rPr>
                <w:lang w:val="en-GB"/>
              </w:rPr>
              <w:t xml:space="preserve"> to Jamie!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4B7F0" w14:textId="302912D3" w:rsidR="00832B96" w:rsidRPr="000E7DDF" w:rsidRDefault="00832B96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14AAD" w14:textId="77777777" w:rsidR="00832B96" w:rsidRPr="000E7DDF" w:rsidRDefault="00832B96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</w:tr>
      <w:tr w:rsidR="00DC12E6" w:rsidRPr="000E7DDF" w14:paraId="35B5C989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ADED2" w14:textId="77777777" w:rsidR="00DC12E6" w:rsidRPr="002C391D" w:rsidRDefault="00DC12E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2DF7B" w14:textId="1C6FACD1" w:rsidR="00DC12E6" w:rsidRPr="005449DF" w:rsidRDefault="005449DF" w:rsidP="005449DF">
            <w:pPr>
              <w:jc w:val="center"/>
              <w:rPr>
                <w:b/>
                <w:bCs/>
                <w:lang w:val="en-GB"/>
              </w:rPr>
            </w:pPr>
            <w:r w:rsidRPr="005449DF">
              <w:rPr>
                <w:b/>
                <w:bCs/>
                <w:lang w:val="en-GB"/>
              </w:rPr>
              <w:t>Marquee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42636" w14:textId="77777777" w:rsidR="00DC12E6" w:rsidRPr="000E7DDF" w:rsidRDefault="00DC12E6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FAA5C2" w14:textId="77777777" w:rsidR="00DC12E6" w:rsidRPr="000E7DDF" w:rsidRDefault="00DC12E6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</w:tr>
      <w:tr w:rsidR="00DC12E6" w:rsidRPr="000E7DDF" w14:paraId="38BCC1B3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985D5" w14:textId="77777777" w:rsidR="00DC12E6" w:rsidRPr="002C391D" w:rsidRDefault="00DC12E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024AD" w14:textId="1C949303" w:rsidR="00DC12E6" w:rsidRDefault="005449DF" w:rsidP="00C948CB">
            <w:pPr>
              <w:rPr>
                <w:lang w:val="en-GB"/>
              </w:rPr>
            </w:pPr>
            <w:r>
              <w:rPr>
                <w:lang w:val="en-GB"/>
              </w:rPr>
              <w:t>Sign up please</w:t>
            </w:r>
            <w:r w:rsidR="00FE5F71">
              <w:rPr>
                <w:lang w:val="en-GB"/>
              </w:rPr>
              <w:t xml:space="preserve"> – Jericho is available to help on Thursdays if you’ve never done it.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BFB0F" w14:textId="760742B2" w:rsidR="00DC12E6" w:rsidRPr="000E7DDF" w:rsidRDefault="00DC12E6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B2BD0" w14:textId="77777777" w:rsidR="00DC12E6" w:rsidRPr="000E7DDF" w:rsidRDefault="00DC12E6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</w:tr>
      <w:tr w:rsidR="005449DF" w:rsidRPr="000E7DDF" w14:paraId="375AA6DC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53041" w14:textId="77777777" w:rsidR="005449DF" w:rsidRPr="002C391D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8EC1B" w14:textId="44C483D0" w:rsidR="005449DF" w:rsidRPr="005449DF" w:rsidRDefault="005449DF" w:rsidP="005449DF">
            <w:pPr>
              <w:jc w:val="center"/>
              <w:rPr>
                <w:b/>
                <w:bCs/>
                <w:lang w:val="en-GB"/>
              </w:rPr>
            </w:pPr>
            <w:r w:rsidRPr="005449DF">
              <w:rPr>
                <w:b/>
                <w:bCs/>
                <w:lang w:val="en-GB"/>
              </w:rPr>
              <w:t>Fundraising – Fall Fundraiser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68E05" w14:textId="77777777" w:rsidR="005449DF" w:rsidRPr="000E7DDF" w:rsidRDefault="005449DF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310DB" w14:textId="77777777" w:rsidR="005449DF" w:rsidRPr="000E7DDF" w:rsidRDefault="005449DF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</w:tr>
      <w:tr w:rsidR="005449DF" w:rsidRPr="000E7DDF" w14:paraId="737C8056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DD191" w14:textId="77777777" w:rsidR="005449DF" w:rsidRPr="002C391D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2B1F7" w14:textId="77777777" w:rsidR="005449DF" w:rsidRDefault="005449DF" w:rsidP="00C948CB">
            <w:pPr>
              <w:rPr>
                <w:lang w:val="en-GB"/>
              </w:rPr>
            </w:pPr>
            <w:r>
              <w:rPr>
                <w:lang w:val="en-GB"/>
              </w:rPr>
              <w:t>Fall Fundraiser – Silent Auction – Dates Kick-Off?</w:t>
            </w:r>
          </w:p>
          <w:p w14:paraId="35B744B8" w14:textId="1D6BF2B9" w:rsidR="0032015C" w:rsidRDefault="0032015C" w:rsidP="0032015C">
            <w:pPr>
              <w:pStyle w:val="ListParagraph"/>
              <w:numPr>
                <w:ilvl w:val="0"/>
                <w:numId w:val="48"/>
              </w:numPr>
              <w:rPr>
                <w:lang w:val="en-GB"/>
              </w:rPr>
            </w:pPr>
            <w:r>
              <w:rPr>
                <w:lang w:val="en-GB"/>
              </w:rPr>
              <w:t>Changing fundraiser</w:t>
            </w:r>
            <w:r w:rsidR="00BB6514">
              <w:rPr>
                <w:lang w:val="en-GB"/>
              </w:rPr>
              <w:t xml:space="preserve"> to help boost Fundraiser sales for school and PTO and not overwhelm parents.</w:t>
            </w:r>
          </w:p>
          <w:p w14:paraId="2B996AAF" w14:textId="2719F74C" w:rsidR="0032015C" w:rsidRDefault="0032015C" w:rsidP="0032015C">
            <w:pPr>
              <w:pStyle w:val="ListParagraph"/>
              <w:numPr>
                <w:ilvl w:val="0"/>
                <w:numId w:val="48"/>
              </w:numPr>
              <w:rPr>
                <w:lang w:val="en-GB"/>
              </w:rPr>
            </w:pPr>
            <w:r>
              <w:rPr>
                <w:lang w:val="en-GB"/>
              </w:rPr>
              <w:t xml:space="preserve">School fundraiser is ongoing – doing </w:t>
            </w:r>
            <w:proofErr w:type="gramStart"/>
            <w:r>
              <w:rPr>
                <w:lang w:val="en-GB"/>
              </w:rPr>
              <w:t>really well</w:t>
            </w:r>
            <w:proofErr w:type="gramEnd"/>
            <w:r>
              <w:rPr>
                <w:lang w:val="en-GB"/>
              </w:rPr>
              <w:t>. Didn’t want to turn around and ask for people</w:t>
            </w:r>
            <w:r w:rsidR="00BB6514">
              <w:rPr>
                <w:lang w:val="en-GB"/>
              </w:rPr>
              <w:t xml:space="preserve"> to donate again right away</w:t>
            </w:r>
            <w:r>
              <w:rPr>
                <w:lang w:val="en-GB"/>
              </w:rPr>
              <w:t>.</w:t>
            </w:r>
          </w:p>
          <w:p w14:paraId="16A79805" w14:textId="7834453E" w:rsidR="0032015C" w:rsidRDefault="0032015C" w:rsidP="0032015C">
            <w:pPr>
              <w:pStyle w:val="ListParagraph"/>
              <w:numPr>
                <w:ilvl w:val="0"/>
                <w:numId w:val="48"/>
              </w:numPr>
              <w:rPr>
                <w:lang w:val="en-GB"/>
              </w:rPr>
            </w:pPr>
            <w:r>
              <w:rPr>
                <w:lang w:val="en-GB"/>
              </w:rPr>
              <w:t>Moving Silent Auction to October versus spring to not take away from school.</w:t>
            </w:r>
            <w:r w:rsidR="00CE6A75">
              <w:rPr>
                <w:lang w:val="en-GB"/>
              </w:rPr>
              <w:t xml:space="preserve"> Auction will open October 18</w:t>
            </w:r>
            <w:r w:rsidR="00CE6A75" w:rsidRPr="00CE6A75">
              <w:rPr>
                <w:vertAlign w:val="superscript"/>
                <w:lang w:val="en-GB"/>
              </w:rPr>
              <w:t>th</w:t>
            </w:r>
            <w:r w:rsidR="00CE6A75">
              <w:rPr>
                <w:lang w:val="en-GB"/>
              </w:rPr>
              <w:t>.</w:t>
            </w:r>
          </w:p>
          <w:p w14:paraId="6B79AA85" w14:textId="552E364C" w:rsidR="0032015C" w:rsidRDefault="00BB6514" w:rsidP="0032015C">
            <w:pPr>
              <w:pStyle w:val="ListParagraph"/>
              <w:numPr>
                <w:ilvl w:val="0"/>
                <w:numId w:val="48"/>
              </w:numPr>
              <w:rPr>
                <w:lang w:val="en-GB"/>
              </w:rPr>
            </w:pPr>
            <w:r>
              <w:rPr>
                <w:lang w:val="en-GB"/>
              </w:rPr>
              <w:t xml:space="preserve">Items in the action to include, </w:t>
            </w:r>
            <w:r w:rsidR="0032015C">
              <w:rPr>
                <w:lang w:val="en-GB"/>
              </w:rPr>
              <w:t>Zoo</w:t>
            </w:r>
            <w:r>
              <w:rPr>
                <w:lang w:val="en-GB"/>
              </w:rPr>
              <w:t xml:space="preserve"> passes</w:t>
            </w:r>
            <w:r w:rsidR="0032015C">
              <w:rPr>
                <w:lang w:val="en-GB"/>
              </w:rPr>
              <w:t>, main event</w:t>
            </w:r>
            <w:r>
              <w:rPr>
                <w:lang w:val="en-GB"/>
              </w:rPr>
              <w:t xml:space="preserve"> passes</w:t>
            </w:r>
            <w:r w:rsidR="0032015C">
              <w:rPr>
                <w:lang w:val="en-GB"/>
              </w:rPr>
              <w:t>, campus experience</w:t>
            </w:r>
            <w:r w:rsidR="00CE6A75">
              <w:rPr>
                <w:lang w:val="en-GB"/>
              </w:rPr>
              <w:t xml:space="preserve"> (SRO for the day</w:t>
            </w:r>
            <w:r>
              <w:rPr>
                <w:lang w:val="en-GB"/>
              </w:rPr>
              <w:t>, Principal for the day, librarian for the day, etc)</w:t>
            </w:r>
          </w:p>
          <w:p w14:paraId="30FC0F13" w14:textId="31F159F4" w:rsidR="0032015C" w:rsidRDefault="00BB6514" w:rsidP="0032015C">
            <w:pPr>
              <w:pStyle w:val="ListParagraph"/>
              <w:numPr>
                <w:ilvl w:val="0"/>
                <w:numId w:val="48"/>
              </w:numPr>
              <w:rPr>
                <w:lang w:val="en-GB"/>
              </w:rPr>
            </w:pPr>
            <w:r>
              <w:rPr>
                <w:lang w:val="en-GB"/>
              </w:rPr>
              <w:t>This will be</w:t>
            </w:r>
            <w:r w:rsidR="0032015C">
              <w:rPr>
                <w:lang w:val="en-GB"/>
              </w:rPr>
              <w:t xml:space="preserve"> in conjunction with Fall festival</w:t>
            </w:r>
            <w:r>
              <w:rPr>
                <w:lang w:val="en-GB"/>
              </w:rPr>
              <w:t>!</w:t>
            </w:r>
          </w:p>
          <w:p w14:paraId="79BD68C9" w14:textId="5DDE340E" w:rsidR="0032015C" w:rsidRPr="0032015C" w:rsidRDefault="0032015C" w:rsidP="0032015C">
            <w:pPr>
              <w:pStyle w:val="ListParagraph"/>
              <w:numPr>
                <w:ilvl w:val="0"/>
                <w:numId w:val="48"/>
              </w:numPr>
              <w:rPr>
                <w:lang w:val="en-GB"/>
              </w:rPr>
            </w:pPr>
            <w:r>
              <w:rPr>
                <w:lang w:val="en-GB"/>
              </w:rPr>
              <w:t xml:space="preserve">Fall festival is same night as Home Football game </w:t>
            </w:r>
            <w:r w:rsidR="00CE6A75">
              <w:rPr>
                <w:lang w:val="en-GB"/>
              </w:rPr>
              <w:t>– do we want to move to a Saturday?</w:t>
            </w:r>
            <w:r w:rsidR="00BB6514">
              <w:rPr>
                <w:lang w:val="en-GB"/>
              </w:rPr>
              <w:t xml:space="preserve"> Discussed possible new dates and we will</w:t>
            </w:r>
            <w:r w:rsidR="00CE6A75">
              <w:rPr>
                <w:lang w:val="en-GB"/>
              </w:rPr>
              <w:t xml:space="preserve"> move it to November 1</w:t>
            </w:r>
            <w:r w:rsidR="00CE6A75" w:rsidRPr="00BB6514">
              <w:rPr>
                <w:vertAlign w:val="superscript"/>
                <w:lang w:val="en-GB"/>
              </w:rPr>
              <w:t>st</w:t>
            </w:r>
            <w:r w:rsidR="00BB6514">
              <w:rPr>
                <w:lang w:val="en-GB"/>
              </w:rPr>
              <w:t xml:space="preserve"> to avoid Home Football Games and various other activities.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9E14D" w14:textId="77777777" w:rsidR="005449DF" w:rsidRPr="000E7DDF" w:rsidRDefault="005449DF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53198" w14:textId="77777777" w:rsidR="005449DF" w:rsidRPr="000E7DDF" w:rsidRDefault="005449DF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</w:tr>
      <w:tr w:rsidR="005449DF" w:rsidRPr="000E7DDF" w14:paraId="6B5F87E5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AEC83" w14:textId="77777777" w:rsidR="005449DF" w:rsidRPr="002C391D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02F1E" w14:textId="657062A6" w:rsidR="005449DF" w:rsidRDefault="005449DF" w:rsidP="00C948CB">
            <w:pPr>
              <w:rPr>
                <w:lang w:val="en-GB"/>
              </w:rPr>
            </w:pPr>
            <w:r>
              <w:rPr>
                <w:lang w:val="en-GB"/>
              </w:rPr>
              <w:t>Ideas</w:t>
            </w:r>
            <w:r w:rsidR="00CE6A75">
              <w:rPr>
                <w:lang w:val="en-GB"/>
              </w:rPr>
              <w:t>- Send Erin ideas for silent auction.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C36FE" w14:textId="77777777" w:rsidR="005449DF" w:rsidRPr="000E7DDF" w:rsidRDefault="005449DF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65E62" w14:textId="77777777" w:rsidR="005449DF" w:rsidRPr="000E7DDF" w:rsidRDefault="005449DF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</w:tr>
      <w:tr w:rsidR="005449DF" w:rsidRPr="000E7DDF" w14:paraId="05795E6F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A338F" w14:textId="77777777" w:rsidR="005449DF" w:rsidRPr="002C391D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8C63F" w14:textId="33FB271E" w:rsidR="005449DF" w:rsidRDefault="005449DF" w:rsidP="00C948CB">
            <w:pPr>
              <w:rPr>
                <w:lang w:val="en-GB"/>
              </w:rPr>
            </w:pPr>
            <w:r>
              <w:rPr>
                <w:lang w:val="en-GB"/>
              </w:rPr>
              <w:t>Email list for campus experience approval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A3BCD" w14:textId="77777777" w:rsidR="005449DF" w:rsidRPr="000E7DDF" w:rsidRDefault="005449DF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4E3F0" w14:textId="77777777" w:rsidR="005449DF" w:rsidRPr="000E7DDF" w:rsidRDefault="005449DF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</w:tr>
      <w:tr w:rsidR="0028046E" w:rsidRPr="00C7543E" w14:paraId="17D5F791" w14:textId="77777777" w:rsidTr="00F71FC2">
        <w:trPr>
          <w:cantSplit/>
          <w:trHeight w:val="433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BA286" w14:textId="77777777" w:rsidR="0028046E" w:rsidRPr="0061027F" w:rsidRDefault="0028046E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6D7CE" w14:textId="0E8CD327" w:rsidR="0028046E" w:rsidRDefault="0028046E" w:rsidP="00832B96">
            <w:pPr>
              <w:spacing w:before="100" w:after="100"/>
              <w:rPr>
                <w:bCs/>
                <w:lang w:val="en-GB"/>
              </w:rPr>
            </w:pPr>
            <w:r>
              <w:rPr>
                <w:bCs/>
                <w:lang w:val="en-GB"/>
              </w:rPr>
              <w:t xml:space="preserve">Motion to close – </w:t>
            </w:r>
            <w:r w:rsidR="00FD3C15">
              <w:rPr>
                <w:bCs/>
                <w:lang w:val="en-GB"/>
              </w:rPr>
              <w:t>Jamie and Kristina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1CD9B" w14:textId="77777777" w:rsidR="0028046E" w:rsidRDefault="0028046E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99000" w14:textId="77777777" w:rsidR="0028046E" w:rsidRDefault="0028046E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28046E" w:rsidRPr="00C7543E" w14:paraId="340813AD" w14:textId="77777777" w:rsidTr="00F71FC2">
        <w:trPr>
          <w:cantSplit/>
          <w:trHeight w:val="433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82B4F" w14:textId="77777777" w:rsidR="0028046E" w:rsidRPr="0061027F" w:rsidRDefault="0028046E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25F33" w14:textId="3A2DF73C" w:rsidR="0028046E" w:rsidRDefault="0028046E" w:rsidP="00832B96">
            <w:pPr>
              <w:spacing w:before="100" w:after="100"/>
              <w:rPr>
                <w:bCs/>
                <w:lang w:val="en-GB"/>
              </w:rPr>
            </w:pPr>
            <w:r w:rsidRPr="0060323F">
              <w:rPr>
                <w:b/>
                <w:lang w:val="en-GB"/>
              </w:rPr>
              <w:t xml:space="preserve">Next meeting </w:t>
            </w:r>
            <w:r>
              <w:rPr>
                <w:b/>
                <w:lang w:val="en-GB"/>
              </w:rPr>
              <w:t xml:space="preserve">– </w:t>
            </w:r>
            <w:r w:rsidR="00DC12E6">
              <w:rPr>
                <w:b/>
                <w:lang w:val="en-GB"/>
              </w:rPr>
              <w:t>September 1</w:t>
            </w:r>
            <w:r w:rsidR="005449DF">
              <w:rPr>
                <w:b/>
                <w:lang w:val="en-GB"/>
              </w:rPr>
              <w:t>6</w:t>
            </w:r>
            <w:r w:rsidR="00DC12E6" w:rsidRPr="00DC12E6">
              <w:rPr>
                <w:b/>
                <w:vertAlign w:val="superscript"/>
                <w:lang w:val="en-GB"/>
              </w:rPr>
              <w:t>th</w:t>
            </w:r>
            <w:r w:rsidR="00DC12E6">
              <w:rPr>
                <w:b/>
                <w:lang w:val="en-GB"/>
              </w:rPr>
              <w:t xml:space="preserve">, 2024 @ </w:t>
            </w:r>
            <w:r w:rsidR="005449DF">
              <w:rPr>
                <w:b/>
                <w:lang w:val="en-GB"/>
              </w:rPr>
              <w:t>5</w:t>
            </w:r>
            <w:r w:rsidR="00DC12E6">
              <w:rPr>
                <w:b/>
                <w:lang w:val="en-GB"/>
              </w:rPr>
              <w:t>30</w:t>
            </w:r>
            <w:r w:rsidR="005449DF">
              <w:rPr>
                <w:b/>
                <w:lang w:val="en-GB"/>
              </w:rPr>
              <w:t>p</w:t>
            </w:r>
            <w:r w:rsidR="00DC12E6">
              <w:rPr>
                <w:b/>
                <w:lang w:val="en-GB"/>
              </w:rPr>
              <w:t>m</w:t>
            </w:r>
            <w:r w:rsidR="005449DF">
              <w:rPr>
                <w:b/>
                <w:lang w:val="en-GB"/>
              </w:rPr>
              <w:t xml:space="preserve"> &amp; October 8</w:t>
            </w:r>
            <w:r w:rsidR="005449DF" w:rsidRPr="005449DF">
              <w:rPr>
                <w:b/>
                <w:vertAlign w:val="superscript"/>
                <w:lang w:val="en-GB"/>
              </w:rPr>
              <w:t>th</w:t>
            </w:r>
            <w:r w:rsidR="005449DF">
              <w:rPr>
                <w:b/>
                <w:lang w:val="en-GB"/>
              </w:rPr>
              <w:t xml:space="preserve"> @ 930am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AF7C6" w14:textId="77777777" w:rsidR="0028046E" w:rsidRDefault="0028046E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05560" w14:textId="77777777" w:rsidR="0028046E" w:rsidRDefault="0028046E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</w:tbl>
    <w:p w14:paraId="6413A380" w14:textId="77777777" w:rsidR="003C3D61" w:rsidRPr="009C6FDF" w:rsidRDefault="003C3D61" w:rsidP="0060323F">
      <w:pPr>
        <w:pStyle w:val="Footer"/>
        <w:tabs>
          <w:tab w:val="clear" w:pos="4320"/>
          <w:tab w:val="clear" w:pos="8640"/>
        </w:tabs>
      </w:pPr>
    </w:p>
    <w:sectPr w:rsidR="003C3D61" w:rsidRPr="009C6FDF" w:rsidSect="00E10FA5">
      <w:type w:val="continuous"/>
      <w:pgSz w:w="12240" w:h="15840" w:code="236"/>
      <w:pgMar w:top="720" w:right="720" w:bottom="720" w:left="720" w:header="720" w:footer="432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6359827" w14:textId="77777777" w:rsidR="005157B9" w:rsidRDefault="005157B9">
      <w:r>
        <w:separator/>
      </w:r>
    </w:p>
  </w:endnote>
  <w:endnote w:type="continuationSeparator" w:id="0">
    <w:p w14:paraId="5150B7BC" w14:textId="77777777" w:rsidR="005157B9" w:rsidRDefault="005157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90A212" w14:textId="77777777" w:rsidR="00992316" w:rsidRPr="001C2189" w:rsidRDefault="00992316" w:rsidP="00447AEC">
    <w:pPr>
      <w:spacing w:after="4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B76287" w14:textId="77777777" w:rsidR="00992316" w:rsidRDefault="00992316" w:rsidP="00992316">
    <w:pPr>
      <w:pStyle w:val="Footer"/>
      <w:jc w:val="center"/>
    </w:pPr>
  </w:p>
  <w:p w14:paraId="654B98C7" w14:textId="77777777" w:rsidR="00992316" w:rsidRDefault="00992316" w:rsidP="00992316">
    <w:pPr>
      <w:pStyle w:val="Footer"/>
    </w:pPr>
    <w:r w:rsidRPr="00992316">
      <w:t>TPUSA</w:t>
    </w:r>
    <w:r>
      <w:t>-CLA-FM-AD-0005-0</w:t>
    </w:r>
  </w:p>
  <w:p w14:paraId="2030F76E" w14:textId="0039BDF3" w:rsidR="006D0390" w:rsidRPr="00436E1F" w:rsidRDefault="004B3D4B" w:rsidP="006D0390">
    <w:pPr>
      <w:spacing w:after="40"/>
      <w:rPr>
        <w:sz w:val="16"/>
        <w:szCs w:val="16"/>
      </w:rPr>
    </w:pPr>
    <w:r>
      <w:rPr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5FC0D1A1" wp14:editId="39BF7008">
              <wp:simplePos x="0" y="0"/>
              <wp:positionH relativeFrom="column">
                <wp:posOffset>-571500</wp:posOffset>
              </wp:positionH>
              <wp:positionV relativeFrom="paragraph">
                <wp:posOffset>-2707640</wp:posOffset>
              </wp:positionV>
              <wp:extent cx="342900" cy="1828800"/>
              <wp:effectExtent l="0" t="0" r="0" b="0"/>
              <wp:wrapNone/>
              <wp:docPr id="4" name="Text Box 9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2900" cy="1828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36ED2D" w14:textId="77777777" w:rsidR="006D0390" w:rsidRPr="00B53200" w:rsidRDefault="006D0390" w:rsidP="006D0390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B53200">
                            <w:rPr>
                              <w:sz w:val="18"/>
                              <w:szCs w:val="18"/>
                            </w:rPr>
                            <w:t>LP.</w:t>
                          </w:r>
                        </w:p>
                      </w:txbxContent>
                    </wps:txbx>
                    <wps:bodyPr rot="0" vert="vert270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C0D1A1" id="_x0000_t202" coordsize="21600,21600" o:spt="202" path="m,l,21600r21600,l21600,xe">
              <v:stroke joinstyle="miter"/>
              <v:path gradientshapeok="t" o:connecttype="rect"/>
            </v:shapetype>
            <v:shape id="Text Box 93" o:spid="_x0000_s1026" type="#_x0000_t202" style="position:absolute;margin-left:-45pt;margin-top:-213.2pt;width:27pt;height:2in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" stroked="f">
              <v:textbox style="layout-flow:vertical;mso-layout-flow-alt:bottom-to-top">
                <w:txbxContent>
                  <w:p w14:paraId="0336ED2D" w14:textId="77777777" w:rsidR="006D0390" w:rsidRPr="00B53200" w:rsidRDefault="006D0390" w:rsidP="006D0390">
                    <w:pPr>
                      <w:rPr>
                        <w:sz w:val="18"/>
                        <w:szCs w:val="18"/>
                      </w:rPr>
                    </w:pPr>
                    <w:r w:rsidRPr="00B53200">
                      <w:rPr>
                        <w:sz w:val="18"/>
                        <w:szCs w:val="18"/>
                      </w:rPr>
                      <w:t>LP.</w:t>
                    </w:r>
                  </w:p>
                </w:txbxContent>
              </v:textbox>
            </v:shape>
          </w:pict>
        </mc:Fallback>
      </mc:AlternateContent>
    </w:r>
    <w:r w:rsidR="006D0390" w:rsidRPr="00436E1F">
      <w:rPr>
        <w:sz w:val="16"/>
        <w:szCs w:val="16"/>
      </w:rPr>
      <w:t>C2 – Do not disclose without authorization</w:t>
    </w:r>
  </w:p>
  <w:p w14:paraId="1190ECC3" w14:textId="77777777" w:rsidR="006D0390" w:rsidRPr="00992316" w:rsidRDefault="006D0390" w:rsidP="00992316">
    <w:pPr>
      <w:pStyle w:val="Footer"/>
    </w:pPr>
    <w:r w:rsidRPr="00436E1F">
      <w:rPr>
        <w:sz w:val="16"/>
        <w:szCs w:val="16"/>
      </w:rPr>
      <w:t>Copyright Technip USA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38652A" w14:textId="77777777" w:rsidR="005157B9" w:rsidRDefault="005157B9">
      <w:r>
        <w:separator/>
      </w:r>
    </w:p>
  </w:footnote>
  <w:footnote w:type="continuationSeparator" w:id="0">
    <w:p w14:paraId="10CE7518" w14:textId="77777777" w:rsidR="005157B9" w:rsidRDefault="005157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jc w:val="center"/>
      <w:tblLayout w:type="fixed"/>
      <w:tblCellMar>
        <w:left w:w="107" w:type="dxa"/>
        <w:right w:w="107" w:type="dxa"/>
      </w:tblCellMar>
      <w:tblLook w:val="0000" w:firstRow="0" w:lastRow="0" w:firstColumn="0" w:lastColumn="0" w:noHBand="0" w:noVBand="0"/>
    </w:tblPr>
    <w:tblGrid>
      <w:gridCol w:w="234"/>
      <w:gridCol w:w="3357"/>
      <w:gridCol w:w="7375"/>
    </w:tblGrid>
    <w:tr w:rsidR="008E32F6" w14:paraId="21DB3329" w14:textId="77777777" w:rsidTr="001923B5">
      <w:trPr>
        <w:trHeight w:val="2145"/>
        <w:jc w:val="center"/>
      </w:trPr>
      <w:tc>
        <w:tcPr>
          <w:tcW w:w="234" w:type="dxa"/>
        </w:tcPr>
        <w:p w14:paraId="7D282B66" w14:textId="3F3104BE" w:rsidR="008E32F6" w:rsidRDefault="00AF38A3" w:rsidP="008E32F6">
          <w:pPr>
            <w:ind w:left="90"/>
            <w:jc w:val="center"/>
          </w:pPr>
          <w:r>
            <w:rPr>
              <w:noProof/>
            </w:rPr>
            <w:drawing>
              <wp:inline distT="0" distB="0" distL="0" distR="0" wp14:anchorId="568FB3FB" wp14:editId="5F60D2D1">
                <wp:extent cx="12700" cy="12700"/>
                <wp:effectExtent l="0" t="0" r="0" b="0"/>
                <wp:docPr id="2102812166" name="Picture 1" descr="A logo for a high school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102812166" name="Picture 1" descr="A logo for a high school&#10;&#10;Description automatically generated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57" w:type="dxa"/>
        </w:tcPr>
        <w:p w14:paraId="0915DA66" w14:textId="6D8FA90C" w:rsidR="008E32F6" w:rsidRPr="00030FDE" w:rsidRDefault="001923B5" w:rsidP="001923B5">
          <w:pPr>
            <w:tabs>
              <w:tab w:val="center" w:pos="2867"/>
            </w:tabs>
            <w:spacing w:after="240"/>
            <w:ind w:left="-240" w:firstLine="90"/>
            <w:rPr>
              <w:sz w:val="18"/>
            </w:rPr>
          </w:pPr>
          <w:r>
            <w:rPr>
              <w:noProof/>
            </w:rPr>
            <w:drawing>
              <wp:anchor distT="0" distB="0" distL="114300" distR="114300" simplePos="0" relativeHeight="251663872" behindDoc="1" locked="0" layoutInCell="1" allowOverlap="1" wp14:anchorId="3B55164A" wp14:editId="20B5DE1C">
                <wp:simplePos x="0" y="0"/>
                <wp:positionH relativeFrom="column">
                  <wp:posOffset>-67945</wp:posOffset>
                </wp:positionH>
                <wp:positionV relativeFrom="paragraph">
                  <wp:posOffset>0</wp:posOffset>
                </wp:positionV>
                <wp:extent cx="1409700" cy="1409700"/>
                <wp:effectExtent l="0" t="0" r="0" b="0"/>
                <wp:wrapTight wrapText="bothSides">
                  <wp:wrapPolygon edited="0">
                    <wp:start x="0" y="0"/>
                    <wp:lineTo x="0" y="21308"/>
                    <wp:lineTo x="21308" y="21308"/>
                    <wp:lineTo x="21308" y="0"/>
                    <wp:lineTo x="0" y="0"/>
                  </wp:wrapPolygon>
                </wp:wrapTight>
                <wp:docPr id="268475514" name="Picture 2" descr="A logo for a high school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68475514" name="Picture 2" descr="A logo for a high school&#10;&#10;Description automatically generated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09700" cy="14097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="00030FDE">
            <w:rPr>
              <w:noProof/>
            </w:rPr>
            <w:t xml:space="preserve">  </w:t>
          </w:r>
          <w:bookmarkStart w:id="1" w:name="_Hlk106093138"/>
          <w:bookmarkEnd w:id="1"/>
          <w:r w:rsidR="00030FDE">
            <w:rPr>
              <w:noProof/>
            </w:rPr>
            <w:t xml:space="preserve">      </w:t>
          </w:r>
        </w:p>
      </w:tc>
      <w:tc>
        <w:tcPr>
          <w:tcW w:w="7375" w:type="dxa"/>
          <w:vAlign w:val="center"/>
        </w:tcPr>
        <w:p w14:paraId="266835BA" w14:textId="77777777" w:rsidR="008E32F6" w:rsidRDefault="008E32F6" w:rsidP="008E32F6">
          <w:pPr>
            <w:jc w:val="center"/>
            <w:rPr>
              <w:b/>
              <w:sz w:val="22"/>
            </w:rPr>
          </w:pPr>
        </w:p>
        <w:p w14:paraId="12EE272B" w14:textId="30CBE8D3" w:rsidR="001923B5" w:rsidRDefault="001923B5" w:rsidP="008E32F6">
          <w:pPr>
            <w:jc w:val="center"/>
            <w:rPr>
              <w:b/>
              <w:sz w:val="32"/>
            </w:rPr>
          </w:pPr>
          <w:r>
            <w:rPr>
              <w:b/>
              <w:sz w:val="32"/>
            </w:rPr>
            <w:t>Decker Prairie PTO</w:t>
          </w:r>
        </w:p>
        <w:p w14:paraId="12479560" w14:textId="77777777" w:rsidR="008E32F6" w:rsidRDefault="008E32F6" w:rsidP="008E32F6">
          <w:pPr>
            <w:jc w:val="center"/>
            <w:rPr>
              <w:b/>
              <w:sz w:val="32"/>
            </w:rPr>
          </w:pPr>
          <w:r>
            <w:rPr>
              <w:b/>
              <w:sz w:val="32"/>
            </w:rPr>
            <w:t>MINUTES OF MEETING</w:t>
          </w:r>
        </w:p>
        <w:p w14:paraId="06E1DCAB" w14:textId="1351CB2D" w:rsidR="001923B5" w:rsidRDefault="001923B5" w:rsidP="008E32F6">
          <w:pPr>
            <w:jc w:val="center"/>
            <w:rPr>
              <w:b/>
              <w:sz w:val="32"/>
            </w:rPr>
          </w:pPr>
          <w:r>
            <w:rPr>
              <w:b/>
              <w:sz w:val="32"/>
            </w:rPr>
            <w:t>202</w:t>
          </w:r>
          <w:r w:rsidR="00DA1EE3">
            <w:rPr>
              <w:b/>
              <w:sz w:val="32"/>
            </w:rPr>
            <w:t>4 - 2025</w:t>
          </w:r>
        </w:p>
      </w:tc>
    </w:tr>
  </w:tbl>
  <w:p w14:paraId="1DD063C5" w14:textId="77777777" w:rsidR="008E32F6" w:rsidRPr="005560F7" w:rsidRDefault="008E32F6">
    <w:pPr>
      <w:pStyle w:val="Header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5A58FE"/>
    <w:multiLevelType w:val="hybridMultilevel"/>
    <w:tmpl w:val="7D77A6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4722C2F"/>
    <w:multiLevelType w:val="hybridMultilevel"/>
    <w:tmpl w:val="1F6A70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928D010">
      <w:start w:val="4"/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0D5C4F"/>
    <w:multiLevelType w:val="hybridMultilevel"/>
    <w:tmpl w:val="AF62CBC2"/>
    <w:numStyleLink w:val="ImportedStyle10"/>
  </w:abstractNum>
  <w:abstractNum w:abstractNumId="3" w15:restartNumberingAfterBreak="0">
    <w:nsid w:val="084F748D"/>
    <w:multiLevelType w:val="hybridMultilevel"/>
    <w:tmpl w:val="AF62CBC2"/>
    <w:numStyleLink w:val="ImportedStyle10"/>
  </w:abstractNum>
  <w:abstractNum w:abstractNumId="4" w15:restartNumberingAfterBreak="0">
    <w:nsid w:val="12E625F6"/>
    <w:multiLevelType w:val="hybridMultilevel"/>
    <w:tmpl w:val="0E3428F4"/>
    <w:lvl w:ilvl="0" w:tplc="2A42A324">
      <w:start w:val="2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A83007"/>
    <w:multiLevelType w:val="hybridMultilevel"/>
    <w:tmpl w:val="D590A6F8"/>
    <w:numStyleLink w:val="ImportedStyle1"/>
  </w:abstractNum>
  <w:abstractNum w:abstractNumId="6" w15:restartNumberingAfterBreak="0">
    <w:nsid w:val="1CAF189C"/>
    <w:multiLevelType w:val="hybridMultilevel"/>
    <w:tmpl w:val="892272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EE1836"/>
    <w:multiLevelType w:val="hybridMultilevel"/>
    <w:tmpl w:val="2496CF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186449"/>
    <w:multiLevelType w:val="hybridMultilevel"/>
    <w:tmpl w:val="AF62CBC2"/>
    <w:numStyleLink w:val="ImportedStyle10"/>
  </w:abstractNum>
  <w:abstractNum w:abstractNumId="9" w15:restartNumberingAfterBreak="0">
    <w:nsid w:val="232879A8"/>
    <w:multiLevelType w:val="hybridMultilevel"/>
    <w:tmpl w:val="AF62CBC2"/>
    <w:numStyleLink w:val="ImportedStyle10"/>
  </w:abstractNum>
  <w:abstractNum w:abstractNumId="10" w15:restartNumberingAfterBreak="0">
    <w:nsid w:val="2394215E"/>
    <w:multiLevelType w:val="hybridMultilevel"/>
    <w:tmpl w:val="424A6662"/>
    <w:lvl w:ilvl="0" w:tplc="907EA314">
      <w:start w:val="1"/>
      <w:numFmt w:val="decimal"/>
      <w:lvlText w:val="%1"/>
      <w:lvlJc w:val="left"/>
      <w:pPr>
        <w:tabs>
          <w:tab w:val="num" w:pos="360"/>
        </w:tabs>
        <w:ind w:left="1627" w:hanging="1267"/>
      </w:pPr>
      <w:rPr>
        <w:rFonts w:hint="default"/>
      </w:rPr>
    </w:lvl>
    <w:lvl w:ilvl="1" w:tplc="12824354">
      <w:start w:val="1"/>
      <w:numFmt w:val="bullet"/>
      <w:lvlText w:val=""/>
      <w:lvlJc w:val="left"/>
      <w:pPr>
        <w:tabs>
          <w:tab w:val="num" w:pos="1530"/>
        </w:tabs>
        <w:ind w:left="1530" w:firstLine="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abstractNum w:abstractNumId="11" w15:restartNumberingAfterBreak="0">
    <w:nsid w:val="25264E30"/>
    <w:multiLevelType w:val="hybridMultilevel"/>
    <w:tmpl w:val="AF62CBC2"/>
    <w:styleLink w:val="ImportedStyle10"/>
    <w:lvl w:ilvl="0" w:tplc="7F80C97C">
      <w:start w:val="1"/>
      <w:numFmt w:val="bullet"/>
      <w:lvlText w:val="•"/>
      <w:lvlJc w:val="left"/>
      <w:pPr>
        <w:tabs>
          <w:tab w:val="left" w:pos="1518"/>
        </w:tabs>
        <w:ind w:left="393" w:hanging="393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sz w:val="26"/>
        <w:szCs w:val="26"/>
        <w:highlight w:val="none"/>
        <w:u w:val="none"/>
        <w:effect w:val="none"/>
        <w:vertAlign w:val="baseline"/>
      </w:rPr>
    </w:lvl>
    <w:lvl w:ilvl="1" w:tplc="54AE1EDC">
      <w:start w:val="1"/>
      <w:numFmt w:val="bullet"/>
      <w:lvlText w:val="·"/>
      <w:lvlJc w:val="left"/>
      <w:pPr>
        <w:tabs>
          <w:tab w:val="left" w:pos="1518"/>
        </w:tabs>
        <w:ind w:left="1517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3052191A">
      <w:start w:val="1"/>
      <w:numFmt w:val="bullet"/>
      <w:lvlText w:val="•"/>
      <w:lvlJc w:val="left"/>
      <w:pPr>
        <w:tabs>
          <w:tab w:val="left" w:pos="1518"/>
        </w:tabs>
        <w:ind w:left="232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442A7270">
      <w:start w:val="1"/>
      <w:numFmt w:val="bullet"/>
      <w:lvlText w:val="•"/>
      <w:lvlJc w:val="left"/>
      <w:pPr>
        <w:tabs>
          <w:tab w:val="left" w:pos="1518"/>
        </w:tabs>
        <w:ind w:left="3137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0364C3A">
      <w:start w:val="1"/>
      <w:numFmt w:val="bullet"/>
      <w:lvlText w:val="•"/>
      <w:lvlJc w:val="left"/>
      <w:pPr>
        <w:tabs>
          <w:tab w:val="left" w:pos="1518"/>
        </w:tabs>
        <w:ind w:left="39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CB980C80">
      <w:start w:val="1"/>
      <w:numFmt w:val="bullet"/>
      <w:lvlText w:val="•"/>
      <w:lvlJc w:val="left"/>
      <w:pPr>
        <w:tabs>
          <w:tab w:val="left" w:pos="1518"/>
        </w:tabs>
        <w:ind w:left="4755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D0861D1E">
      <w:start w:val="1"/>
      <w:numFmt w:val="bullet"/>
      <w:lvlText w:val="•"/>
      <w:lvlJc w:val="left"/>
      <w:pPr>
        <w:tabs>
          <w:tab w:val="left" w:pos="1518"/>
        </w:tabs>
        <w:ind w:left="5564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712C3DB2">
      <w:start w:val="1"/>
      <w:numFmt w:val="bullet"/>
      <w:lvlText w:val="•"/>
      <w:lvlJc w:val="left"/>
      <w:pPr>
        <w:tabs>
          <w:tab w:val="left" w:pos="1518"/>
        </w:tabs>
        <w:ind w:left="6373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58807946">
      <w:start w:val="1"/>
      <w:numFmt w:val="bullet"/>
      <w:lvlText w:val="•"/>
      <w:lvlJc w:val="left"/>
      <w:pPr>
        <w:tabs>
          <w:tab w:val="left" w:pos="1518"/>
        </w:tabs>
        <w:ind w:left="7182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2" w15:restartNumberingAfterBreak="0">
    <w:nsid w:val="2CFC7C39"/>
    <w:multiLevelType w:val="hybridMultilevel"/>
    <w:tmpl w:val="D590A6F8"/>
    <w:numStyleLink w:val="ImportedStyle1"/>
  </w:abstractNum>
  <w:abstractNum w:abstractNumId="13" w15:restartNumberingAfterBreak="0">
    <w:nsid w:val="2F743433"/>
    <w:multiLevelType w:val="hybridMultilevel"/>
    <w:tmpl w:val="CEF6691A"/>
    <w:lvl w:ilvl="0" w:tplc="9F38C0CC">
      <w:start w:val="5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2514B4"/>
    <w:multiLevelType w:val="hybridMultilevel"/>
    <w:tmpl w:val="E6EA470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13C04B8"/>
    <w:multiLevelType w:val="hybridMultilevel"/>
    <w:tmpl w:val="D83E7E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C97433"/>
    <w:multiLevelType w:val="hybridMultilevel"/>
    <w:tmpl w:val="D590A6F8"/>
    <w:numStyleLink w:val="ImportedStyle1"/>
  </w:abstractNum>
  <w:abstractNum w:abstractNumId="17" w15:restartNumberingAfterBreak="0">
    <w:nsid w:val="34D509B9"/>
    <w:multiLevelType w:val="hybridMultilevel"/>
    <w:tmpl w:val="780AAB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BA31D4"/>
    <w:multiLevelType w:val="hybridMultilevel"/>
    <w:tmpl w:val="A678DD8E"/>
    <w:lvl w:ilvl="0" w:tplc="2AFC656E">
      <w:start w:val="14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A23117"/>
    <w:multiLevelType w:val="hybridMultilevel"/>
    <w:tmpl w:val="EB744C3C"/>
    <w:lvl w:ilvl="0" w:tplc="A23A386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F739AC"/>
    <w:multiLevelType w:val="hybridMultilevel"/>
    <w:tmpl w:val="95B017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FE6E83"/>
    <w:multiLevelType w:val="hybridMultilevel"/>
    <w:tmpl w:val="0B9A67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C17862"/>
    <w:multiLevelType w:val="hybridMultilevel"/>
    <w:tmpl w:val="AF62CBC2"/>
    <w:numStyleLink w:val="ImportedStyle10"/>
  </w:abstractNum>
  <w:abstractNum w:abstractNumId="23" w15:restartNumberingAfterBreak="0">
    <w:nsid w:val="44867C9A"/>
    <w:multiLevelType w:val="hybridMultilevel"/>
    <w:tmpl w:val="D590A6F8"/>
    <w:numStyleLink w:val="ImportedStyle1"/>
  </w:abstractNum>
  <w:abstractNum w:abstractNumId="24" w15:restartNumberingAfterBreak="0">
    <w:nsid w:val="498662E7"/>
    <w:multiLevelType w:val="hybridMultilevel"/>
    <w:tmpl w:val="E73EE8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A0243"/>
    <w:multiLevelType w:val="hybridMultilevel"/>
    <w:tmpl w:val="C1B862E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1627" w:hanging="1267"/>
      </w:pPr>
      <w:rPr>
        <w:rFonts w:ascii="Symbol" w:hAnsi="Symbol" w:hint="default"/>
      </w:rPr>
    </w:lvl>
    <w:lvl w:ilvl="1" w:tplc="12824354">
      <w:start w:val="1"/>
      <w:numFmt w:val="bullet"/>
      <w:lvlText w:val=""/>
      <w:lvlJc w:val="left"/>
      <w:pPr>
        <w:tabs>
          <w:tab w:val="num" w:pos="1530"/>
        </w:tabs>
        <w:ind w:left="1530" w:firstLine="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abstractNum w:abstractNumId="26" w15:restartNumberingAfterBreak="0">
    <w:nsid w:val="4C5348C3"/>
    <w:multiLevelType w:val="hybridMultilevel"/>
    <w:tmpl w:val="B4CCA67A"/>
    <w:lvl w:ilvl="0" w:tplc="35A2DCF0">
      <w:start w:val="104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9D09D7"/>
    <w:multiLevelType w:val="hybridMultilevel"/>
    <w:tmpl w:val="33EA05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942EE3"/>
    <w:multiLevelType w:val="hybridMultilevel"/>
    <w:tmpl w:val="D590A6F8"/>
    <w:styleLink w:val="ImportedStyle1"/>
    <w:lvl w:ilvl="0" w:tplc="2268733A">
      <w:start w:val="1"/>
      <w:numFmt w:val="decimal"/>
      <w:lvlText w:val="%1."/>
      <w:lvlJc w:val="left"/>
      <w:pPr>
        <w:tabs>
          <w:tab w:val="left" w:pos="798"/>
        </w:tabs>
        <w:ind w:left="797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9AA0DE0">
      <w:start w:val="1"/>
      <w:numFmt w:val="decimal"/>
      <w:lvlText w:val="%2."/>
      <w:lvlJc w:val="left"/>
      <w:pPr>
        <w:tabs>
          <w:tab w:val="left" w:pos="798"/>
        </w:tabs>
        <w:ind w:left="10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8D7062B0">
      <w:start w:val="1"/>
      <w:numFmt w:val="decimal"/>
      <w:lvlText w:val="%3."/>
      <w:lvlJc w:val="left"/>
      <w:pPr>
        <w:tabs>
          <w:tab w:val="left" w:pos="798"/>
        </w:tabs>
        <w:ind w:left="18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DC069BE">
      <w:start w:val="1"/>
      <w:numFmt w:val="decimal"/>
      <w:lvlText w:val="%4."/>
      <w:lvlJc w:val="left"/>
      <w:pPr>
        <w:tabs>
          <w:tab w:val="left" w:pos="798"/>
        </w:tabs>
        <w:ind w:left="25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160ADB60">
      <w:start w:val="1"/>
      <w:numFmt w:val="decimal"/>
      <w:lvlText w:val="%5."/>
      <w:lvlJc w:val="left"/>
      <w:pPr>
        <w:tabs>
          <w:tab w:val="left" w:pos="798"/>
        </w:tabs>
        <w:ind w:left="32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7494ECB2">
      <w:start w:val="1"/>
      <w:numFmt w:val="decimal"/>
      <w:lvlText w:val="%6."/>
      <w:lvlJc w:val="left"/>
      <w:pPr>
        <w:tabs>
          <w:tab w:val="left" w:pos="798"/>
        </w:tabs>
        <w:ind w:left="39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FBA6BE72">
      <w:start w:val="1"/>
      <w:numFmt w:val="decimal"/>
      <w:lvlText w:val="%7."/>
      <w:lvlJc w:val="left"/>
      <w:pPr>
        <w:tabs>
          <w:tab w:val="left" w:pos="798"/>
        </w:tabs>
        <w:ind w:left="46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712F990">
      <w:start w:val="1"/>
      <w:numFmt w:val="decimal"/>
      <w:lvlText w:val="%8."/>
      <w:lvlJc w:val="left"/>
      <w:pPr>
        <w:tabs>
          <w:tab w:val="left" w:pos="798"/>
        </w:tabs>
        <w:ind w:left="54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CE5E7E7C">
      <w:start w:val="1"/>
      <w:numFmt w:val="decimal"/>
      <w:lvlText w:val="%9."/>
      <w:lvlJc w:val="left"/>
      <w:pPr>
        <w:tabs>
          <w:tab w:val="left" w:pos="798"/>
        </w:tabs>
        <w:ind w:left="61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29" w15:restartNumberingAfterBreak="0">
    <w:nsid w:val="564B477D"/>
    <w:multiLevelType w:val="hybridMultilevel"/>
    <w:tmpl w:val="E404220E"/>
    <w:lvl w:ilvl="0" w:tplc="907EA314">
      <w:start w:val="1"/>
      <w:numFmt w:val="decimal"/>
      <w:lvlText w:val="%1"/>
      <w:lvlJc w:val="left"/>
      <w:pPr>
        <w:tabs>
          <w:tab w:val="num" w:pos="630"/>
        </w:tabs>
        <w:ind w:left="1897" w:hanging="1267"/>
      </w:pPr>
      <w:rPr>
        <w:rFonts w:hint="default"/>
      </w:rPr>
    </w:lvl>
    <w:lvl w:ilvl="1" w:tplc="12824354">
      <w:start w:val="1"/>
      <w:numFmt w:val="bullet"/>
      <w:pStyle w:val="ListBullet2"/>
      <w:lvlText w:val=""/>
      <w:lvlJc w:val="left"/>
      <w:pPr>
        <w:tabs>
          <w:tab w:val="num" w:pos="1530"/>
        </w:tabs>
        <w:ind w:left="1530" w:firstLine="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abstractNum w:abstractNumId="30" w15:restartNumberingAfterBreak="0">
    <w:nsid w:val="5D4A2CAF"/>
    <w:multiLevelType w:val="hybridMultilevel"/>
    <w:tmpl w:val="D590A6F8"/>
    <w:numStyleLink w:val="ImportedStyle1"/>
  </w:abstractNum>
  <w:abstractNum w:abstractNumId="31" w15:restartNumberingAfterBreak="0">
    <w:nsid w:val="653859EA"/>
    <w:multiLevelType w:val="multilevel"/>
    <w:tmpl w:val="5F36F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67811ACE"/>
    <w:multiLevelType w:val="hybridMultilevel"/>
    <w:tmpl w:val="09183A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DA6C8F"/>
    <w:multiLevelType w:val="hybridMultilevel"/>
    <w:tmpl w:val="AF62CBC2"/>
    <w:numStyleLink w:val="ImportedStyle10"/>
  </w:abstractNum>
  <w:abstractNum w:abstractNumId="34" w15:restartNumberingAfterBreak="0">
    <w:nsid w:val="696351F9"/>
    <w:multiLevelType w:val="hybridMultilevel"/>
    <w:tmpl w:val="AF62CBC2"/>
    <w:numStyleLink w:val="ImportedStyle10"/>
  </w:abstractNum>
  <w:abstractNum w:abstractNumId="35" w15:restartNumberingAfterBreak="0">
    <w:nsid w:val="6BC711BC"/>
    <w:multiLevelType w:val="hybridMultilevel"/>
    <w:tmpl w:val="D590A6F8"/>
    <w:numStyleLink w:val="ImportedStyle1"/>
  </w:abstractNum>
  <w:abstractNum w:abstractNumId="36" w15:restartNumberingAfterBreak="0">
    <w:nsid w:val="6D011106"/>
    <w:multiLevelType w:val="hybridMultilevel"/>
    <w:tmpl w:val="9B2C6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D290864"/>
    <w:multiLevelType w:val="hybridMultilevel"/>
    <w:tmpl w:val="9B3E0E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40F2D92"/>
    <w:multiLevelType w:val="hybridMultilevel"/>
    <w:tmpl w:val="AF62CBC2"/>
    <w:numStyleLink w:val="ImportedStyle10"/>
  </w:abstractNum>
  <w:abstractNum w:abstractNumId="39" w15:restartNumberingAfterBreak="0">
    <w:nsid w:val="78873359"/>
    <w:multiLevelType w:val="hybridMultilevel"/>
    <w:tmpl w:val="424A6662"/>
    <w:lvl w:ilvl="0" w:tplc="907EA314">
      <w:start w:val="1"/>
      <w:numFmt w:val="decimal"/>
      <w:lvlText w:val="%1"/>
      <w:lvlJc w:val="left"/>
      <w:pPr>
        <w:tabs>
          <w:tab w:val="num" w:pos="360"/>
        </w:tabs>
        <w:ind w:left="1627" w:hanging="1267"/>
      </w:pPr>
      <w:rPr>
        <w:rFonts w:hint="default"/>
      </w:rPr>
    </w:lvl>
    <w:lvl w:ilvl="1" w:tplc="12824354">
      <w:start w:val="1"/>
      <w:numFmt w:val="bullet"/>
      <w:lvlText w:val=""/>
      <w:lvlJc w:val="left"/>
      <w:pPr>
        <w:tabs>
          <w:tab w:val="num" w:pos="1530"/>
        </w:tabs>
        <w:ind w:left="1530" w:firstLine="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num w:numId="1" w16cid:durableId="1978145795">
    <w:abstractNumId w:val="0"/>
  </w:num>
  <w:num w:numId="2" w16cid:durableId="1553425310">
    <w:abstractNumId w:val="29"/>
  </w:num>
  <w:num w:numId="3" w16cid:durableId="1787580633">
    <w:abstractNumId w:val="6"/>
  </w:num>
  <w:num w:numId="4" w16cid:durableId="1218249802">
    <w:abstractNumId w:val="39"/>
  </w:num>
  <w:num w:numId="5" w16cid:durableId="1259220017">
    <w:abstractNumId w:val="25"/>
  </w:num>
  <w:num w:numId="6" w16cid:durableId="299461282">
    <w:abstractNumId w:val="10"/>
  </w:num>
  <w:num w:numId="7" w16cid:durableId="707723490">
    <w:abstractNumId w:val="27"/>
  </w:num>
  <w:num w:numId="8" w16cid:durableId="458648978">
    <w:abstractNumId w:val="20"/>
  </w:num>
  <w:num w:numId="9" w16cid:durableId="1142507617">
    <w:abstractNumId w:val="36"/>
  </w:num>
  <w:num w:numId="10" w16cid:durableId="1715959830">
    <w:abstractNumId w:val="17"/>
  </w:num>
  <w:num w:numId="11" w16cid:durableId="785462286">
    <w:abstractNumId w:val="31"/>
  </w:num>
  <w:num w:numId="12" w16cid:durableId="1239437571">
    <w:abstractNumId w:val="19"/>
  </w:num>
  <w:num w:numId="13" w16cid:durableId="702553936">
    <w:abstractNumId w:val="14"/>
  </w:num>
  <w:num w:numId="14" w16cid:durableId="1317105380">
    <w:abstractNumId w:val="15"/>
  </w:num>
  <w:num w:numId="15" w16cid:durableId="100800918">
    <w:abstractNumId w:val="37"/>
  </w:num>
  <w:num w:numId="16" w16cid:durableId="49233258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90105573">
    <w:abstractNumId w:val="3"/>
  </w:num>
  <w:num w:numId="18" w16cid:durableId="444620357">
    <w:abstractNumId w:val="3"/>
    <w:lvlOverride w:ilvl="0">
      <w:lvl w:ilvl="0" w:tplc="0AFCE992">
        <w:start w:val="1"/>
        <w:numFmt w:val="decimal"/>
        <w:lvlText w:val="•"/>
        <w:lvlJc w:val="left"/>
        <w:pPr>
          <w:tabs>
            <w:tab w:val="left" w:pos="1518"/>
          </w:tabs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u w:val="none"/>
          <w:effect w:val="none"/>
          <w:vertAlign w:val="baseline"/>
        </w:rPr>
      </w:lvl>
    </w:lvlOverride>
    <w:lvlOverride w:ilvl="1">
      <w:lvl w:ilvl="1" w:tplc="0BB21AFE">
        <w:start w:val="1"/>
        <w:numFmt w:val="decimal"/>
        <w:lvlText w:val="·"/>
        <w:lvlJc w:val="left"/>
        <w:pPr>
          <w:tabs>
            <w:tab w:val="left" w:pos="1518"/>
          </w:tabs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C32CEE48">
        <w:start w:val="1"/>
        <w:numFmt w:val="decimal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FDB4AF4A">
        <w:start w:val="1"/>
        <w:numFmt w:val="decimal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54302BCA">
        <w:start w:val="1"/>
        <w:numFmt w:val="decimal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2AD6C606">
        <w:start w:val="1"/>
        <w:numFmt w:val="decimal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57105708">
        <w:start w:val="1"/>
        <w:numFmt w:val="decimal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42062B74">
        <w:start w:val="1"/>
        <w:numFmt w:val="decimal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7F06864C">
        <w:start w:val="1"/>
        <w:numFmt w:val="decimal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19" w16cid:durableId="312805465">
    <w:abstractNumId w:val="11"/>
  </w:num>
  <w:num w:numId="20" w16cid:durableId="1806703183">
    <w:abstractNumId w:val="28"/>
  </w:num>
  <w:num w:numId="21" w16cid:durableId="71590431">
    <w:abstractNumId w:val="26"/>
  </w:num>
  <w:num w:numId="22" w16cid:durableId="118196548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946844037">
    <w:abstractNumId w:val="8"/>
  </w:num>
  <w:num w:numId="24" w16cid:durableId="1907229570">
    <w:abstractNumId w:val="8"/>
    <w:lvlOverride w:ilvl="0">
      <w:lvl w:ilvl="0" w:tplc="A3FC638A">
        <w:start w:val="1"/>
        <w:numFmt w:val="decimal"/>
        <w:lvlText w:val="•"/>
        <w:lvlJc w:val="left"/>
        <w:pPr>
          <w:tabs>
            <w:tab w:val="left" w:pos="1518"/>
          </w:tabs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u w:val="none"/>
          <w:effect w:val="none"/>
          <w:vertAlign w:val="baseline"/>
        </w:rPr>
      </w:lvl>
    </w:lvlOverride>
    <w:lvlOverride w:ilvl="1">
      <w:lvl w:ilvl="1" w:tplc="2D1CDF00">
        <w:start w:val="1"/>
        <w:numFmt w:val="decimal"/>
        <w:lvlText w:val="·"/>
        <w:lvlJc w:val="left"/>
        <w:pPr>
          <w:tabs>
            <w:tab w:val="left" w:pos="1518"/>
          </w:tabs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7D3CF67E">
        <w:start w:val="1"/>
        <w:numFmt w:val="decimal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DAF6C218">
        <w:start w:val="1"/>
        <w:numFmt w:val="decimal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84C60AC0">
        <w:start w:val="1"/>
        <w:numFmt w:val="decimal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A880B7EC">
        <w:start w:val="1"/>
        <w:numFmt w:val="decimal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660C468E">
        <w:start w:val="1"/>
        <w:numFmt w:val="decimal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1A801B20">
        <w:start w:val="1"/>
        <w:numFmt w:val="decimal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DCCC2828">
        <w:start w:val="1"/>
        <w:numFmt w:val="decimal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25" w16cid:durableId="1886138585">
    <w:abstractNumId w:val="21"/>
  </w:num>
  <w:num w:numId="26" w16cid:durableId="1260606586">
    <w:abstractNumId w:val="1"/>
  </w:num>
  <w:num w:numId="27" w16cid:durableId="1035278651">
    <w:abstractNumId w:val="18"/>
  </w:num>
  <w:num w:numId="28" w16cid:durableId="1329093898">
    <w:abstractNumId w:val="35"/>
  </w:num>
  <w:num w:numId="29" w16cid:durableId="1473517914">
    <w:abstractNumId w:val="9"/>
  </w:num>
  <w:num w:numId="30" w16cid:durableId="1060325817">
    <w:abstractNumId w:val="9"/>
    <w:lvlOverride w:ilvl="0">
      <w:lvl w:ilvl="0" w:tplc="07860888">
        <w:start w:val="1"/>
        <w:numFmt w:val="bullet"/>
        <w:lvlText w:val="•"/>
        <w:lvlJc w:val="left"/>
        <w:pPr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vertAlign w:val="baseline"/>
        </w:rPr>
      </w:lvl>
    </w:lvlOverride>
    <w:lvlOverride w:ilvl="1">
      <w:lvl w:ilvl="1" w:tplc="82B4DAAA">
        <w:start w:val="1"/>
        <w:numFmt w:val="bullet"/>
        <w:lvlText w:val="·"/>
        <w:lvlJc w:val="left"/>
        <w:pPr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68DE6D86">
        <w:start w:val="1"/>
        <w:numFmt w:val="bullet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3836C392">
        <w:start w:val="1"/>
        <w:numFmt w:val="bullet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CE09974">
        <w:start w:val="1"/>
        <w:numFmt w:val="bullet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6EC883A4">
        <w:start w:val="1"/>
        <w:numFmt w:val="bullet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9894E050">
        <w:start w:val="1"/>
        <w:numFmt w:val="bullet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DC2ABC0A">
        <w:start w:val="1"/>
        <w:numFmt w:val="bullet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63065A4C">
        <w:start w:val="1"/>
        <w:numFmt w:val="bullet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31" w16cid:durableId="70490892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221528353">
    <w:abstractNumId w:val="33"/>
  </w:num>
  <w:num w:numId="33" w16cid:durableId="1360669105">
    <w:abstractNumId w:val="33"/>
    <w:lvlOverride w:ilvl="0">
      <w:lvl w:ilvl="0" w:tplc="53D482E0">
        <w:start w:val="1"/>
        <w:numFmt w:val="decimal"/>
        <w:lvlText w:val="•"/>
        <w:lvlJc w:val="left"/>
        <w:pPr>
          <w:tabs>
            <w:tab w:val="left" w:pos="1518"/>
          </w:tabs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u w:val="none"/>
          <w:effect w:val="none"/>
          <w:vertAlign w:val="baseline"/>
        </w:rPr>
      </w:lvl>
    </w:lvlOverride>
    <w:lvlOverride w:ilvl="1">
      <w:lvl w:ilvl="1" w:tplc="58067AFE">
        <w:start w:val="1"/>
        <w:numFmt w:val="decimal"/>
        <w:lvlText w:val="·"/>
        <w:lvlJc w:val="left"/>
        <w:pPr>
          <w:tabs>
            <w:tab w:val="left" w:pos="1518"/>
          </w:tabs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E342E8C0">
        <w:start w:val="1"/>
        <w:numFmt w:val="decimal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8EAE4D72">
        <w:start w:val="1"/>
        <w:numFmt w:val="decimal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95405CDE">
        <w:start w:val="1"/>
        <w:numFmt w:val="decimal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4BB6145A">
        <w:start w:val="1"/>
        <w:numFmt w:val="decimal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3F504444">
        <w:start w:val="1"/>
        <w:numFmt w:val="decimal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6874AE50">
        <w:start w:val="1"/>
        <w:numFmt w:val="decimal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BACC9FA8">
        <w:start w:val="1"/>
        <w:numFmt w:val="decimal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34" w16cid:durableId="1091320516">
    <w:abstractNumId w:val="5"/>
  </w:num>
  <w:num w:numId="35" w16cid:durableId="472793187">
    <w:abstractNumId w:val="22"/>
  </w:num>
  <w:num w:numId="36" w16cid:durableId="1314918612">
    <w:abstractNumId w:val="22"/>
    <w:lvlOverride w:ilvl="0">
      <w:lvl w:ilvl="0" w:tplc="AB5204A4">
        <w:start w:val="1"/>
        <w:numFmt w:val="bullet"/>
        <w:lvlText w:val="·"/>
        <w:lvlJc w:val="left"/>
        <w:pPr>
          <w:tabs>
            <w:tab w:val="left" w:pos="1182"/>
          </w:tabs>
          <w:ind w:left="199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8884AE44" w:tentative="1">
        <w:start w:val="1"/>
        <w:numFmt w:val="bullet"/>
        <w:lvlText w:val="o"/>
        <w:lvlJc w:val="left"/>
        <w:pPr>
          <w:ind w:left="1104" w:hanging="360"/>
        </w:pPr>
        <w:rPr>
          <w:rFonts w:ascii="Courier New" w:hAnsi="Courier New" w:cs="Courier New" w:hint="default"/>
        </w:rPr>
      </w:lvl>
    </w:lvlOverride>
    <w:lvlOverride w:ilvl="2">
      <w:lvl w:ilvl="2" w:tplc="F7448E96">
        <w:start w:val="1"/>
        <w:numFmt w:val="bullet"/>
        <w:lvlText w:val=""/>
        <w:lvlJc w:val="left"/>
        <w:pPr>
          <w:ind w:left="1824" w:hanging="360"/>
        </w:pPr>
        <w:rPr>
          <w:rFonts w:ascii="Wingdings" w:hAnsi="Wingdings" w:hint="default"/>
        </w:rPr>
      </w:lvl>
    </w:lvlOverride>
    <w:lvlOverride w:ilvl="3">
      <w:lvl w:ilvl="3" w:tplc="7F704DF2" w:tentative="1">
        <w:start w:val="1"/>
        <w:numFmt w:val="bullet"/>
        <w:lvlText w:val=""/>
        <w:lvlJc w:val="left"/>
        <w:pPr>
          <w:ind w:left="2544" w:hanging="360"/>
        </w:pPr>
        <w:rPr>
          <w:rFonts w:ascii="Symbol" w:hAnsi="Symbol" w:hint="default"/>
        </w:rPr>
      </w:lvl>
    </w:lvlOverride>
    <w:lvlOverride w:ilvl="4">
      <w:lvl w:ilvl="4" w:tplc="AEAA37FA" w:tentative="1">
        <w:start w:val="1"/>
        <w:numFmt w:val="bullet"/>
        <w:lvlText w:val="o"/>
        <w:lvlJc w:val="left"/>
        <w:pPr>
          <w:ind w:left="3264" w:hanging="360"/>
        </w:pPr>
        <w:rPr>
          <w:rFonts w:ascii="Courier New" w:hAnsi="Courier New" w:cs="Courier New" w:hint="default"/>
        </w:rPr>
      </w:lvl>
    </w:lvlOverride>
    <w:lvlOverride w:ilvl="5">
      <w:lvl w:ilvl="5" w:tplc="F7CC09C8" w:tentative="1">
        <w:start w:val="1"/>
        <w:numFmt w:val="bullet"/>
        <w:lvlText w:val=""/>
        <w:lvlJc w:val="left"/>
        <w:pPr>
          <w:ind w:left="3984" w:hanging="360"/>
        </w:pPr>
        <w:rPr>
          <w:rFonts w:ascii="Wingdings" w:hAnsi="Wingdings" w:hint="default"/>
        </w:rPr>
      </w:lvl>
    </w:lvlOverride>
    <w:lvlOverride w:ilvl="6">
      <w:lvl w:ilvl="6" w:tplc="C1322F66" w:tentative="1">
        <w:start w:val="1"/>
        <w:numFmt w:val="bullet"/>
        <w:lvlText w:val=""/>
        <w:lvlJc w:val="left"/>
        <w:pPr>
          <w:ind w:left="4704" w:hanging="360"/>
        </w:pPr>
        <w:rPr>
          <w:rFonts w:ascii="Symbol" w:hAnsi="Symbol" w:hint="default"/>
        </w:rPr>
      </w:lvl>
    </w:lvlOverride>
    <w:lvlOverride w:ilvl="7">
      <w:lvl w:ilvl="7" w:tplc="D97882AA" w:tentative="1">
        <w:start w:val="1"/>
        <w:numFmt w:val="bullet"/>
        <w:lvlText w:val="o"/>
        <w:lvlJc w:val="left"/>
        <w:pPr>
          <w:ind w:left="5424" w:hanging="360"/>
        </w:pPr>
        <w:rPr>
          <w:rFonts w:ascii="Courier New" w:hAnsi="Courier New" w:cs="Courier New" w:hint="default"/>
        </w:rPr>
      </w:lvl>
    </w:lvlOverride>
    <w:lvlOverride w:ilvl="8">
      <w:lvl w:ilvl="8" w:tplc="4510C72E" w:tentative="1">
        <w:start w:val="1"/>
        <w:numFmt w:val="bullet"/>
        <w:lvlText w:val=""/>
        <w:lvlJc w:val="left"/>
        <w:pPr>
          <w:ind w:left="6144" w:hanging="360"/>
        </w:pPr>
        <w:rPr>
          <w:rFonts w:ascii="Wingdings" w:hAnsi="Wingdings" w:hint="default"/>
        </w:rPr>
      </w:lvl>
    </w:lvlOverride>
  </w:num>
  <w:num w:numId="37" w16cid:durableId="873275138">
    <w:abstractNumId w:val="24"/>
  </w:num>
  <w:num w:numId="38" w16cid:durableId="99766259">
    <w:abstractNumId w:val="32"/>
  </w:num>
  <w:num w:numId="39" w16cid:durableId="100998476">
    <w:abstractNumId w:val="4"/>
  </w:num>
  <w:num w:numId="40" w16cid:durableId="112284210">
    <w:abstractNumId w:val="2"/>
  </w:num>
  <w:num w:numId="41" w16cid:durableId="183061014">
    <w:abstractNumId w:val="2"/>
    <w:lvlOverride w:ilvl="0">
      <w:lvl w:ilvl="0" w:tplc="5C6C0276">
        <w:start w:val="1"/>
        <w:numFmt w:val="bullet"/>
        <w:lvlText w:val="•"/>
        <w:lvlJc w:val="left"/>
        <w:pPr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vertAlign w:val="baseline"/>
        </w:rPr>
      </w:lvl>
    </w:lvlOverride>
    <w:lvlOverride w:ilvl="1">
      <w:lvl w:ilvl="1" w:tplc="B72E1336">
        <w:start w:val="1"/>
        <w:numFmt w:val="bullet"/>
        <w:lvlText w:val="·"/>
        <w:lvlJc w:val="left"/>
        <w:pPr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69125300">
        <w:start w:val="1"/>
        <w:numFmt w:val="bullet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85FC8888">
        <w:start w:val="1"/>
        <w:numFmt w:val="bullet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5C8029BE">
        <w:start w:val="1"/>
        <w:numFmt w:val="bullet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DDCA2BFC">
        <w:start w:val="1"/>
        <w:numFmt w:val="bullet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BEFA2724">
        <w:start w:val="1"/>
        <w:numFmt w:val="bullet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EDB6170A">
        <w:start w:val="1"/>
        <w:numFmt w:val="bullet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1CB6FCF8">
        <w:start w:val="1"/>
        <w:numFmt w:val="bullet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2" w16cid:durableId="2136680521">
    <w:abstractNumId w:val="34"/>
  </w:num>
  <w:num w:numId="43" w16cid:durableId="1014649965">
    <w:abstractNumId w:val="7"/>
  </w:num>
  <w:num w:numId="44" w16cid:durableId="69985912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119101641">
    <w:abstractNumId w:val="34"/>
    <w:lvlOverride w:ilvl="0">
      <w:lvl w:ilvl="0" w:tplc="F43E6F6C">
        <w:start w:val="1"/>
        <w:numFmt w:val="decimal"/>
        <w:lvlText w:val="•"/>
        <w:lvlJc w:val="left"/>
        <w:pPr>
          <w:tabs>
            <w:tab w:val="left" w:pos="1518"/>
          </w:tabs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u w:val="none"/>
          <w:effect w:val="none"/>
          <w:vertAlign w:val="baseline"/>
        </w:rPr>
      </w:lvl>
    </w:lvlOverride>
    <w:lvlOverride w:ilvl="1">
      <w:lvl w:ilvl="1" w:tplc="0E8A468C">
        <w:start w:val="1"/>
        <w:numFmt w:val="decimal"/>
        <w:lvlText w:val="·"/>
        <w:lvlJc w:val="left"/>
        <w:pPr>
          <w:tabs>
            <w:tab w:val="left" w:pos="1518"/>
          </w:tabs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D98E9788">
        <w:start w:val="1"/>
        <w:numFmt w:val="decimal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DA023662">
        <w:start w:val="1"/>
        <w:numFmt w:val="decimal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BA5CD114">
        <w:start w:val="1"/>
        <w:numFmt w:val="decimal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9EA22D68">
        <w:start w:val="1"/>
        <w:numFmt w:val="decimal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4BBCE4C8">
        <w:start w:val="1"/>
        <w:numFmt w:val="decimal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86E2ECDA">
        <w:start w:val="1"/>
        <w:numFmt w:val="decimal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067875D4">
        <w:start w:val="1"/>
        <w:numFmt w:val="decimal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46" w16cid:durableId="1794208394">
    <w:abstractNumId w:val="38"/>
  </w:num>
  <w:num w:numId="47" w16cid:durableId="690303568">
    <w:abstractNumId w:val="38"/>
    <w:lvlOverride w:ilvl="0">
      <w:lvl w:ilvl="0" w:tplc="DFA0907E">
        <w:start w:val="1"/>
        <w:numFmt w:val="decimal"/>
        <w:lvlText w:val="•"/>
        <w:lvlJc w:val="left"/>
        <w:pPr>
          <w:tabs>
            <w:tab w:val="left" w:pos="1518"/>
          </w:tabs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u w:val="none"/>
          <w:effect w:val="none"/>
          <w:vertAlign w:val="baseline"/>
        </w:rPr>
      </w:lvl>
    </w:lvlOverride>
    <w:lvlOverride w:ilvl="1">
      <w:lvl w:ilvl="1" w:tplc="A296D632">
        <w:start w:val="1"/>
        <w:numFmt w:val="decimal"/>
        <w:lvlText w:val="·"/>
        <w:lvlJc w:val="left"/>
        <w:pPr>
          <w:tabs>
            <w:tab w:val="left" w:pos="1518"/>
          </w:tabs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E9BA34F0">
        <w:start w:val="1"/>
        <w:numFmt w:val="decimal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57BC4668">
        <w:start w:val="1"/>
        <w:numFmt w:val="decimal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8082A250">
        <w:start w:val="1"/>
        <w:numFmt w:val="decimal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5F84D0EA">
        <w:start w:val="1"/>
        <w:numFmt w:val="decimal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184C7030">
        <w:start w:val="1"/>
        <w:numFmt w:val="decimal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4EF43A2A">
        <w:start w:val="1"/>
        <w:numFmt w:val="decimal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CA4C5436">
        <w:start w:val="1"/>
        <w:numFmt w:val="decimal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48" w16cid:durableId="208228941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D70"/>
    <w:rsid w:val="000002D1"/>
    <w:rsid w:val="00000DAC"/>
    <w:rsid w:val="000012FD"/>
    <w:rsid w:val="00001DC2"/>
    <w:rsid w:val="00003F08"/>
    <w:rsid w:val="00004F79"/>
    <w:rsid w:val="00012972"/>
    <w:rsid w:val="00012A66"/>
    <w:rsid w:val="00012E7E"/>
    <w:rsid w:val="000137DB"/>
    <w:rsid w:val="00015054"/>
    <w:rsid w:val="00015137"/>
    <w:rsid w:val="00015E6A"/>
    <w:rsid w:val="0001614A"/>
    <w:rsid w:val="00016699"/>
    <w:rsid w:val="00017103"/>
    <w:rsid w:val="00017A37"/>
    <w:rsid w:val="00020729"/>
    <w:rsid w:val="000207DB"/>
    <w:rsid w:val="00023B02"/>
    <w:rsid w:val="000241F2"/>
    <w:rsid w:val="000264D6"/>
    <w:rsid w:val="00026F18"/>
    <w:rsid w:val="00030FDE"/>
    <w:rsid w:val="00031895"/>
    <w:rsid w:val="000326E9"/>
    <w:rsid w:val="00032BD1"/>
    <w:rsid w:val="00032D95"/>
    <w:rsid w:val="0003366D"/>
    <w:rsid w:val="00033C6C"/>
    <w:rsid w:val="00035E92"/>
    <w:rsid w:val="000378E8"/>
    <w:rsid w:val="00040A6F"/>
    <w:rsid w:val="00042266"/>
    <w:rsid w:val="0004753B"/>
    <w:rsid w:val="0005337B"/>
    <w:rsid w:val="000544D5"/>
    <w:rsid w:val="000546D7"/>
    <w:rsid w:val="00054778"/>
    <w:rsid w:val="00056678"/>
    <w:rsid w:val="00056BA2"/>
    <w:rsid w:val="000577A0"/>
    <w:rsid w:val="00061400"/>
    <w:rsid w:val="000643EF"/>
    <w:rsid w:val="0006487A"/>
    <w:rsid w:val="00064D6B"/>
    <w:rsid w:val="00066053"/>
    <w:rsid w:val="00066842"/>
    <w:rsid w:val="00066E57"/>
    <w:rsid w:val="000716B1"/>
    <w:rsid w:val="000717BC"/>
    <w:rsid w:val="00073A6B"/>
    <w:rsid w:val="00075997"/>
    <w:rsid w:val="000768BD"/>
    <w:rsid w:val="00076A35"/>
    <w:rsid w:val="00076EE0"/>
    <w:rsid w:val="000802D5"/>
    <w:rsid w:val="0008089E"/>
    <w:rsid w:val="00081645"/>
    <w:rsid w:val="000818B0"/>
    <w:rsid w:val="0008327D"/>
    <w:rsid w:val="000845B4"/>
    <w:rsid w:val="000856DD"/>
    <w:rsid w:val="00086EDD"/>
    <w:rsid w:val="000870AE"/>
    <w:rsid w:val="000903DC"/>
    <w:rsid w:val="000915AB"/>
    <w:rsid w:val="000935A8"/>
    <w:rsid w:val="0009377A"/>
    <w:rsid w:val="00094A8B"/>
    <w:rsid w:val="00095BC2"/>
    <w:rsid w:val="00096FB5"/>
    <w:rsid w:val="000972A4"/>
    <w:rsid w:val="000A0C06"/>
    <w:rsid w:val="000A4470"/>
    <w:rsid w:val="000A6B4F"/>
    <w:rsid w:val="000A7979"/>
    <w:rsid w:val="000B0102"/>
    <w:rsid w:val="000B2690"/>
    <w:rsid w:val="000B3A17"/>
    <w:rsid w:val="000B3DB3"/>
    <w:rsid w:val="000B66F6"/>
    <w:rsid w:val="000C21B5"/>
    <w:rsid w:val="000C3611"/>
    <w:rsid w:val="000C45B0"/>
    <w:rsid w:val="000C62E9"/>
    <w:rsid w:val="000C6C73"/>
    <w:rsid w:val="000C6CEE"/>
    <w:rsid w:val="000C786C"/>
    <w:rsid w:val="000D026B"/>
    <w:rsid w:val="000D1F66"/>
    <w:rsid w:val="000D2F36"/>
    <w:rsid w:val="000D47DD"/>
    <w:rsid w:val="000D5AF7"/>
    <w:rsid w:val="000D5E02"/>
    <w:rsid w:val="000E08D2"/>
    <w:rsid w:val="000E1CC7"/>
    <w:rsid w:val="000E3177"/>
    <w:rsid w:val="000E4292"/>
    <w:rsid w:val="000E4E1C"/>
    <w:rsid w:val="000E7112"/>
    <w:rsid w:val="000E7DDF"/>
    <w:rsid w:val="000F2B99"/>
    <w:rsid w:val="000F3A1B"/>
    <w:rsid w:val="000F3B45"/>
    <w:rsid w:val="000F47F2"/>
    <w:rsid w:val="000F4D12"/>
    <w:rsid w:val="001009F3"/>
    <w:rsid w:val="00101B7C"/>
    <w:rsid w:val="00105401"/>
    <w:rsid w:val="00110619"/>
    <w:rsid w:val="00110AD7"/>
    <w:rsid w:val="0011218D"/>
    <w:rsid w:val="00113842"/>
    <w:rsid w:val="00115D79"/>
    <w:rsid w:val="001169BA"/>
    <w:rsid w:val="00117E7A"/>
    <w:rsid w:val="001206F5"/>
    <w:rsid w:val="00120A79"/>
    <w:rsid w:val="00121CDB"/>
    <w:rsid w:val="00124E4B"/>
    <w:rsid w:val="00125131"/>
    <w:rsid w:val="001253D1"/>
    <w:rsid w:val="00126DFF"/>
    <w:rsid w:val="00126E28"/>
    <w:rsid w:val="001272EE"/>
    <w:rsid w:val="00136C85"/>
    <w:rsid w:val="001412F4"/>
    <w:rsid w:val="001434BB"/>
    <w:rsid w:val="00143D93"/>
    <w:rsid w:val="001447A2"/>
    <w:rsid w:val="00145243"/>
    <w:rsid w:val="00145D96"/>
    <w:rsid w:val="00146E46"/>
    <w:rsid w:val="00147328"/>
    <w:rsid w:val="00151E1E"/>
    <w:rsid w:val="00152976"/>
    <w:rsid w:val="001538CC"/>
    <w:rsid w:val="00154391"/>
    <w:rsid w:val="00154675"/>
    <w:rsid w:val="001553E4"/>
    <w:rsid w:val="00156982"/>
    <w:rsid w:val="00157579"/>
    <w:rsid w:val="00157B36"/>
    <w:rsid w:val="001613BD"/>
    <w:rsid w:val="0016402A"/>
    <w:rsid w:val="00165651"/>
    <w:rsid w:val="00167FEF"/>
    <w:rsid w:val="00170469"/>
    <w:rsid w:val="001707A3"/>
    <w:rsid w:val="00171B30"/>
    <w:rsid w:val="00172822"/>
    <w:rsid w:val="001743DF"/>
    <w:rsid w:val="001749B6"/>
    <w:rsid w:val="00175A45"/>
    <w:rsid w:val="00175F60"/>
    <w:rsid w:val="00176F33"/>
    <w:rsid w:val="0017786A"/>
    <w:rsid w:val="00177C60"/>
    <w:rsid w:val="0018015C"/>
    <w:rsid w:val="00181522"/>
    <w:rsid w:val="00181ACD"/>
    <w:rsid w:val="0018495A"/>
    <w:rsid w:val="001859D3"/>
    <w:rsid w:val="00186200"/>
    <w:rsid w:val="0018711B"/>
    <w:rsid w:val="001904AF"/>
    <w:rsid w:val="00190930"/>
    <w:rsid w:val="00191F03"/>
    <w:rsid w:val="001923B5"/>
    <w:rsid w:val="00192A01"/>
    <w:rsid w:val="0019354A"/>
    <w:rsid w:val="00193B0F"/>
    <w:rsid w:val="001947AB"/>
    <w:rsid w:val="00194E44"/>
    <w:rsid w:val="00197D6B"/>
    <w:rsid w:val="001A0281"/>
    <w:rsid w:val="001A051D"/>
    <w:rsid w:val="001A0BBB"/>
    <w:rsid w:val="001A449A"/>
    <w:rsid w:val="001A4A04"/>
    <w:rsid w:val="001B02A9"/>
    <w:rsid w:val="001B0DA2"/>
    <w:rsid w:val="001B1ECF"/>
    <w:rsid w:val="001B241A"/>
    <w:rsid w:val="001B365A"/>
    <w:rsid w:val="001B5E5B"/>
    <w:rsid w:val="001B6C9F"/>
    <w:rsid w:val="001C016C"/>
    <w:rsid w:val="001C0259"/>
    <w:rsid w:val="001C16C0"/>
    <w:rsid w:val="001C1CD2"/>
    <w:rsid w:val="001C1D4C"/>
    <w:rsid w:val="001C2189"/>
    <w:rsid w:val="001C294B"/>
    <w:rsid w:val="001C363A"/>
    <w:rsid w:val="001C45CC"/>
    <w:rsid w:val="001C5A58"/>
    <w:rsid w:val="001C5D95"/>
    <w:rsid w:val="001C6DCC"/>
    <w:rsid w:val="001C7877"/>
    <w:rsid w:val="001D2653"/>
    <w:rsid w:val="001D2D89"/>
    <w:rsid w:val="001D36BB"/>
    <w:rsid w:val="001D3765"/>
    <w:rsid w:val="001D3C82"/>
    <w:rsid w:val="001D4550"/>
    <w:rsid w:val="001D4D70"/>
    <w:rsid w:val="001D6C87"/>
    <w:rsid w:val="001E03C4"/>
    <w:rsid w:val="001E0A35"/>
    <w:rsid w:val="001E0A4D"/>
    <w:rsid w:val="001E0B54"/>
    <w:rsid w:val="001E0E20"/>
    <w:rsid w:val="001E1614"/>
    <w:rsid w:val="001E175A"/>
    <w:rsid w:val="001E2D5F"/>
    <w:rsid w:val="001E64EA"/>
    <w:rsid w:val="001E7611"/>
    <w:rsid w:val="001F09CD"/>
    <w:rsid w:val="001F54EB"/>
    <w:rsid w:val="001F6753"/>
    <w:rsid w:val="001F6A6A"/>
    <w:rsid w:val="00204E46"/>
    <w:rsid w:val="00210FC4"/>
    <w:rsid w:val="002115EE"/>
    <w:rsid w:val="002118E1"/>
    <w:rsid w:val="00211F84"/>
    <w:rsid w:val="00212CB0"/>
    <w:rsid w:val="00213532"/>
    <w:rsid w:val="0021557A"/>
    <w:rsid w:val="00215A82"/>
    <w:rsid w:val="00216E99"/>
    <w:rsid w:val="00220F45"/>
    <w:rsid w:val="00221E63"/>
    <w:rsid w:val="0022251D"/>
    <w:rsid w:val="002229B0"/>
    <w:rsid w:val="00222FC3"/>
    <w:rsid w:val="002235C9"/>
    <w:rsid w:val="00225046"/>
    <w:rsid w:val="00225494"/>
    <w:rsid w:val="00225AFF"/>
    <w:rsid w:val="00226389"/>
    <w:rsid w:val="00226DB4"/>
    <w:rsid w:val="00230DF8"/>
    <w:rsid w:val="00231B11"/>
    <w:rsid w:val="00231FC3"/>
    <w:rsid w:val="00232855"/>
    <w:rsid w:val="002336A4"/>
    <w:rsid w:val="002338D2"/>
    <w:rsid w:val="00234153"/>
    <w:rsid w:val="00234E3B"/>
    <w:rsid w:val="00236364"/>
    <w:rsid w:val="00236449"/>
    <w:rsid w:val="0024108A"/>
    <w:rsid w:val="00243F70"/>
    <w:rsid w:val="0024593C"/>
    <w:rsid w:val="002473FA"/>
    <w:rsid w:val="00247BF2"/>
    <w:rsid w:val="0025076F"/>
    <w:rsid w:val="00250EFD"/>
    <w:rsid w:val="00252B31"/>
    <w:rsid w:val="0025421B"/>
    <w:rsid w:val="0025498A"/>
    <w:rsid w:val="00254BA7"/>
    <w:rsid w:val="0025509E"/>
    <w:rsid w:val="00261922"/>
    <w:rsid w:val="00261BD9"/>
    <w:rsid w:val="00263414"/>
    <w:rsid w:val="00265917"/>
    <w:rsid w:val="00270ED4"/>
    <w:rsid w:val="0027173A"/>
    <w:rsid w:val="002717C6"/>
    <w:rsid w:val="0027233E"/>
    <w:rsid w:val="002749D9"/>
    <w:rsid w:val="002750FD"/>
    <w:rsid w:val="00275F3A"/>
    <w:rsid w:val="00277957"/>
    <w:rsid w:val="00277972"/>
    <w:rsid w:val="0028046E"/>
    <w:rsid w:val="002805DF"/>
    <w:rsid w:val="00280E75"/>
    <w:rsid w:val="00282AAF"/>
    <w:rsid w:val="00284AC1"/>
    <w:rsid w:val="00285562"/>
    <w:rsid w:val="00285F4E"/>
    <w:rsid w:val="002863F5"/>
    <w:rsid w:val="00286F36"/>
    <w:rsid w:val="0029122B"/>
    <w:rsid w:val="00291C3D"/>
    <w:rsid w:val="002920B1"/>
    <w:rsid w:val="002941AA"/>
    <w:rsid w:val="00295FB5"/>
    <w:rsid w:val="00296897"/>
    <w:rsid w:val="002A1325"/>
    <w:rsid w:val="002A4B15"/>
    <w:rsid w:val="002A52C7"/>
    <w:rsid w:val="002A6EE5"/>
    <w:rsid w:val="002B245B"/>
    <w:rsid w:val="002B2A64"/>
    <w:rsid w:val="002B33D7"/>
    <w:rsid w:val="002B6C44"/>
    <w:rsid w:val="002B71F2"/>
    <w:rsid w:val="002C0902"/>
    <w:rsid w:val="002C0C09"/>
    <w:rsid w:val="002C1469"/>
    <w:rsid w:val="002C1C8B"/>
    <w:rsid w:val="002C391D"/>
    <w:rsid w:val="002C4782"/>
    <w:rsid w:val="002D18A7"/>
    <w:rsid w:val="002D21C3"/>
    <w:rsid w:val="002D3AEF"/>
    <w:rsid w:val="002D3AF8"/>
    <w:rsid w:val="002D5F57"/>
    <w:rsid w:val="002D67BE"/>
    <w:rsid w:val="002D6C03"/>
    <w:rsid w:val="002E0777"/>
    <w:rsid w:val="002E0C37"/>
    <w:rsid w:val="002E1085"/>
    <w:rsid w:val="002E295C"/>
    <w:rsid w:val="002E29F4"/>
    <w:rsid w:val="002E2F0B"/>
    <w:rsid w:val="002E3BDC"/>
    <w:rsid w:val="002E4E3B"/>
    <w:rsid w:val="002E4F50"/>
    <w:rsid w:val="002E5D16"/>
    <w:rsid w:val="002E5E21"/>
    <w:rsid w:val="002E5F0C"/>
    <w:rsid w:val="002E6062"/>
    <w:rsid w:val="002E72D5"/>
    <w:rsid w:val="002F0945"/>
    <w:rsid w:val="002F2425"/>
    <w:rsid w:val="002F72E3"/>
    <w:rsid w:val="002F789D"/>
    <w:rsid w:val="00300250"/>
    <w:rsid w:val="00300DA2"/>
    <w:rsid w:val="00301DE0"/>
    <w:rsid w:val="0030275D"/>
    <w:rsid w:val="00303E93"/>
    <w:rsid w:val="003056AE"/>
    <w:rsid w:val="003056FB"/>
    <w:rsid w:val="00306C33"/>
    <w:rsid w:val="00306C4A"/>
    <w:rsid w:val="00310701"/>
    <w:rsid w:val="003133EE"/>
    <w:rsid w:val="00313469"/>
    <w:rsid w:val="00313AAE"/>
    <w:rsid w:val="0031434E"/>
    <w:rsid w:val="0032015C"/>
    <w:rsid w:val="00320255"/>
    <w:rsid w:val="003219BB"/>
    <w:rsid w:val="00321FF5"/>
    <w:rsid w:val="00322845"/>
    <w:rsid w:val="00326130"/>
    <w:rsid w:val="003313D7"/>
    <w:rsid w:val="00331559"/>
    <w:rsid w:val="00332200"/>
    <w:rsid w:val="0033239A"/>
    <w:rsid w:val="00332DB4"/>
    <w:rsid w:val="003343A2"/>
    <w:rsid w:val="00334701"/>
    <w:rsid w:val="00337726"/>
    <w:rsid w:val="00340CDD"/>
    <w:rsid w:val="003411F0"/>
    <w:rsid w:val="00342B55"/>
    <w:rsid w:val="00343609"/>
    <w:rsid w:val="00343B56"/>
    <w:rsid w:val="00347D59"/>
    <w:rsid w:val="00351866"/>
    <w:rsid w:val="00354282"/>
    <w:rsid w:val="0035624A"/>
    <w:rsid w:val="00356986"/>
    <w:rsid w:val="00356B7E"/>
    <w:rsid w:val="00357E26"/>
    <w:rsid w:val="00362830"/>
    <w:rsid w:val="00362E01"/>
    <w:rsid w:val="003651D0"/>
    <w:rsid w:val="00366C38"/>
    <w:rsid w:val="00366EFF"/>
    <w:rsid w:val="00367D31"/>
    <w:rsid w:val="00370AED"/>
    <w:rsid w:val="003751D7"/>
    <w:rsid w:val="00375602"/>
    <w:rsid w:val="003770B0"/>
    <w:rsid w:val="00381943"/>
    <w:rsid w:val="003842E1"/>
    <w:rsid w:val="00384D6B"/>
    <w:rsid w:val="00384D89"/>
    <w:rsid w:val="00385688"/>
    <w:rsid w:val="00385953"/>
    <w:rsid w:val="00385F64"/>
    <w:rsid w:val="0038643C"/>
    <w:rsid w:val="00387549"/>
    <w:rsid w:val="003876E1"/>
    <w:rsid w:val="0039033C"/>
    <w:rsid w:val="00391102"/>
    <w:rsid w:val="003935F6"/>
    <w:rsid w:val="00395751"/>
    <w:rsid w:val="00395C58"/>
    <w:rsid w:val="0039661C"/>
    <w:rsid w:val="003A00E0"/>
    <w:rsid w:val="003A0264"/>
    <w:rsid w:val="003A02C1"/>
    <w:rsid w:val="003A09F9"/>
    <w:rsid w:val="003A0E41"/>
    <w:rsid w:val="003A1B6E"/>
    <w:rsid w:val="003A29A0"/>
    <w:rsid w:val="003A41E4"/>
    <w:rsid w:val="003A52FC"/>
    <w:rsid w:val="003A62AA"/>
    <w:rsid w:val="003A653D"/>
    <w:rsid w:val="003A6CDB"/>
    <w:rsid w:val="003A7D80"/>
    <w:rsid w:val="003B0B15"/>
    <w:rsid w:val="003B1A48"/>
    <w:rsid w:val="003B1FCA"/>
    <w:rsid w:val="003B38E5"/>
    <w:rsid w:val="003B4C70"/>
    <w:rsid w:val="003B51AC"/>
    <w:rsid w:val="003B5C04"/>
    <w:rsid w:val="003B6F6B"/>
    <w:rsid w:val="003C0554"/>
    <w:rsid w:val="003C221F"/>
    <w:rsid w:val="003C3B9A"/>
    <w:rsid w:val="003C3C6A"/>
    <w:rsid w:val="003C3D61"/>
    <w:rsid w:val="003C412C"/>
    <w:rsid w:val="003C4E86"/>
    <w:rsid w:val="003C6D5F"/>
    <w:rsid w:val="003D005B"/>
    <w:rsid w:val="003D0876"/>
    <w:rsid w:val="003D1340"/>
    <w:rsid w:val="003D3285"/>
    <w:rsid w:val="003D3D08"/>
    <w:rsid w:val="003D59AF"/>
    <w:rsid w:val="003E171D"/>
    <w:rsid w:val="003E3E65"/>
    <w:rsid w:val="003E45AC"/>
    <w:rsid w:val="003E5417"/>
    <w:rsid w:val="003E7C8D"/>
    <w:rsid w:val="003F086B"/>
    <w:rsid w:val="003F09B7"/>
    <w:rsid w:val="003F157E"/>
    <w:rsid w:val="003F3B29"/>
    <w:rsid w:val="003F3B2F"/>
    <w:rsid w:val="003F3D54"/>
    <w:rsid w:val="003F443F"/>
    <w:rsid w:val="003F61FE"/>
    <w:rsid w:val="003F7B57"/>
    <w:rsid w:val="00400184"/>
    <w:rsid w:val="00402A19"/>
    <w:rsid w:val="00402A6C"/>
    <w:rsid w:val="00406174"/>
    <w:rsid w:val="00406730"/>
    <w:rsid w:val="00407106"/>
    <w:rsid w:val="00407B50"/>
    <w:rsid w:val="00410A92"/>
    <w:rsid w:val="00414B2A"/>
    <w:rsid w:val="00414C07"/>
    <w:rsid w:val="00415AFF"/>
    <w:rsid w:val="00416778"/>
    <w:rsid w:val="0041744B"/>
    <w:rsid w:val="00420E6D"/>
    <w:rsid w:val="00421907"/>
    <w:rsid w:val="004229D8"/>
    <w:rsid w:val="00423467"/>
    <w:rsid w:val="004240D7"/>
    <w:rsid w:val="004258FC"/>
    <w:rsid w:val="00425CC6"/>
    <w:rsid w:val="00426D2D"/>
    <w:rsid w:val="00427104"/>
    <w:rsid w:val="00427BA5"/>
    <w:rsid w:val="00432D24"/>
    <w:rsid w:val="004342C5"/>
    <w:rsid w:val="00436059"/>
    <w:rsid w:val="00436CE1"/>
    <w:rsid w:val="00436E1F"/>
    <w:rsid w:val="00437BD7"/>
    <w:rsid w:val="00437F3A"/>
    <w:rsid w:val="004400EB"/>
    <w:rsid w:val="00441278"/>
    <w:rsid w:val="00444681"/>
    <w:rsid w:val="004449B7"/>
    <w:rsid w:val="004449FC"/>
    <w:rsid w:val="004453FA"/>
    <w:rsid w:val="00445465"/>
    <w:rsid w:val="00446AF3"/>
    <w:rsid w:val="00447325"/>
    <w:rsid w:val="00447455"/>
    <w:rsid w:val="00447AEC"/>
    <w:rsid w:val="00453638"/>
    <w:rsid w:val="00454709"/>
    <w:rsid w:val="00454DC7"/>
    <w:rsid w:val="004562FE"/>
    <w:rsid w:val="00462BF7"/>
    <w:rsid w:val="00464C18"/>
    <w:rsid w:val="00465C30"/>
    <w:rsid w:val="004664C2"/>
    <w:rsid w:val="00470A68"/>
    <w:rsid w:val="0047133D"/>
    <w:rsid w:val="004718DB"/>
    <w:rsid w:val="0047198C"/>
    <w:rsid w:val="00471EB3"/>
    <w:rsid w:val="004739DA"/>
    <w:rsid w:val="00476FF7"/>
    <w:rsid w:val="004809F0"/>
    <w:rsid w:val="00486656"/>
    <w:rsid w:val="00490BE3"/>
    <w:rsid w:val="004918C3"/>
    <w:rsid w:val="00491EFA"/>
    <w:rsid w:val="00494A6A"/>
    <w:rsid w:val="00497DE1"/>
    <w:rsid w:val="004A040D"/>
    <w:rsid w:val="004A0A5E"/>
    <w:rsid w:val="004A2000"/>
    <w:rsid w:val="004A3A3D"/>
    <w:rsid w:val="004A3C6F"/>
    <w:rsid w:val="004A6E91"/>
    <w:rsid w:val="004B23FE"/>
    <w:rsid w:val="004B3D4B"/>
    <w:rsid w:val="004B443A"/>
    <w:rsid w:val="004B73AD"/>
    <w:rsid w:val="004B7A15"/>
    <w:rsid w:val="004B7DEE"/>
    <w:rsid w:val="004C3CB9"/>
    <w:rsid w:val="004C4FB9"/>
    <w:rsid w:val="004C61E2"/>
    <w:rsid w:val="004D0952"/>
    <w:rsid w:val="004D1505"/>
    <w:rsid w:val="004D2036"/>
    <w:rsid w:val="004D2F8D"/>
    <w:rsid w:val="004D359A"/>
    <w:rsid w:val="004D3F5C"/>
    <w:rsid w:val="004D4016"/>
    <w:rsid w:val="004D44A8"/>
    <w:rsid w:val="004D5A38"/>
    <w:rsid w:val="004D65E7"/>
    <w:rsid w:val="004D6F79"/>
    <w:rsid w:val="004D6FCD"/>
    <w:rsid w:val="004D72EC"/>
    <w:rsid w:val="004D7332"/>
    <w:rsid w:val="004D745E"/>
    <w:rsid w:val="004E0924"/>
    <w:rsid w:val="004E2423"/>
    <w:rsid w:val="004E3F2A"/>
    <w:rsid w:val="004E4CD5"/>
    <w:rsid w:val="004E58E4"/>
    <w:rsid w:val="004E653D"/>
    <w:rsid w:val="004E6BF7"/>
    <w:rsid w:val="004F14F1"/>
    <w:rsid w:val="004F311E"/>
    <w:rsid w:val="004F5E8E"/>
    <w:rsid w:val="004F66CD"/>
    <w:rsid w:val="004F6D75"/>
    <w:rsid w:val="004F6E18"/>
    <w:rsid w:val="004F73E7"/>
    <w:rsid w:val="0050292D"/>
    <w:rsid w:val="0050385A"/>
    <w:rsid w:val="0050387D"/>
    <w:rsid w:val="00503AF9"/>
    <w:rsid w:val="00504561"/>
    <w:rsid w:val="00504CE1"/>
    <w:rsid w:val="0050548A"/>
    <w:rsid w:val="00505CE0"/>
    <w:rsid w:val="0050617B"/>
    <w:rsid w:val="00506AF1"/>
    <w:rsid w:val="0050717F"/>
    <w:rsid w:val="00511784"/>
    <w:rsid w:val="00514DFD"/>
    <w:rsid w:val="005157B9"/>
    <w:rsid w:val="005157ED"/>
    <w:rsid w:val="00520192"/>
    <w:rsid w:val="005218FB"/>
    <w:rsid w:val="0052285D"/>
    <w:rsid w:val="00522C28"/>
    <w:rsid w:val="00524524"/>
    <w:rsid w:val="005258CD"/>
    <w:rsid w:val="00526366"/>
    <w:rsid w:val="00527C30"/>
    <w:rsid w:val="00531451"/>
    <w:rsid w:val="0053345E"/>
    <w:rsid w:val="00533DE4"/>
    <w:rsid w:val="00535A06"/>
    <w:rsid w:val="00536190"/>
    <w:rsid w:val="0053655C"/>
    <w:rsid w:val="00536E82"/>
    <w:rsid w:val="0053767B"/>
    <w:rsid w:val="00537BF2"/>
    <w:rsid w:val="00542877"/>
    <w:rsid w:val="00542C7B"/>
    <w:rsid w:val="00543025"/>
    <w:rsid w:val="0054318A"/>
    <w:rsid w:val="005449DF"/>
    <w:rsid w:val="00546946"/>
    <w:rsid w:val="005507B1"/>
    <w:rsid w:val="00550EC3"/>
    <w:rsid w:val="005512BD"/>
    <w:rsid w:val="0055221E"/>
    <w:rsid w:val="00553531"/>
    <w:rsid w:val="00554D9D"/>
    <w:rsid w:val="005560F7"/>
    <w:rsid w:val="00557D76"/>
    <w:rsid w:val="00557E5C"/>
    <w:rsid w:val="005610E1"/>
    <w:rsid w:val="00561F24"/>
    <w:rsid w:val="0056339B"/>
    <w:rsid w:val="0056420C"/>
    <w:rsid w:val="005661F7"/>
    <w:rsid w:val="00570119"/>
    <w:rsid w:val="00570936"/>
    <w:rsid w:val="00572884"/>
    <w:rsid w:val="005739DD"/>
    <w:rsid w:val="00573E91"/>
    <w:rsid w:val="0057471F"/>
    <w:rsid w:val="005757C5"/>
    <w:rsid w:val="005764DB"/>
    <w:rsid w:val="00576DFE"/>
    <w:rsid w:val="00582120"/>
    <w:rsid w:val="00582196"/>
    <w:rsid w:val="005827FA"/>
    <w:rsid w:val="0058305C"/>
    <w:rsid w:val="00587D34"/>
    <w:rsid w:val="005905B1"/>
    <w:rsid w:val="00590717"/>
    <w:rsid w:val="005909D7"/>
    <w:rsid w:val="00591E71"/>
    <w:rsid w:val="005925D5"/>
    <w:rsid w:val="00592F9E"/>
    <w:rsid w:val="00593150"/>
    <w:rsid w:val="00594C89"/>
    <w:rsid w:val="00595789"/>
    <w:rsid w:val="00595950"/>
    <w:rsid w:val="00596AA7"/>
    <w:rsid w:val="00596B79"/>
    <w:rsid w:val="00597034"/>
    <w:rsid w:val="005A1BDE"/>
    <w:rsid w:val="005A3641"/>
    <w:rsid w:val="005A526C"/>
    <w:rsid w:val="005A7F89"/>
    <w:rsid w:val="005B08C1"/>
    <w:rsid w:val="005B129D"/>
    <w:rsid w:val="005B15AA"/>
    <w:rsid w:val="005B3391"/>
    <w:rsid w:val="005B3960"/>
    <w:rsid w:val="005B3E2B"/>
    <w:rsid w:val="005B403D"/>
    <w:rsid w:val="005B6060"/>
    <w:rsid w:val="005B64F1"/>
    <w:rsid w:val="005B6587"/>
    <w:rsid w:val="005B6AA1"/>
    <w:rsid w:val="005B7323"/>
    <w:rsid w:val="005C3853"/>
    <w:rsid w:val="005C4206"/>
    <w:rsid w:val="005C494D"/>
    <w:rsid w:val="005C5706"/>
    <w:rsid w:val="005C62BD"/>
    <w:rsid w:val="005D09A0"/>
    <w:rsid w:val="005D09C0"/>
    <w:rsid w:val="005D0CEF"/>
    <w:rsid w:val="005D3524"/>
    <w:rsid w:val="005D6CC0"/>
    <w:rsid w:val="005E05EF"/>
    <w:rsid w:val="005E4E0D"/>
    <w:rsid w:val="005F01C1"/>
    <w:rsid w:val="005F0C8F"/>
    <w:rsid w:val="005F4075"/>
    <w:rsid w:val="005F4A69"/>
    <w:rsid w:val="0060221E"/>
    <w:rsid w:val="0060323F"/>
    <w:rsid w:val="00603BB2"/>
    <w:rsid w:val="00605404"/>
    <w:rsid w:val="0060560C"/>
    <w:rsid w:val="0061027F"/>
    <w:rsid w:val="006102F4"/>
    <w:rsid w:val="0061217C"/>
    <w:rsid w:val="006121D9"/>
    <w:rsid w:val="0061293A"/>
    <w:rsid w:val="00613783"/>
    <w:rsid w:val="006146EC"/>
    <w:rsid w:val="006147CE"/>
    <w:rsid w:val="00614E6E"/>
    <w:rsid w:val="00615768"/>
    <w:rsid w:val="00616681"/>
    <w:rsid w:val="00616E2F"/>
    <w:rsid w:val="00616E58"/>
    <w:rsid w:val="00617654"/>
    <w:rsid w:val="00622274"/>
    <w:rsid w:val="00623062"/>
    <w:rsid w:val="00623C71"/>
    <w:rsid w:val="00624CF4"/>
    <w:rsid w:val="006265B2"/>
    <w:rsid w:val="006267F9"/>
    <w:rsid w:val="00630269"/>
    <w:rsid w:val="00632735"/>
    <w:rsid w:val="00634C7C"/>
    <w:rsid w:val="00635151"/>
    <w:rsid w:val="00635259"/>
    <w:rsid w:val="00635BCF"/>
    <w:rsid w:val="00636E39"/>
    <w:rsid w:val="00637371"/>
    <w:rsid w:val="00637AD0"/>
    <w:rsid w:val="00637C99"/>
    <w:rsid w:val="00640214"/>
    <w:rsid w:val="00641345"/>
    <w:rsid w:val="00642184"/>
    <w:rsid w:val="00646505"/>
    <w:rsid w:val="00646BEA"/>
    <w:rsid w:val="00647D01"/>
    <w:rsid w:val="00647F94"/>
    <w:rsid w:val="006501E8"/>
    <w:rsid w:val="00650D1F"/>
    <w:rsid w:val="00653803"/>
    <w:rsid w:val="006542EA"/>
    <w:rsid w:val="006545C9"/>
    <w:rsid w:val="006560A5"/>
    <w:rsid w:val="00656B4A"/>
    <w:rsid w:val="00656ED4"/>
    <w:rsid w:val="00657ED1"/>
    <w:rsid w:val="006614B0"/>
    <w:rsid w:val="00661853"/>
    <w:rsid w:val="006650E2"/>
    <w:rsid w:val="006656A1"/>
    <w:rsid w:val="00666A6E"/>
    <w:rsid w:val="00670EFC"/>
    <w:rsid w:val="006715B9"/>
    <w:rsid w:val="00671953"/>
    <w:rsid w:val="0067319A"/>
    <w:rsid w:val="00673EC7"/>
    <w:rsid w:val="00677333"/>
    <w:rsid w:val="0068006E"/>
    <w:rsid w:val="006815E0"/>
    <w:rsid w:val="00682428"/>
    <w:rsid w:val="00682577"/>
    <w:rsid w:val="00682A89"/>
    <w:rsid w:val="0068524F"/>
    <w:rsid w:val="0068553D"/>
    <w:rsid w:val="00686D18"/>
    <w:rsid w:val="00687748"/>
    <w:rsid w:val="00687DAE"/>
    <w:rsid w:val="006904D1"/>
    <w:rsid w:val="00691BAF"/>
    <w:rsid w:val="00692DED"/>
    <w:rsid w:val="00692F1F"/>
    <w:rsid w:val="00694189"/>
    <w:rsid w:val="00695ABF"/>
    <w:rsid w:val="00695AF4"/>
    <w:rsid w:val="00696F4E"/>
    <w:rsid w:val="00697B18"/>
    <w:rsid w:val="006A0081"/>
    <w:rsid w:val="006A2F95"/>
    <w:rsid w:val="006A5836"/>
    <w:rsid w:val="006A67DB"/>
    <w:rsid w:val="006A7007"/>
    <w:rsid w:val="006B0AA4"/>
    <w:rsid w:val="006B106F"/>
    <w:rsid w:val="006B243C"/>
    <w:rsid w:val="006B2564"/>
    <w:rsid w:val="006B4019"/>
    <w:rsid w:val="006B5923"/>
    <w:rsid w:val="006B59B1"/>
    <w:rsid w:val="006B5F18"/>
    <w:rsid w:val="006B6D2D"/>
    <w:rsid w:val="006B7286"/>
    <w:rsid w:val="006B7814"/>
    <w:rsid w:val="006B7A07"/>
    <w:rsid w:val="006C00B4"/>
    <w:rsid w:val="006C11F3"/>
    <w:rsid w:val="006C12D9"/>
    <w:rsid w:val="006C1967"/>
    <w:rsid w:val="006C3FF8"/>
    <w:rsid w:val="006C5708"/>
    <w:rsid w:val="006C5AD2"/>
    <w:rsid w:val="006C60F7"/>
    <w:rsid w:val="006D0390"/>
    <w:rsid w:val="006D0EE8"/>
    <w:rsid w:val="006D45C3"/>
    <w:rsid w:val="006D680D"/>
    <w:rsid w:val="006D74A5"/>
    <w:rsid w:val="006E06A8"/>
    <w:rsid w:val="006E24B0"/>
    <w:rsid w:val="006E3E72"/>
    <w:rsid w:val="006E57A8"/>
    <w:rsid w:val="006E5D4F"/>
    <w:rsid w:val="006F1702"/>
    <w:rsid w:val="006F2104"/>
    <w:rsid w:val="006F2655"/>
    <w:rsid w:val="006F3254"/>
    <w:rsid w:val="006F3605"/>
    <w:rsid w:val="006F5034"/>
    <w:rsid w:val="006F5823"/>
    <w:rsid w:val="006F696D"/>
    <w:rsid w:val="006F7B71"/>
    <w:rsid w:val="0070085F"/>
    <w:rsid w:val="00701723"/>
    <w:rsid w:val="00701D1D"/>
    <w:rsid w:val="0070283E"/>
    <w:rsid w:val="007049A7"/>
    <w:rsid w:val="0070670F"/>
    <w:rsid w:val="00706833"/>
    <w:rsid w:val="0071014B"/>
    <w:rsid w:val="00710CE7"/>
    <w:rsid w:val="0071122C"/>
    <w:rsid w:val="00711DF4"/>
    <w:rsid w:val="00712174"/>
    <w:rsid w:val="00712291"/>
    <w:rsid w:val="0071232F"/>
    <w:rsid w:val="00712C37"/>
    <w:rsid w:val="00712D95"/>
    <w:rsid w:val="0071482B"/>
    <w:rsid w:val="00715052"/>
    <w:rsid w:val="00715D68"/>
    <w:rsid w:val="0072098D"/>
    <w:rsid w:val="007211E2"/>
    <w:rsid w:val="0072127C"/>
    <w:rsid w:val="00721F15"/>
    <w:rsid w:val="00722BDB"/>
    <w:rsid w:val="00722EE7"/>
    <w:rsid w:val="007266FE"/>
    <w:rsid w:val="0073023E"/>
    <w:rsid w:val="00733CB6"/>
    <w:rsid w:val="007350A9"/>
    <w:rsid w:val="00735C9B"/>
    <w:rsid w:val="00736A48"/>
    <w:rsid w:val="00737B31"/>
    <w:rsid w:val="0074048C"/>
    <w:rsid w:val="00741362"/>
    <w:rsid w:val="0074137A"/>
    <w:rsid w:val="0074195A"/>
    <w:rsid w:val="007423F1"/>
    <w:rsid w:val="007428D0"/>
    <w:rsid w:val="00742D9E"/>
    <w:rsid w:val="00743712"/>
    <w:rsid w:val="007442A4"/>
    <w:rsid w:val="007442A6"/>
    <w:rsid w:val="007443BA"/>
    <w:rsid w:val="00744BCF"/>
    <w:rsid w:val="00744E58"/>
    <w:rsid w:val="00745EFE"/>
    <w:rsid w:val="0074619C"/>
    <w:rsid w:val="0074728F"/>
    <w:rsid w:val="007523FE"/>
    <w:rsid w:val="007536F9"/>
    <w:rsid w:val="00753964"/>
    <w:rsid w:val="007539B7"/>
    <w:rsid w:val="007541EB"/>
    <w:rsid w:val="007565E9"/>
    <w:rsid w:val="00760F72"/>
    <w:rsid w:val="007625A1"/>
    <w:rsid w:val="00762E6E"/>
    <w:rsid w:val="007639A4"/>
    <w:rsid w:val="00763BCB"/>
    <w:rsid w:val="00767147"/>
    <w:rsid w:val="00767B45"/>
    <w:rsid w:val="00772DAF"/>
    <w:rsid w:val="0077428A"/>
    <w:rsid w:val="007771D6"/>
    <w:rsid w:val="007815BE"/>
    <w:rsid w:val="00782649"/>
    <w:rsid w:val="00782739"/>
    <w:rsid w:val="007833C5"/>
    <w:rsid w:val="00783902"/>
    <w:rsid w:val="0078552F"/>
    <w:rsid w:val="00785946"/>
    <w:rsid w:val="00787A04"/>
    <w:rsid w:val="00787AA9"/>
    <w:rsid w:val="00790A4E"/>
    <w:rsid w:val="00791244"/>
    <w:rsid w:val="00793B04"/>
    <w:rsid w:val="007950B9"/>
    <w:rsid w:val="00796F21"/>
    <w:rsid w:val="007976BA"/>
    <w:rsid w:val="007A0A8C"/>
    <w:rsid w:val="007A0BDF"/>
    <w:rsid w:val="007A1BB2"/>
    <w:rsid w:val="007A2557"/>
    <w:rsid w:val="007A260F"/>
    <w:rsid w:val="007A44AA"/>
    <w:rsid w:val="007A52CE"/>
    <w:rsid w:val="007A6ED5"/>
    <w:rsid w:val="007A7282"/>
    <w:rsid w:val="007A7DEA"/>
    <w:rsid w:val="007B0B79"/>
    <w:rsid w:val="007B14FC"/>
    <w:rsid w:val="007B1FE0"/>
    <w:rsid w:val="007B23BF"/>
    <w:rsid w:val="007B44B2"/>
    <w:rsid w:val="007B594A"/>
    <w:rsid w:val="007C02F5"/>
    <w:rsid w:val="007C05A0"/>
    <w:rsid w:val="007C07C2"/>
    <w:rsid w:val="007C40ED"/>
    <w:rsid w:val="007C4CD4"/>
    <w:rsid w:val="007C6F38"/>
    <w:rsid w:val="007D0614"/>
    <w:rsid w:val="007D17EB"/>
    <w:rsid w:val="007D20D8"/>
    <w:rsid w:val="007D29AF"/>
    <w:rsid w:val="007D3CC4"/>
    <w:rsid w:val="007D5E2E"/>
    <w:rsid w:val="007E01F8"/>
    <w:rsid w:val="007E04E9"/>
    <w:rsid w:val="007E141B"/>
    <w:rsid w:val="007E2049"/>
    <w:rsid w:val="007E5D36"/>
    <w:rsid w:val="007E5F72"/>
    <w:rsid w:val="007E609F"/>
    <w:rsid w:val="007E68FA"/>
    <w:rsid w:val="007E7101"/>
    <w:rsid w:val="007E7D1B"/>
    <w:rsid w:val="007F1627"/>
    <w:rsid w:val="007F1D8E"/>
    <w:rsid w:val="007F37BD"/>
    <w:rsid w:val="007F39E8"/>
    <w:rsid w:val="007F5B82"/>
    <w:rsid w:val="007F6E9A"/>
    <w:rsid w:val="007F7FE0"/>
    <w:rsid w:val="007F7FF4"/>
    <w:rsid w:val="008011EB"/>
    <w:rsid w:val="0080258F"/>
    <w:rsid w:val="0080335E"/>
    <w:rsid w:val="008051DA"/>
    <w:rsid w:val="008068B8"/>
    <w:rsid w:val="00806F6E"/>
    <w:rsid w:val="00807855"/>
    <w:rsid w:val="0081044E"/>
    <w:rsid w:val="008123D4"/>
    <w:rsid w:val="00813389"/>
    <w:rsid w:val="0081359E"/>
    <w:rsid w:val="00814C9E"/>
    <w:rsid w:val="0081645E"/>
    <w:rsid w:val="00821F19"/>
    <w:rsid w:val="0082524D"/>
    <w:rsid w:val="00825B42"/>
    <w:rsid w:val="00830592"/>
    <w:rsid w:val="008318D0"/>
    <w:rsid w:val="00832B96"/>
    <w:rsid w:val="00833512"/>
    <w:rsid w:val="00833DBE"/>
    <w:rsid w:val="00840F65"/>
    <w:rsid w:val="008428D0"/>
    <w:rsid w:val="00844568"/>
    <w:rsid w:val="00844642"/>
    <w:rsid w:val="008451E2"/>
    <w:rsid w:val="008455B2"/>
    <w:rsid w:val="00847157"/>
    <w:rsid w:val="00850E5F"/>
    <w:rsid w:val="00851C9F"/>
    <w:rsid w:val="00852CDA"/>
    <w:rsid w:val="00854800"/>
    <w:rsid w:val="00854EAD"/>
    <w:rsid w:val="00855290"/>
    <w:rsid w:val="0085623F"/>
    <w:rsid w:val="008605DE"/>
    <w:rsid w:val="00861061"/>
    <w:rsid w:val="00861E24"/>
    <w:rsid w:val="00862496"/>
    <w:rsid w:val="00864E3B"/>
    <w:rsid w:val="00865F14"/>
    <w:rsid w:val="00865F26"/>
    <w:rsid w:val="00865FBD"/>
    <w:rsid w:val="00866F92"/>
    <w:rsid w:val="008719D7"/>
    <w:rsid w:val="00871E43"/>
    <w:rsid w:val="00871F1F"/>
    <w:rsid w:val="00871F65"/>
    <w:rsid w:val="0087214D"/>
    <w:rsid w:val="008724BA"/>
    <w:rsid w:val="00872B07"/>
    <w:rsid w:val="00872C29"/>
    <w:rsid w:val="00873C1A"/>
    <w:rsid w:val="008805EA"/>
    <w:rsid w:val="00880C42"/>
    <w:rsid w:val="00882C82"/>
    <w:rsid w:val="0088372E"/>
    <w:rsid w:val="008870B5"/>
    <w:rsid w:val="00887199"/>
    <w:rsid w:val="00892788"/>
    <w:rsid w:val="00892BB8"/>
    <w:rsid w:val="0089321B"/>
    <w:rsid w:val="00893D67"/>
    <w:rsid w:val="00894431"/>
    <w:rsid w:val="00894B60"/>
    <w:rsid w:val="00894F89"/>
    <w:rsid w:val="00895443"/>
    <w:rsid w:val="00896391"/>
    <w:rsid w:val="008971B2"/>
    <w:rsid w:val="008A06FC"/>
    <w:rsid w:val="008A2EA6"/>
    <w:rsid w:val="008A31E5"/>
    <w:rsid w:val="008A34CB"/>
    <w:rsid w:val="008A5328"/>
    <w:rsid w:val="008A6E28"/>
    <w:rsid w:val="008A7BAD"/>
    <w:rsid w:val="008B1F9C"/>
    <w:rsid w:val="008B2EB8"/>
    <w:rsid w:val="008B30A9"/>
    <w:rsid w:val="008B581A"/>
    <w:rsid w:val="008B7DBE"/>
    <w:rsid w:val="008C2AC4"/>
    <w:rsid w:val="008C3C4D"/>
    <w:rsid w:val="008C3C7B"/>
    <w:rsid w:val="008C443A"/>
    <w:rsid w:val="008C4474"/>
    <w:rsid w:val="008C4A46"/>
    <w:rsid w:val="008C6401"/>
    <w:rsid w:val="008C663F"/>
    <w:rsid w:val="008C7D39"/>
    <w:rsid w:val="008D1085"/>
    <w:rsid w:val="008D2F76"/>
    <w:rsid w:val="008D47C2"/>
    <w:rsid w:val="008D4ED5"/>
    <w:rsid w:val="008D638A"/>
    <w:rsid w:val="008D704D"/>
    <w:rsid w:val="008E142B"/>
    <w:rsid w:val="008E32F6"/>
    <w:rsid w:val="008E3912"/>
    <w:rsid w:val="008E431C"/>
    <w:rsid w:val="008E49EA"/>
    <w:rsid w:val="008E6E96"/>
    <w:rsid w:val="008F0701"/>
    <w:rsid w:val="008F270E"/>
    <w:rsid w:val="008F3677"/>
    <w:rsid w:val="008F47F5"/>
    <w:rsid w:val="008F5098"/>
    <w:rsid w:val="008F5BF2"/>
    <w:rsid w:val="008F7502"/>
    <w:rsid w:val="00900C3A"/>
    <w:rsid w:val="0090196F"/>
    <w:rsid w:val="00901FBF"/>
    <w:rsid w:val="00904F64"/>
    <w:rsid w:val="00907ED0"/>
    <w:rsid w:val="009124A0"/>
    <w:rsid w:val="009128BD"/>
    <w:rsid w:val="0091401F"/>
    <w:rsid w:val="009148D2"/>
    <w:rsid w:val="009155C9"/>
    <w:rsid w:val="00915E9D"/>
    <w:rsid w:val="00916142"/>
    <w:rsid w:val="009170E0"/>
    <w:rsid w:val="00917409"/>
    <w:rsid w:val="00920337"/>
    <w:rsid w:val="00922CA0"/>
    <w:rsid w:val="0092435E"/>
    <w:rsid w:val="009252B6"/>
    <w:rsid w:val="00925EBE"/>
    <w:rsid w:val="0093011A"/>
    <w:rsid w:val="00931A9B"/>
    <w:rsid w:val="00933FC1"/>
    <w:rsid w:val="0093580E"/>
    <w:rsid w:val="00936CD5"/>
    <w:rsid w:val="00937FC2"/>
    <w:rsid w:val="00940913"/>
    <w:rsid w:val="00940CB6"/>
    <w:rsid w:val="00941385"/>
    <w:rsid w:val="00941FA6"/>
    <w:rsid w:val="00942406"/>
    <w:rsid w:val="00946EB7"/>
    <w:rsid w:val="009479C5"/>
    <w:rsid w:val="009524C0"/>
    <w:rsid w:val="009527E3"/>
    <w:rsid w:val="0095296F"/>
    <w:rsid w:val="00952BCA"/>
    <w:rsid w:val="00952F73"/>
    <w:rsid w:val="00954CB6"/>
    <w:rsid w:val="0095610E"/>
    <w:rsid w:val="00956B09"/>
    <w:rsid w:val="00956D73"/>
    <w:rsid w:val="00956DFE"/>
    <w:rsid w:val="00956F8D"/>
    <w:rsid w:val="009611E7"/>
    <w:rsid w:val="009612BD"/>
    <w:rsid w:val="0096154E"/>
    <w:rsid w:val="0096337E"/>
    <w:rsid w:val="009635B2"/>
    <w:rsid w:val="00963BC5"/>
    <w:rsid w:val="00964376"/>
    <w:rsid w:val="00965BAC"/>
    <w:rsid w:val="0097057C"/>
    <w:rsid w:val="0097061E"/>
    <w:rsid w:val="009707DB"/>
    <w:rsid w:val="009721B8"/>
    <w:rsid w:val="009723DC"/>
    <w:rsid w:val="00973225"/>
    <w:rsid w:val="00975CFD"/>
    <w:rsid w:val="00976750"/>
    <w:rsid w:val="00976B8F"/>
    <w:rsid w:val="00977C7B"/>
    <w:rsid w:val="00982498"/>
    <w:rsid w:val="00983413"/>
    <w:rsid w:val="009837AE"/>
    <w:rsid w:val="00983F57"/>
    <w:rsid w:val="00984AAB"/>
    <w:rsid w:val="00984BC7"/>
    <w:rsid w:val="009852ED"/>
    <w:rsid w:val="0098707D"/>
    <w:rsid w:val="00987358"/>
    <w:rsid w:val="00991822"/>
    <w:rsid w:val="00991E20"/>
    <w:rsid w:val="00992316"/>
    <w:rsid w:val="009954BF"/>
    <w:rsid w:val="009955DA"/>
    <w:rsid w:val="00995B3A"/>
    <w:rsid w:val="00995F0B"/>
    <w:rsid w:val="0099617E"/>
    <w:rsid w:val="00997629"/>
    <w:rsid w:val="009A03A9"/>
    <w:rsid w:val="009A0F8D"/>
    <w:rsid w:val="009A1297"/>
    <w:rsid w:val="009A309D"/>
    <w:rsid w:val="009A38DA"/>
    <w:rsid w:val="009A59C5"/>
    <w:rsid w:val="009A5BAC"/>
    <w:rsid w:val="009A6BCC"/>
    <w:rsid w:val="009A7D89"/>
    <w:rsid w:val="009B1148"/>
    <w:rsid w:val="009B14D0"/>
    <w:rsid w:val="009B3481"/>
    <w:rsid w:val="009B682A"/>
    <w:rsid w:val="009B6B2B"/>
    <w:rsid w:val="009B736C"/>
    <w:rsid w:val="009B7A63"/>
    <w:rsid w:val="009B7C5C"/>
    <w:rsid w:val="009C0382"/>
    <w:rsid w:val="009C0B79"/>
    <w:rsid w:val="009C0D9F"/>
    <w:rsid w:val="009C14EE"/>
    <w:rsid w:val="009C25FB"/>
    <w:rsid w:val="009C3A8E"/>
    <w:rsid w:val="009C5751"/>
    <w:rsid w:val="009C6B8A"/>
    <w:rsid w:val="009C6FDF"/>
    <w:rsid w:val="009D21B6"/>
    <w:rsid w:val="009D26C6"/>
    <w:rsid w:val="009D5ED2"/>
    <w:rsid w:val="009D641B"/>
    <w:rsid w:val="009D73C8"/>
    <w:rsid w:val="009D76B1"/>
    <w:rsid w:val="009E13D1"/>
    <w:rsid w:val="009E2599"/>
    <w:rsid w:val="009E33FE"/>
    <w:rsid w:val="009E38CC"/>
    <w:rsid w:val="009E54AF"/>
    <w:rsid w:val="009E67E5"/>
    <w:rsid w:val="009F0929"/>
    <w:rsid w:val="009F6222"/>
    <w:rsid w:val="009F7456"/>
    <w:rsid w:val="00A00E4E"/>
    <w:rsid w:val="00A01124"/>
    <w:rsid w:val="00A02FFB"/>
    <w:rsid w:val="00A03943"/>
    <w:rsid w:val="00A04B18"/>
    <w:rsid w:val="00A06CEB"/>
    <w:rsid w:val="00A06F84"/>
    <w:rsid w:val="00A07D3C"/>
    <w:rsid w:val="00A105AE"/>
    <w:rsid w:val="00A12CE1"/>
    <w:rsid w:val="00A152D4"/>
    <w:rsid w:val="00A20BD6"/>
    <w:rsid w:val="00A21117"/>
    <w:rsid w:val="00A2244D"/>
    <w:rsid w:val="00A22D32"/>
    <w:rsid w:val="00A23252"/>
    <w:rsid w:val="00A235D8"/>
    <w:rsid w:val="00A23778"/>
    <w:rsid w:val="00A26E49"/>
    <w:rsid w:val="00A3003E"/>
    <w:rsid w:val="00A31811"/>
    <w:rsid w:val="00A31DCF"/>
    <w:rsid w:val="00A3323B"/>
    <w:rsid w:val="00A34948"/>
    <w:rsid w:val="00A34FC1"/>
    <w:rsid w:val="00A35B41"/>
    <w:rsid w:val="00A35C39"/>
    <w:rsid w:val="00A40478"/>
    <w:rsid w:val="00A4086F"/>
    <w:rsid w:val="00A44670"/>
    <w:rsid w:val="00A453C5"/>
    <w:rsid w:val="00A459D9"/>
    <w:rsid w:val="00A4750C"/>
    <w:rsid w:val="00A52769"/>
    <w:rsid w:val="00A5329F"/>
    <w:rsid w:val="00A55715"/>
    <w:rsid w:val="00A562BB"/>
    <w:rsid w:val="00A563CB"/>
    <w:rsid w:val="00A563E9"/>
    <w:rsid w:val="00A56F69"/>
    <w:rsid w:val="00A57FAA"/>
    <w:rsid w:val="00A62C37"/>
    <w:rsid w:val="00A66884"/>
    <w:rsid w:val="00A66E77"/>
    <w:rsid w:val="00A67239"/>
    <w:rsid w:val="00A67CD3"/>
    <w:rsid w:val="00A7010E"/>
    <w:rsid w:val="00A71329"/>
    <w:rsid w:val="00A71520"/>
    <w:rsid w:val="00A71A95"/>
    <w:rsid w:val="00A72D4D"/>
    <w:rsid w:val="00A73036"/>
    <w:rsid w:val="00A734DD"/>
    <w:rsid w:val="00A73EF5"/>
    <w:rsid w:val="00A741FF"/>
    <w:rsid w:val="00A74E76"/>
    <w:rsid w:val="00A76387"/>
    <w:rsid w:val="00A763F6"/>
    <w:rsid w:val="00A767ED"/>
    <w:rsid w:val="00A81C09"/>
    <w:rsid w:val="00A8475F"/>
    <w:rsid w:val="00A87A68"/>
    <w:rsid w:val="00A92A76"/>
    <w:rsid w:val="00A933DC"/>
    <w:rsid w:val="00A9347D"/>
    <w:rsid w:val="00A938B0"/>
    <w:rsid w:val="00A9399A"/>
    <w:rsid w:val="00A93A54"/>
    <w:rsid w:val="00A94763"/>
    <w:rsid w:val="00A95CAB"/>
    <w:rsid w:val="00A9612E"/>
    <w:rsid w:val="00A971B2"/>
    <w:rsid w:val="00AA1539"/>
    <w:rsid w:val="00AA1E32"/>
    <w:rsid w:val="00AA1E33"/>
    <w:rsid w:val="00AA45B3"/>
    <w:rsid w:val="00AA5CD2"/>
    <w:rsid w:val="00AA7B50"/>
    <w:rsid w:val="00AB5037"/>
    <w:rsid w:val="00AB52A9"/>
    <w:rsid w:val="00AB5B08"/>
    <w:rsid w:val="00AC0853"/>
    <w:rsid w:val="00AC1413"/>
    <w:rsid w:val="00AC1800"/>
    <w:rsid w:val="00AC1D2D"/>
    <w:rsid w:val="00AC21E4"/>
    <w:rsid w:val="00AD0361"/>
    <w:rsid w:val="00AD0830"/>
    <w:rsid w:val="00AD0A79"/>
    <w:rsid w:val="00AD0E29"/>
    <w:rsid w:val="00AD32EA"/>
    <w:rsid w:val="00AD3608"/>
    <w:rsid w:val="00AD4FE3"/>
    <w:rsid w:val="00AE008B"/>
    <w:rsid w:val="00AE0599"/>
    <w:rsid w:val="00AE435F"/>
    <w:rsid w:val="00AE4E14"/>
    <w:rsid w:val="00AE771A"/>
    <w:rsid w:val="00AE7F4E"/>
    <w:rsid w:val="00AF0B79"/>
    <w:rsid w:val="00AF0CA3"/>
    <w:rsid w:val="00AF32D2"/>
    <w:rsid w:val="00AF38A3"/>
    <w:rsid w:val="00AF3F99"/>
    <w:rsid w:val="00AF4602"/>
    <w:rsid w:val="00AF574E"/>
    <w:rsid w:val="00AF5CC8"/>
    <w:rsid w:val="00AF7147"/>
    <w:rsid w:val="00AF773A"/>
    <w:rsid w:val="00AF7D59"/>
    <w:rsid w:val="00B0188E"/>
    <w:rsid w:val="00B01A8D"/>
    <w:rsid w:val="00B01E82"/>
    <w:rsid w:val="00B026EB"/>
    <w:rsid w:val="00B02A38"/>
    <w:rsid w:val="00B041DF"/>
    <w:rsid w:val="00B0429D"/>
    <w:rsid w:val="00B104C1"/>
    <w:rsid w:val="00B1122D"/>
    <w:rsid w:val="00B11270"/>
    <w:rsid w:val="00B117B0"/>
    <w:rsid w:val="00B143C9"/>
    <w:rsid w:val="00B15855"/>
    <w:rsid w:val="00B16252"/>
    <w:rsid w:val="00B163E9"/>
    <w:rsid w:val="00B163FB"/>
    <w:rsid w:val="00B16DED"/>
    <w:rsid w:val="00B20A9F"/>
    <w:rsid w:val="00B219B0"/>
    <w:rsid w:val="00B2293C"/>
    <w:rsid w:val="00B22FC7"/>
    <w:rsid w:val="00B2428E"/>
    <w:rsid w:val="00B266B3"/>
    <w:rsid w:val="00B279B5"/>
    <w:rsid w:val="00B307FC"/>
    <w:rsid w:val="00B368F4"/>
    <w:rsid w:val="00B36BA8"/>
    <w:rsid w:val="00B3742F"/>
    <w:rsid w:val="00B37C0F"/>
    <w:rsid w:val="00B40A83"/>
    <w:rsid w:val="00B40D5D"/>
    <w:rsid w:val="00B422BA"/>
    <w:rsid w:val="00B42717"/>
    <w:rsid w:val="00B437E5"/>
    <w:rsid w:val="00B43DC3"/>
    <w:rsid w:val="00B44508"/>
    <w:rsid w:val="00B4462B"/>
    <w:rsid w:val="00B46AB6"/>
    <w:rsid w:val="00B4755D"/>
    <w:rsid w:val="00B47E58"/>
    <w:rsid w:val="00B510BA"/>
    <w:rsid w:val="00B518D3"/>
    <w:rsid w:val="00B52A26"/>
    <w:rsid w:val="00B53242"/>
    <w:rsid w:val="00B5387D"/>
    <w:rsid w:val="00B53AE4"/>
    <w:rsid w:val="00B54921"/>
    <w:rsid w:val="00B553E3"/>
    <w:rsid w:val="00B56FB8"/>
    <w:rsid w:val="00B6120E"/>
    <w:rsid w:val="00B63249"/>
    <w:rsid w:val="00B6329A"/>
    <w:rsid w:val="00B63E84"/>
    <w:rsid w:val="00B64FFE"/>
    <w:rsid w:val="00B65237"/>
    <w:rsid w:val="00B6604F"/>
    <w:rsid w:val="00B66E89"/>
    <w:rsid w:val="00B71E14"/>
    <w:rsid w:val="00B71EA0"/>
    <w:rsid w:val="00B72097"/>
    <w:rsid w:val="00B72A03"/>
    <w:rsid w:val="00B72D50"/>
    <w:rsid w:val="00B738E5"/>
    <w:rsid w:val="00B739A3"/>
    <w:rsid w:val="00B74891"/>
    <w:rsid w:val="00B74D29"/>
    <w:rsid w:val="00B754FD"/>
    <w:rsid w:val="00B81997"/>
    <w:rsid w:val="00B82191"/>
    <w:rsid w:val="00B90408"/>
    <w:rsid w:val="00B90853"/>
    <w:rsid w:val="00B9499A"/>
    <w:rsid w:val="00B96B68"/>
    <w:rsid w:val="00BA0601"/>
    <w:rsid w:val="00BA0A54"/>
    <w:rsid w:val="00BA11CF"/>
    <w:rsid w:val="00BA297F"/>
    <w:rsid w:val="00BA32BE"/>
    <w:rsid w:val="00BA3822"/>
    <w:rsid w:val="00BA3B9B"/>
    <w:rsid w:val="00BA4258"/>
    <w:rsid w:val="00BA4454"/>
    <w:rsid w:val="00BA5B4F"/>
    <w:rsid w:val="00BA7079"/>
    <w:rsid w:val="00BB332E"/>
    <w:rsid w:val="00BB44CA"/>
    <w:rsid w:val="00BB4772"/>
    <w:rsid w:val="00BB6083"/>
    <w:rsid w:val="00BB6514"/>
    <w:rsid w:val="00BC05D5"/>
    <w:rsid w:val="00BC2515"/>
    <w:rsid w:val="00BC2A4F"/>
    <w:rsid w:val="00BC2A99"/>
    <w:rsid w:val="00BC2DFC"/>
    <w:rsid w:val="00BC3E75"/>
    <w:rsid w:val="00BC4BD8"/>
    <w:rsid w:val="00BC56AB"/>
    <w:rsid w:val="00BD0627"/>
    <w:rsid w:val="00BD0FA0"/>
    <w:rsid w:val="00BD117C"/>
    <w:rsid w:val="00BD3CAF"/>
    <w:rsid w:val="00BD53D3"/>
    <w:rsid w:val="00BD5EAF"/>
    <w:rsid w:val="00BE009E"/>
    <w:rsid w:val="00BE189C"/>
    <w:rsid w:val="00BE1E4B"/>
    <w:rsid w:val="00BE2507"/>
    <w:rsid w:val="00BE2A05"/>
    <w:rsid w:val="00BE39B5"/>
    <w:rsid w:val="00BE3E1C"/>
    <w:rsid w:val="00BE564A"/>
    <w:rsid w:val="00BE5C2F"/>
    <w:rsid w:val="00BE6BD1"/>
    <w:rsid w:val="00BE7693"/>
    <w:rsid w:val="00BE7B65"/>
    <w:rsid w:val="00BF1464"/>
    <w:rsid w:val="00BF1D13"/>
    <w:rsid w:val="00BF28AD"/>
    <w:rsid w:val="00BF3498"/>
    <w:rsid w:val="00BF4114"/>
    <w:rsid w:val="00BF587C"/>
    <w:rsid w:val="00BF78FA"/>
    <w:rsid w:val="00C01D4C"/>
    <w:rsid w:val="00C02423"/>
    <w:rsid w:val="00C02977"/>
    <w:rsid w:val="00C02D64"/>
    <w:rsid w:val="00C03721"/>
    <w:rsid w:val="00C03F43"/>
    <w:rsid w:val="00C05393"/>
    <w:rsid w:val="00C0542F"/>
    <w:rsid w:val="00C057B7"/>
    <w:rsid w:val="00C11D3B"/>
    <w:rsid w:val="00C128D3"/>
    <w:rsid w:val="00C13079"/>
    <w:rsid w:val="00C135AB"/>
    <w:rsid w:val="00C13D80"/>
    <w:rsid w:val="00C14E1A"/>
    <w:rsid w:val="00C16A25"/>
    <w:rsid w:val="00C16B14"/>
    <w:rsid w:val="00C2228E"/>
    <w:rsid w:val="00C2297E"/>
    <w:rsid w:val="00C2471C"/>
    <w:rsid w:val="00C25C01"/>
    <w:rsid w:val="00C26584"/>
    <w:rsid w:val="00C26E37"/>
    <w:rsid w:val="00C308B4"/>
    <w:rsid w:val="00C3244B"/>
    <w:rsid w:val="00C3312E"/>
    <w:rsid w:val="00C3368A"/>
    <w:rsid w:val="00C34BAB"/>
    <w:rsid w:val="00C35E3B"/>
    <w:rsid w:val="00C40232"/>
    <w:rsid w:val="00C40465"/>
    <w:rsid w:val="00C41271"/>
    <w:rsid w:val="00C413B5"/>
    <w:rsid w:val="00C440C7"/>
    <w:rsid w:val="00C449B4"/>
    <w:rsid w:val="00C4788F"/>
    <w:rsid w:val="00C47A8C"/>
    <w:rsid w:val="00C47D30"/>
    <w:rsid w:val="00C50CEB"/>
    <w:rsid w:val="00C50EDB"/>
    <w:rsid w:val="00C56451"/>
    <w:rsid w:val="00C575B4"/>
    <w:rsid w:val="00C5768C"/>
    <w:rsid w:val="00C578CC"/>
    <w:rsid w:val="00C62990"/>
    <w:rsid w:val="00C6487D"/>
    <w:rsid w:val="00C64DB5"/>
    <w:rsid w:val="00C65522"/>
    <w:rsid w:val="00C67D6A"/>
    <w:rsid w:val="00C67D8E"/>
    <w:rsid w:val="00C71B27"/>
    <w:rsid w:val="00C72B91"/>
    <w:rsid w:val="00C72C54"/>
    <w:rsid w:val="00C732A8"/>
    <w:rsid w:val="00C7543E"/>
    <w:rsid w:val="00C764E5"/>
    <w:rsid w:val="00C767CA"/>
    <w:rsid w:val="00C778CF"/>
    <w:rsid w:val="00C8061B"/>
    <w:rsid w:val="00C806D0"/>
    <w:rsid w:val="00C80B55"/>
    <w:rsid w:val="00C82195"/>
    <w:rsid w:val="00C82CAE"/>
    <w:rsid w:val="00C87808"/>
    <w:rsid w:val="00C948CB"/>
    <w:rsid w:val="00C94E1A"/>
    <w:rsid w:val="00CA1B53"/>
    <w:rsid w:val="00CA1F5D"/>
    <w:rsid w:val="00CA233F"/>
    <w:rsid w:val="00CA3A1F"/>
    <w:rsid w:val="00CA3E05"/>
    <w:rsid w:val="00CA43AA"/>
    <w:rsid w:val="00CA49C8"/>
    <w:rsid w:val="00CA6DEE"/>
    <w:rsid w:val="00CB2471"/>
    <w:rsid w:val="00CB292B"/>
    <w:rsid w:val="00CB398B"/>
    <w:rsid w:val="00CB70D3"/>
    <w:rsid w:val="00CC0F97"/>
    <w:rsid w:val="00CC0FD8"/>
    <w:rsid w:val="00CC3183"/>
    <w:rsid w:val="00CC3D98"/>
    <w:rsid w:val="00CC4C5F"/>
    <w:rsid w:val="00CC5A84"/>
    <w:rsid w:val="00CC6E7A"/>
    <w:rsid w:val="00CD0595"/>
    <w:rsid w:val="00CD1ADD"/>
    <w:rsid w:val="00CD21E7"/>
    <w:rsid w:val="00CD359C"/>
    <w:rsid w:val="00CD3845"/>
    <w:rsid w:val="00CD439D"/>
    <w:rsid w:val="00CD5DDB"/>
    <w:rsid w:val="00CD7CCA"/>
    <w:rsid w:val="00CE0F4D"/>
    <w:rsid w:val="00CE1A9F"/>
    <w:rsid w:val="00CE319C"/>
    <w:rsid w:val="00CE5011"/>
    <w:rsid w:val="00CE6A75"/>
    <w:rsid w:val="00CE70EB"/>
    <w:rsid w:val="00CE740C"/>
    <w:rsid w:val="00CE79A4"/>
    <w:rsid w:val="00CE7C1B"/>
    <w:rsid w:val="00CF07D3"/>
    <w:rsid w:val="00CF0DEE"/>
    <w:rsid w:val="00CF3705"/>
    <w:rsid w:val="00CF3FFF"/>
    <w:rsid w:val="00CF41DE"/>
    <w:rsid w:val="00CF4236"/>
    <w:rsid w:val="00CF4237"/>
    <w:rsid w:val="00CF78FF"/>
    <w:rsid w:val="00D0098C"/>
    <w:rsid w:val="00D02199"/>
    <w:rsid w:val="00D05626"/>
    <w:rsid w:val="00D05A4F"/>
    <w:rsid w:val="00D07038"/>
    <w:rsid w:val="00D07DF9"/>
    <w:rsid w:val="00D113BC"/>
    <w:rsid w:val="00D12D84"/>
    <w:rsid w:val="00D1425D"/>
    <w:rsid w:val="00D165BA"/>
    <w:rsid w:val="00D17B01"/>
    <w:rsid w:val="00D20A44"/>
    <w:rsid w:val="00D20BB4"/>
    <w:rsid w:val="00D21A2B"/>
    <w:rsid w:val="00D22E7D"/>
    <w:rsid w:val="00D24B42"/>
    <w:rsid w:val="00D26AC9"/>
    <w:rsid w:val="00D2713D"/>
    <w:rsid w:val="00D27F06"/>
    <w:rsid w:val="00D30AF2"/>
    <w:rsid w:val="00D30D68"/>
    <w:rsid w:val="00D31723"/>
    <w:rsid w:val="00D3364D"/>
    <w:rsid w:val="00D33906"/>
    <w:rsid w:val="00D357AF"/>
    <w:rsid w:val="00D35BB9"/>
    <w:rsid w:val="00D37ADB"/>
    <w:rsid w:val="00D401BA"/>
    <w:rsid w:val="00D41541"/>
    <w:rsid w:val="00D434F5"/>
    <w:rsid w:val="00D45E9B"/>
    <w:rsid w:val="00D46C4D"/>
    <w:rsid w:val="00D503BB"/>
    <w:rsid w:val="00D53AC4"/>
    <w:rsid w:val="00D56BA5"/>
    <w:rsid w:val="00D5722D"/>
    <w:rsid w:val="00D575A8"/>
    <w:rsid w:val="00D57A67"/>
    <w:rsid w:val="00D57E2E"/>
    <w:rsid w:val="00D60635"/>
    <w:rsid w:val="00D61A87"/>
    <w:rsid w:val="00D628E8"/>
    <w:rsid w:val="00D64A1E"/>
    <w:rsid w:val="00D64E3F"/>
    <w:rsid w:val="00D70523"/>
    <w:rsid w:val="00D70BE3"/>
    <w:rsid w:val="00D7216D"/>
    <w:rsid w:val="00D74800"/>
    <w:rsid w:val="00D7603B"/>
    <w:rsid w:val="00D76C5D"/>
    <w:rsid w:val="00D77CFA"/>
    <w:rsid w:val="00D80371"/>
    <w:rsid w:val="00D81163"/>
    <w:rsid w:val="00D813B5"/>
    <w:rsid w:val="00D81A80"/>
    <w:rsid w:val="00D823AB"/>
    <w:rsid w:val="00D833F6"/>
    <w:rsid w:val="00D834EC"/>
    <w:rsid w:val="00D846DF"/>
    <w:rsid w:val="00D847AC"/>
    <w:rsid w:val="00D85378"/>
    <w:rsid w:val="00D85D21"/>
    <w:rsid w:val="00D86E80"/>
    <w:rsid w:val="00D90F28"/>
    <w:rsid w:val="00D91448"/>
    <w:rsid w:val="00D92422"/>
    <w:rsid w:val="00D93B61"/>
    <w:rsid w:val="00D943FD"/>
    <w:rsid w:val="00D947EF"/>
    <w:rsid w:val="00D948D7"/>
    <w:rsid w:val="00D97280"/>
    <w:rsid w:val="00DA052F"/>
    <w:rsid w:val="00DA1EE3"/>
    <w:rsid w:val="00DA25FD"/>
    <w:rsid w:val="00DA3CDC"/>
    <w:rsid w:val="00DA421B"/>
    <w:rsid w:val="00DA5261"/>
    <w:rsid w:val="00DA60C5"/>
    <w:rsid w:val="00DA667B"/>
    <w:rsid w:val="00DA6850"/>
    <w:rsid w:val="00DA6A3B"/>
    <w:rsid w:val="00DA6FC4"/>
    <w:rsid w:val="00DB0EE9"/>
    <w:rsid w:val="00DB3307"/>
    <w:rsid w:val="00DB3A6C"/>
    <w:rsid w:val="00DB3B2F"/>
    <w:rsid w:val="00DB6927"/>
    <w:rsid w:val="00DB7C05"/>
    <w:rsid w:val="00DC0079"/>
    <w:rsid w:val="00DC0CAC"/>
    <w:rsid w:val="00DC12E6"/>
    <w:rsid w:val="00DC1592"/>
    <w:rsid w:val="00DC1D3B"/>
    <w:rsid w:val="00DC2AE8"/>
    <w:rsid w:val="00DC3F0C"/>
    <w:rsid w:val="00DC4430"/>
    <w:rsid w:val="00DC5B45"/>
    <w:rsid w:val="00DC6DDF"/>
    <w:rsid w:val="00DC7732"/>
    <w:rsid w:val="00DD2701"/>
    <w:rsid w:val="00DD2A75"/>
    <w:rsid w:val="00DD4010"/>
    <w:rsid w:val="00DE0C86"/>
    <w:rsid w:val="00DE425E"/>
    <w:rsid w:val="00DE6195"/>
    <w:rsid w:val="00DE6A06"/>
    <w:rsid w:val="00DE7CFA"/>
    <w:rsid w:val="00DF32C8"/>
    <w:rsid w:val="00DF430D"/>
    <w:rsid w:val="00DF4FCC"/>
    <w:rsid w:val="00DF5504"/>
    <w:rsid w:val="00DF68DD"/>
    <w:rsid w:val="00DF7250"/>
    <w:rsid w:val="00DF7B6F"/>
    <w:rsid w:val="00E006D1"/>
    <w:rsid w:val="00E01981"/>
    <w:rsid w:val="00E03F4E"/>
    <w:rsid w:val="00E05AA8"/>
    <w:rsid w:val="00E10137"/>
    <w:rsid w:val="00E1090E"/>
    <w:rsid w:val="00E10FA5"/>
    <w:rsid w:val="00E14237"/>
    <w:rsid w:val="00E146B8"/>
    <w:rsid w:val="00E174AE"/>
    <w:rsid w:val="00E208C1"/>
    <w:rsid w:val="00E2277C"/>
    <w:rsid w:val="00E22D6F"/>
    <w:rsid w:val="00E23452"/>
    <w:rsid w:val="00E23A37"/>
    <w:rsid w:val="00E263F6"/>
    <w:rsid w:val="00E302F4"/>
    <w:rsid w:val="00E30886"/>
    <w:rsid w:val="00E3105A"/>
    <w:rsid w:val="00E33588"/>
    <w:rsid w:val="00E336E3"/>
    <w:rsid w:val="00E36A9E"/>
    <w:rsid w:val="00E372E3"/>
    <w:rsid w:val="00E37931"/>
    <w:rsid w:val="00E37932"/>
    <w:rsid w:val="00E4223F"/>
    <w:rsid w:val="00E425F8"/>
    <w:rsid w:val="00E43047"/>
    <w:rsid w:val="00E436F3"/>
    <w:rsid w:val="00E4571F"/>
    <w:rsid w:val="00E46312"/>
    <w:rsid w:val="00E47366"/>
    <w:rsid w:val="00E47877"/>
    <w:rsid w:val="00E51CA0"/>
    <w:rsid w:val="00E521F2"/>
    <w:rsid w:val="00E5254A"/>
    <w:rsid w:val="00E52658"/>
    <w:rsid w:val="00E5473D"/>
    <w:rsid w:val="00E54B89"/>
    <w:rsid w:val="00E55A79"/>
    <w:rsid w:val="00E57D96"/>
    <w:rsid w:val="00E60ED3"/>
    <w:rsid w:val="00E627C0"/>
    <w:rsid w:val="00E636E6"/>
    <w:rsid w:val="00E655A3"/>
    <w:rsid w:val="00E66616"/>
    <w:rsid w:val="00E66CBF"/>
    <w:rsid w:val="00E70235"/>
    <w:rsid w:val="00E7200E"/>
    <w:rsid w:val="00E731AE"/>
    <w:rsid w:val="00E75D1D"/>
    <w:rsid w:val="00E7718D"/>
    <w:rsid w:val="00E81D16"/>
    <w:rsid w:val="00E842E7"/>
    <w:rsid w:val="00E85590"/>
    <w:rsid w:val="00E87892"/>
    <w:rsid w:val="00E87F56"/>
    <w:rsid w:val="00E9254A"/>
    <w:rsid w:val="00E93E25"/>
    <w:rsid w:val="00E95826"/>
    <w:rsid w:val="00E9625E"/>
    <w:rsid w:val="00E967C4"/>
    <w:rsid w:val="00E96F3C"/>
    <w:rsid w:val="00EA253B"/>
    <w:rsid w:val="00EA499F"/>
    <w:rsid w:val="00EA4F49"/>
    <w:rsid w:val="00EA6BC5"/>
    <w:rsid w:val="00EA71C1"/>
    <w:rsid w:val="00EA72AF"/>
    <w:rsid w:val="00EB0323"/>
    <w:rsid w:val="00EB14DA"/>
    <w:rsid w:val="00EB1BBD"/>
    <w:rsid w:val="00EB2BEF"/>
    <w:rsid w:val="00EB2D67"/>
    <w:rsid w:val="00EB3B9A"/>
    <w:rsid w:val="00EB42A1"/>
    <w:rsid w:val="00EB4EF4"/>
    <w:rsid w:val="00EB69DB"/>
    <w:rsid w:val="00EC008E"/>
    <w:rsid w:val="00EC0382"/>
    <w:rsid w:val="00EC0D68"/>
    <w:rsid w:val="00EC0FEC"/>
    <w:rsid w:val="00EC2450"/>
    <w:rsid w:val="00EC291A"/>
    <w:rsid w:val="00EC3ABF"/>
    <w:rsid w:val="00EC66FA"/>
    <w:rsid w:val="00ED0A33"/>
    <w:rsid w:val="00ED1230"/>
    <w:rsid w:val="00ED33AD"/>
    <w:rsid w:val="00ED50E1"/>
    <w:rsid w:val="00ED5CEF"/>
    <w:rsid w:val="00ED746A"/>
    <w:rsid w:val="00ED74A2"/>
    <w:rsid w:val="00EE0A96"/>
    <w:rsid w:val="00EE2610"/>
    <w:rsid w:val="00EE46CD"/>
    <w:rsid w:val="00EE5C96"/>
    <w:rsid w:val="00EE71A8"/>
    <w:rsid w:val="00EE7696"/>
    <w:rsid w:val="00EE796D"/>
    <w:rsid w:val="00EE7B17"/>
    <w:rsid w:val="00EF2F26"/>
    <w:rsid w:val="00EF3011"/>
    <w:rsid w:val="00EF3AB2"/>
    <w:rsid w:val="00EF54F4"/>
    <w:rsid w:val="00EF5986"/>
    <w:rsid w:val="00EF6283"/>
    <w:rsid w:val="00EF6DCE"/>
    <w:rsid w:val="00F00992"/>
    <w:rsid w:val="00F02BEF"/>
    <w:rsid w:val="00F03090"/>
    <w:rsid w:val="00F0568D"/>
    <w:rsid w:val="00F0608D"/>
    <w:rsid w:val="00F0721E"/>
    <w:rsid w:val="00F10289"/>
    <w:rsid w:val="00F10362"/>
    <w:rsid w:val="00F10E21"/>
    <w:rsid w:val="00F14083"/>
    <w:rsid w:val="00F1454E"/>
    <w:rsid w:val="00F15E3E"/>
    <w:rsid w:val="00F200C3"/>
    <w:rsid w:val="00F22389"/>
    <w:rsid w:val="00F255A2"/>
    <w:rsid w:val="00F25A31"/>
    <w:rsid w:val="00F25B95"/>
    <w:rsid w:val="00F263D9"/>
    <w:rsid w:val="00F26BB5"/>
    <w:rsid w:val="00F2726E"/>
    <w:rsid w:val="00F301C7"/>
    <w:rsid w:val="00F356DF"/>
    <w:rsid w:val="00F37670"/>
    <w:rsid w:val="00F4024F"/>
    <w:rsid w:val="00F406B4"/>
    <w:rsid w:val="00F41523"/>
    <w:rsid w:val="00F429DE"/>
    <w:rsid w:val="00F43206"/>
    <w:rsid w:val="00F440A1"/>
    <w:rsid w:val="00F44C59"/>
    <w:rsid w:val="00F44CDA"/>
    <w:rsid w:val="00F45274"/>
    <w:rsid w:val="00F46CB8"/>
    <w:rsid w:val="00F472C4"/>
    <w:rsid w:val="00F47B6D"/>
    <w:rsid w:val="00F47BB4"/>
    <w:rsid w:val="00F54AFE"/>
    <w:rsid w:val="00F54E26"/>
    <w:rsid w:val="00F56FE9"/>
    <w:rsid w:val="00F57F4C"/>
    <w:rsid w:val="00F60FE3"/>
    <w:rsid w:val="00F652E5"/>
    <w:rsid w:val="00F6619C"/>
    <w:rsid w:val="00F664D7"/>
    <w:rsid w:val="00F67261"/>
    <w:rsid w:val="00F67BB7"/>
    <w:rsid w:val="00F7101A"/>
    <w:rsid w:val="00F71FC2"/>
    <w:rsid w:val="00F76B7D"/>
    <w:rsid w:val="00F77111"/>
    <w:rsid w:val="00F775C0"/>
    <w:rsid w:val="00F80506"/>
    <w:rsid w:val="00F805A4"/>
    <w:rsid w:val="00F80D17"/>
    <w:rsid w:val="00F84011"/>
    <w:rsid w:val="00F850AC"/>
    <w:rsid w:val="00F86109"/>
    <w:rsid w:val="00F868CF"/>
    <w:rsid w:val="00F86C8B"/>
    <w:rsid w:val="00F914EE"/>
    <w:rsid w:val="00F9294F"/>
    <w:rsid w:val="00F92F87"/>
    <w:rsid w:val="00F96F93"/>
    <w:rsid w:val="00FA31E0"/>
    <w:rsid w:val="00FA36F2"/>
    <w:rsid w:val="00FA42B1"/>
    <w:rsid w:val="00FB0361"/>
    <w:rsid w:val="00FB324A"/>
    <w:rsid w:val="00FB37EF"/>
    <w:rsid w:val="00FB423D"/>
    <w:rsid w:val="00FB456D"/>
    <w:rsid w:val="00FB4D49"/>
    <w:rsid w:val="00FB4DCC"/>
    <w:rsid w:val="00FB4F0B"/>
    <w:rsid w:val="00FB5531"/>
    <w:rsid w:val="00FB5581"/>
    <w:rsid w:val="00FB58E9"/>
    <w:rsid w:val="00FB5CA0"/>
    <w:rsid w:val="00FB6BE5"/>
    <w:rsid w:val="00FC06E5"/>
    <w:rsid w:val="00FC132F"/>
    <w:rsid w:val="00FC3C4E"/>
    <w:rsid w:val="00FC4776"/>
    <w:rsid w:val="00FC5347"/>
    <w:rsid w:val="00FC6B79"/>
    <w:rsid w:val="00FC6E2F"/>
    <w:rsid w:val="00FC78D3"/>
    <w:rsid w:val="00FD0BA7"/>
    <w:rsid w:val="00FD1EB5"/>
    <w:rsid w:val="00FD1ED8"/>
    <w:rsid w:val="00FD2E32"/>
    <w:rsid w:val="00FD3095"/>
    <w:rsid w:val="00FD39E2"/>
    <w:rsid w:val="00FD3ADA"/>
    <w:rsid w:val="00FD3C15"/>
    <w:rsid w:val="00FD3DB9"/>
    <w:rsid w:val="00FD4AAA"/>
    <w:rsid w:val="00FD76FB"/>
    <w:rsid w:val="00FE01A3"/>
    <w:rsid w:val="00FE150F"/>
    <w:rsid w:val="00FE1BCF"/>
    <w:rsid w:val="00FE26CF"/>
    <w:rsid w:val="00FE2AC8"/>
    <w:rsid w:val="00FE3B27"/>
    <w:rsid w:val="00FE4132"/>
    <w:rsid w:val="00FE464D"/>
    <w:rsid w:val="00FE52A1"/>
    <w:rsid w:val="00FE5CFC"/>
    <w:rsid w:val="00FE5F71"/>
    <w:rsid w:val="00FE64D3"/>
    <w:rsid w:val="00FE6BFF"/>
    <w:rsid w:val="00FE73C4"/>
    <w:rsid w:val="00FE7E18"/>
    <w:rsid w:val="00FF0700"/>
    <w:rsid w:val="00FF0B35"/>
    <w:rsid w:val="00FF145F"/>
    <w:rsid w:val="00FF4BCC"/>
    <w:rsid w:val="00FF61B5"/>
    <w:rsid w:val="00FF6F16"/>
    <w:rsid w:val="00FF6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42E0D5B"/>
  <w15:chartTrackingRefBased/>
  <w15:docId w15:val="{1410F356-6822-4CDD-964B-1DBA236B31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Times New Roman" w:hAnsi="Arial" w:cs="Arial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  <w:rPr>
      <w:sz w:val="24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customStyle="1" w:styleId="Indent">
    <w:name w:val="Indent"/>
    <w:basedOn w:val="Normal"/>
    <w:next w:val="Normal"/>
    <w:pPr>
      <w:spacing w:before="180" w:after="180"/>
      <w:ind w:left="144"/>
    </w:pPr>
    <w:rPr>
      <w:sz w:val="22"/>
      <w:lang w:val="fr-FR"/>
    </w:rPr>
  </w:style>
  <w:style w:type="paragraph" w:customStyle="1" w:styleId="Textedebulles">
    <w:name w:val="Texte de bulles"/>
    <w:basedOn w:val="Normal"/>
    <w:semiHidden/>
    <w:rPr>
      <w:rFonts w:ascii="Tahoma" w:hAnsi="Tahoma" w:cs="Tahoma"/>
      <w:sz w:val="16"/>
      <w:szCs w:val="16"/>
    </w:rPr>
  </w:style>
  <w:style w:type="character" w:styleId="Hyperlink">
    <w:name w:val="Hyperlink"/>
    <w:rPr>
      <w:color w:val="0000FF"/>
      <w:u w:val="single"/>
    </w:rPr>
  </w:style>
  <w:style w:type="paragraph" w:customStyle="1" w:styleId="Default">
    <w:name w:val="Default"/>
    <w:rsid w:val="002F789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2">
    <w:name w:val="Style2"/>
    <w:basedOn w:val="Default"/>
    <w:next w:val="Default"/>
    <w:rsid w:val="002F789D"/>
    <w:pPr>
      <w:spacing w:after="120"/>
    </w:pPr>
    <w:rPr>
      <w:rFonts w:cs="Times New Roman"/>
      <w:color w:val="auto"/>
    </w:rPr>
  </w:style>
  <w:style w:type="table" w:styleId="TableGrid">
    <w:name w:val="Table Grid"/>
    <w:basedOn w:val="TableNormal"/>
    <w:rsid w:val="00362E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Bullet2">
    <w:name w:val="List Bullet 2"/>
    <w:basedOn w:val="Normal"/>
    <w:rsid w:val="00CD359C"/>
    <w:pPr>
      <w:numPr>
        <w:ilvl w:val="1"/>
        <w:numId w:val="2"/>
      </w:numPr>
      <w:spacing w:before="20" w:after="20"/>
    </w:pPr>
    <w:rPr>
      <w:rFonts w:eastAsia="Arial"/>
    </w:rPr>
  </w:style>
  <w:style w:type="paragraph" w:styleId="ListParagraph">
    <w:name w:val="List Paragraph"/>
    <w:basedOn w:val="Normal"/>
    <w:qFormat/>
    <w:rsid w:val="00CD359C"/>
    <w:pPr>
      <w:spacing w:before="20" w:after="20"/>
      <w:ind w:left="720"/>
      <w:contextualSpacing/>
    </w:pPr>
    <w:rPr>
      <w:rFonts w:eastAsia="Arial"/>
    </w:rPr>
  </w:style>
  <w:style w:type="character" w:styleId="UnresolvedMention">
    <w:name w:val="Unresolved Mention"/>
    <w:uiPriority w:val="99"/>
    <w:semiHidden/>
    <w:unhideWhenUsed/>
    <w:rsid w:val="00A00E4E"/>
    <w:rPr>
      <w:color w:val="808080"/>
      <w:shd w:val="clear" w:color="auto" w:fill="E6E6E6"/>
    </w:rPr>
  </w:style>
  <w:style w:type="paragraph" w:customStyle="1" w:styleId="xmsonormal">
    <w:name w:val="x_msonormal"/>
    <w:basedOn w:val="Normal"/>
    <w:rsid w:val="00844568"/>
    <w:rPr>
      <w:rFonts w:ascii="Calibri" w:eastAsia="Calibri" w:hAnsi="Calibri" w:cs="Calibri"/>
      <w:sz w:val="22"/>
      <w:szCs w:val="22"/>
    </w:rPr>
  </w:style>
  <w:style w:type="numbering" w:customStyle="1" w:styleId="ImportedStyle10">
    <w:name w:val="Imported Style 1.0"/>
    <w:rsid w:val="00DA667B"/>
    <w:pPr>
      <w:numPr>
        <w:numId w:val="19"/>
      </w:numPr>
    </w:pPr>
  </w:style>
  <w:style w:type="numbering" w:customStyle="1" w:styleId="ImportedStyle1">
    <w:name w:val="Imported Style 1"/>
    <w:rsid w:val="00DA667B"/>
    <w:pPr>
      <w:numPr>
        <w:numId w:val="20"/>
      </w:numPr>
    </w:pPr>
  </w:style>
  <w:style w:type="character" w:customStyle="1" w:styleId="Hyperlink0">
    <w:name w:val="Hyperlink.0"/>
    <w:basedOn w:val="Hyperlink"/>
    <w:rsid w:val="00CC3D98"/>
    <w:rPr>
      <w:color w:val="0000FF"/>
      <w:u w:val="single" w:color="0000FF"/>
    </w:rPr>
  </w:style>
  <w:style w:type="paragraph" w:styleId="BodyText">
    <w:name w:val="Body Text"/>
    <w:link w:val="BodyTextChar"/>
    <w:rsid w:val="00FF61B5"/>
    <w:pPr>
      <w:widowControl w:val="0"/>
      <w:pBdr>
        <w:top w:val="nil"/>
        <w:left w:val="nil"/>
        <w:bottom w:val="nil"/>
        <w:right w:val="nil"/>
        <w:between w:val="nil"/>
        <w:bar w:val="nil"/>
      </w:pBdr>
      <w:ind w:left="1517" w:hanging="360"/>
    </w:pPr>
    <w:rPr>
      <w:rFonts w:ascii="Cambria" w:eastAsia="Cambria" w:hAnsi="Cambria" w:cs="Cambria"/>
      <w:color w:val="000000"/>
      <w:sz w:val="24"/>
      <w:szCs w:val="24"/>
      <w:u w:color="000000"/>
      <w:bdr w:val="nil"/>
    </w:rPr>
  </w:style>
  <w:style w:type="character" w:customStyle="1" w:styleId="BodyTextChar">
    <w:name w:val="Body Text Char"/>
    <w:basedOn w:val="DefaultParagraphFont"/>
    <w:link w:val="BodyText"/>
    <w:rsid w:val="00FF61B5"/>
    <w:rPr>
      <w:rFonts w:ascii="Cambria" w:eastAsia="Cambria" w:hAnsi="Cambria" w:cs="Cambria"/>
      <w:color w:val="000000"/>
      <w:sz w:val="24"/>
      <w:szCs w:val="24"/>
      <w:u w:color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425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8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0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6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4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9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3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98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1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70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22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1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0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9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CSO%20Aker%20Maritime,%20Inc\Minutes%20of%20Meeting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57625cd4-4ea4-43b5-9809-66c1933a3fda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LongProperties xmlns="http://schemas.microsoft.com/office/2006/metadata/longProperties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E0B49E03D577040ADC00DA2DE57A84D" ma:contentTypeVersion="12" ma:contentTypeDescription="Create a new document." ma:contentTypeScope="" ma:versionID="6570671c7a6fda37812d66f392a5dfc5">
  <xsd:schema xmlns:xsd="http://www.w3.org/2001/XMLSchema" xmlns:xs="http://www.w3.org/2001/XMLSchema" xmlns:p="http://schemas.microsoft.com/office/2006/metadata/properties" xmlns:ns3="d75d0eb6-2c01-409d-b094-5dbd408807fa" xmlns:ns4="57625cd4-4ea4-43b5-9809-66c1933a3fda" targetNamespace="http://schemas.microsoft.com/office/2006/metadata/properties" ma:root="true" ma:fieldsID="a7db83d0fae81a67a1445840ba7439b2" ns3:_="" ns4:_="">
    <xsd:import namespace="d75d0eb6-2c01-409d-b094-5dbd408807fa"/>
    <xsd:import namespace="57625cd4-4ea4-43b5-9809-66c1933a3fda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_activity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5d0eb6-2c01-409d-b094-5dbd408807f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625cd4-4ea4-43b5-9809-66c1933a3fda" elementFormDefault="qualified">
    <xsd:import namespace="http://schemas.microsoft.com/office/2006/documentManagement/types"/>
    <xsd:import namespace="http://schemas.microsoft.com/office/infopath/2007/PartnerControls"/>
    <xsd:element name="_activity" ma:index="11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CFFB0D1-526B-4E51-8FAA-6033B2458B6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59B411F-37A8-4932-8178-A0E6A24025EB}">
  <ds:schemaRefs>
    <ds:schemaRef ds:uri="http://schemas.microsoft.com/office/2006/metadata/properties"/>
    <ds:schemaRef ds:uri="http://schemas.microsoft.com/office/infopath/2007/PartnerControls"/>
    <ds:schemaRef ds:uri="57625cd4-4ea4-43b5-9809-66c1933a3fda"/>
  </ds:schemaRefs>
</ds:datastoreItem>
</file>

<file path=customXml/itemProps3.xml><?xml version="1.0" encoding="utf-8"?>
<ds:datastoreItem xmlns:ds="http://schemas.openxmlformats.org/officeDocument/2006/customXml" ds:itemID="{5F42CD7A-6A36-4024-838B-321E8191FDE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7ED3447-9210-49CE-A0C6-D82A15D088F8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55BADDC6-0F8D-42E6-A368-D5DA465AEE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75d0eb6-2c01-409d-b094-5dbd408807fa"/>
    <ds:schemaRef ds:uri="57625cd4-4ea4-43b5-9809-66c1933a3f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Minutes of Meeting</Template>
  <TotalTime>95</TotalTime>
  <Pages>5</Pages>
  <Words>1087</Words>
  <Characters>6200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Minutes of Meeting Form (Claremont)</vt:lpstr>
    </vt:vector>
  </TitlesOfParts>
  <Company>Coflexip Stena Offshore</Company>
  <LinksUpToDate>false</LinksUpToDate>
  <CharactersWithSpaces>7273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Minutes of Meeting Form (Claremont)</dc:title>
  <dc:subject/>
  <dc:creator>SCKGW01</dc:creator>
  <cp:keywords/>
  <cp:lastModifiedBy>Ryann Koenig</cp:lastModifiedBy>
  <cp:revision>4</cp:revision>
  <cp:lastPrinted>2023-01-13T20:19:00Z</cp:lastPrinted>
  <dcterms:created xsi:type="dcterms:W3CDTF">2024-09-10T13:55:00Z</dcterms:created>
  <dcterms:modified xsi:type="dcterms:W3CDTF">2024-09-24T16:57:00Z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">
    <vt:lpwstr>FWX5URC373UQ-5-14331</vt:lpwstr>
  </property>
  <property fmtid="{D5CDD505-2E9C-101B-9397-08002B2CF9AE}" pid="3" name="_dlc_DocIdItemGuid">
    <vt:lpwstr>1ac053de-dc15-44da-9233-35c1dc79c934</vt:lpwstr>
  </property>
  <property fmtid="{D5CDD505-2E9C-101B-9397-08002B2CF9AE}" pid="4" name="_dlc_DocIdUrl">
    <vt:lpwstr>http://wp-tpusa.tpnet.intra/_layouts/DocIdRedir.aspx?ID=FWX5URC373UQ-5-14331, FWX5URC373UQ-5-14331</vt:lpwstr>
  </property>
  <property fmtid="{D5CDD505-2E9C-101B-9397-08002B2CF9AE}" pid="5" name="ContentTypeId">
    <vt:lpwstr>0x0101006E0B49E03D577040ADC00DA2DE57A84D</vt:lpwstr>
  </property>
  <property fmtid="{D5CDD505-2E9C-101B-9397-08002B2CF9AE}" pid="6" name="Published Type">
    <vt:lpwstr>Native</vt:lpwstr>
  </property>
  <property fmtid="{D5CDD505-2E9C-101B-9397-08002B2CF9AE}" pid="7" name="Order">
    <vt:lpwstr>20400.0000000000</vt:lpwstr>
  </property>
  <property fmtid="{D5CDD505-2E9C-101B-9397-08002B2CF9AE}" pid="8" name="display_urn:schemas-microsoft-com:office:office#Document_x0020_Approver">
    <vt:lpwstr>Kerry Johnson</vt:lpwstr>
  </property>
  <property fmtid="{D5CDD505-2E9C-101B-9397-08002B2CF9AE}" pid="9" name="MSIP_Label_667b0d09-cb3a-47dc-be6d-9089f3b41c37_Enabled">
    <vt:lpwstr>true</vt:lpwstr>
  </property>
  <property fmtid="{D5CDD505-2E9C-101B-9397-08002B2CF9AE}" pid="10" name="MSIP_Label_667b0d09-cb3a-47dc-be6d-9089f3b41c37_SetDate">
    <vt:lpwstr>2023-02-28T16:00:19Z</vt:lpwstr>
  </property>
  <property fmtid="{D5CDD505-2E9C-101B-9397-08002B2CF9AE}" pid="11" name="MSIP_Label_667b0d09-cb3a-47dc-be6d-9089f3b41c37_Method">
    <vt:lpwstr>Privileged</vt:lpwstr>
  </property>
  <property fmtid="{D5CDD505-2E9C-101B-9397-08002B2CF9AE}" pid="12" name="MSIP_Label_667b0d09-cb3a-47dc-be6d-9089f3b41c37_Name">
    <vt:lpwstr>KBR Confidential</vt:lpwstr>
  </property>
  <property fmtid="{D5CDD505-2E9C-101B-9397-08002B2CF9AE}" pid="13" name="MSIP_Label_667b0d09-cb3a-47dc-be6d-9089f3b41c37_SiteId">
    <vt:lpwstr>9e52d672-a711-4a65-ad96-286a3703d96e</vt:lpwstr>
  </property>
  <property fmtid="{D5CDD505-2E9C-101B-9397-08002B2CF9AE}" pid="14" name="MSIP_Label_667b0d09-cb3a-47dc-be6d-9089f3b41c37_ActionId">
    <vt:lpwstr>4bb5dbfe-41ac-4f9b-9fd6-0b5a37272069</vt:lpwstr>
  </property>
  <property fmtid="{D5CDD505-2E9C-101B-9397-08002B2CF9AE}" pid="15" name="MSIP_Label_667b0d09-cb3a-47dc-be6d-9089f3b41c37_ContentBits">
    <vt:lpwstr>1</vt:lpwstr>
  </property>
</Properties>
</file>