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094"/>
        <w:gridCol w:w="3216"/>
        <w:gridCol w:w="4678"/>
      </w:tblGrid>
      <w:tr w:rsidR="003C3D61" w:rsidRPr="009C6FDF" w14:paraId="10444ACA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4461C753" w14:textId="77777777" w:rsidR="003C3D61" w:rsidRPr="009C6FDF" w:rsidRDefault="003133EE" w:rsidP="00C87808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Meeting Date / MOM Date</w:t>
            </w:r>
            <w:r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628A4B9" w14:textId="0DBD988A" w:rsidR="003C3D61" w:rsidRPr="009C6FDF" w:rsidRDefault="00B94F6F" w:rsidP="00D20A44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10 December</w:t>
            </w:r>
            <w:r w:rsidR="00DA1EE3">
              <w:rPr>
                <w:sz w:val="20"/>
                <w:lang w:val="en-US"/>
              </w:rPr>
              <w:t xml:space="preserve"> </w:t>
            </w:r>
            <w:r w:rsidR="00B3742F">
              <w:rPr>
                <w:sz w:val="20"/>
                <w:lang w:val="en-US"/>
              </w:rPr>
              <w:t>2024</w:t>
            </w:r>
          </w:p>
        </w:tc>
      </w:tr>
      <w:tr w:rsidR="003C3D61" w:rsidRPr="009C6FDF" w14:paraId="4A18CF8E" w14:textId="77777777" w:rsidTr="0068553D">
        <w:trPr>
          <w:cantSplit/>
          <w:trHeight w:val="240"/>
        </w:trPr>
        <w:tc>
          <w:tcPr>
            <w:tcW w:w="3094" w:type="dxa"/>
          </w:tcPr>
          <w:p w14:paraId="26F5EB58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Subject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43525F24" w14:textId="18042E44" w:rsidR="003C3D61" w:rsidRPr="009C6FDF" w:rsidRDefault="00B94F6F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szCs w:val="18"/>
                <w:lang w:val="en-GB"/>
              </w:rPr>
              <w:t>December</w:t>
            </w:r>
            <w:r w:rsidR="00DA1EE3">
              <w:rPr>
                <w:sz w:val="20"/>
                <w:szCs w:val="18"/>
                <w:lang w:val="en-GB"/>
              </w:rPr>
              <w:t xml:space="preserve"> PTO Meeting</w:t>
            </w:r>
          </w:p>
        </w:tc>
      </w:tr>
      <w:tr w:rsidR="003C3D61" w:rsidRPr="009C6FDF" w14:paraId="511AA218" w14:textId="77777777" w:rsidTr="0068553D">
        <w:trPr>
          <w:cantSplit/>
          <w:trHeight w:val="240"/>
        </w:trPr>
        <w:tc>
          <w:tcPr>
            <w:tcW w:w="3094" w:type="dxa"/>
          </w:tcPr>
          <w:p w14:paraId="34DF4E82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US"/>
              </w:rPr>
            </w:pPr>
            <w:r w:rsidRPr="009C6FDF">
              <w:rPr>
                <w:b/>
                <w:sz w:val="20"/>
                <w:lang w:val="en-GB"/>
              </w:rPr>
              <w:t>Venue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5D3957C" w14:textId="388C605D" w:rsidR="003C3D61" w:rsidRPr="009C6FDF" w:rsidRDefault="00B2293C" w:rsidP="00030FDE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Decker Prairie Elementary</w:t>
            </w:r>
          </w:p>
        </w:tc>
      </w:tr>
      <w:tr w:rsidR="003C3D61" w:rsidRPr="009C6FDF" w14:paraId="66315816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05C949DD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T</w:t>
            </w:r>
            <w:bookmarkStart w:id="0" w:name="Texte1"/>
            <w:r w:rsidRPr="009C6FDF">
              <w:rPr>
                <w:b/>
                <w:sz w:val="20"/>
                <w:lang w:val="en-GB"/>
              </w:rPr>
              <w:t>ype of Meeting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bookmarkEnd w:id="0"/>
        <w:tc>
          <w:tcPr>
            <w:tcW w:w="7894" w:type="dxa"/>
            <w:gridSpan w:val="2"/>
          </w:tcPr>
          <w:p w14:paraId="16236048" w14:textId="4CEA1AB3" w:rsidR="003C3D61" w:rsidRPr="00CE740C" w:rsidRDefault="00AB5037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Monthly Meeting</w:t>
            </w:r>
          </w:p>
        </w:tc>
      </w:tr>
      <w:tr w:rsidR="003133EE" w:rsidRPr="009C6FDF" w14:paraId="10A891C3" w14:textId="77777777" w:rsidTr="00084151">
        <w:trPr>
          <w:cantSplit/>
          <w:trHeight w:val="617"/>
        </w:trPr>
        <w:tc>
          <w:tcPr>
            <w:tcW w:w="3094" w:type="dxa"/>
          </w:tcPr>
          <w:p w14:paraId="0E0D2B19" w14:textId="3FA8B53C" w:rsidR="003133EE" w:rsidRPr="001923B5" w:rsidRDefault="001923B5" w:rsidP="001923B5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PTO Board Members</w:t>
            </w:r>
          </w:p>
        </w:tc>
        <w:tc>
          <w:tcPr>
            <w:tcW w:w="3216" w:type="dxa"/>
            <w:shd w:val="clear" w:color="auto" w:fill="FFFFFF" w:themeFill="background1"/>
          </w:tcPr>
          <w:p w14:paraId="5F8A600B" w14:textId="77777777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Emily Williford</w:t>
            </w:r>
          </w:p>
          <w:p w14:paraId="154CF45D" w14:textId="6D2A2382" w:rsidR="00AB5037" w:rsidRPr="00B94F6F" w:rsidRDefault="00AB5037" w:rsidP="00664A3E">
            <w:pPr>
              <w:shd w:val="clear" w:color="auto" w:fill="FFFFFF" w:themeFill="background1"/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Raquel B</w:t>
            </w:r>
            <w:r w:rsidR="000F3B45" w:rsidRPr="00B94F6F">
              <w:rPr>
                <w:lang w:val="nl-NL"/>
              </w:rPr>
              <w:t>uranakitipinyo</w:t>
            </w:r>
          </w:p>
          <w:p w14:paraId="47AB5BED" w14:textId="77777777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Ryann Koenig</w:t>
            </w:r>
          </w:p>
          <w:p w14:paraId="33D61A0C" w14:textId="77777777" w:rsidR="00AB5037" w:rsidRPr="00B94F6F" w:rsidRDefault="00AB5037" w:rsidP="00664A3E">
            <w:pPr>
              <w:shd w:val="clear" w:color="auto" w:fill="FFFFFF" w:themeFill="background1"/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Hrini Sandoval</w:t>
            </w:r>
          </w:p>
          <w:p w14:paraId="341F46A7" w14:textId="09D3C7B8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Erin Parks</w:t>
            </w:r>
          </w:p>
          <w:p w14:paraId="3244BD0B" w14:textId="222FE1A1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 xml:space="preserve">Jericho </w:t>
            </w:r>
            <w:proofErr w:type="spellStart"/>
            <w:r w:rsidRPr="00B94F6F">
              <w:rPr>
                <w:lang w:val="nl-NL"/>
              </w:rPr>
              <w:t>Vardeman</w:t>
            </w:r>
            <w:proofErr w:type="spellEnd"/>
          </w:p>
          <w:p w14:paraId="26CDA025" w14:textId="77777777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Jamie Hamilton</w:t>
            </w:r>
          </w:p>
          <w:p w14:paraId="342479A6" w14:textId="77777777" w:rsidR="00AB5037" w:rsidRPr="00B94F6F" w:rsidRDefault="00AB5037" w:rsidP="00EC2F75">
            <w:pPr>
              <w:shd w:val="clear" w:color="auto" w:fill="FFFFFF" w:themeFill="background1"/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Nicole Stoner</w:t>
            </w:r>
          </w:p>
          <w:p w14:paraId="680BCBE4" w14:textId="77777777" w:rsidR="000F3B45" w:rsidRPr="00B94F6F" w:rsidRDefault="000F3B45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Leah Pollard</w:t>
            </w:r>
          </w:p>
          <w:p w14:paraId="0429AC22" w14:textId="77777777" w:rsidR="008A2EA6" w:rsidRPr="00B94F6F" w:rsidRDefault="008A2EA6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 xml:space="preserve">Sarah </w:t>
            </w:r>
            <w:proofErr w:type="spellStart"/>
            <w:r w:rsidRPr="00B94F6F">
              <w:rPr>
                <w:lang w:val="nl-NL"/>
              </w:rPr>
              <w:t>Cranfill</w:t>
            </w:r>
            <w:proofErr w:type="spellEnd"/>
          </w:p>
          <w:p w14:paraId="53B8CE9D" w14:textId="77777777" w:rsidR="000B3DB3" w:rsidRPr="00B94F6F" w:rsidRDefault="000B3DB3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 xml:space="preserve">Katy </w:t>
            </w:r>
            <w:proofErr w:type="spellStart"/>
            <w:r w:rsidR="00A73036" w:rsidRPr="00B94F6F">
              <w:rPr>
                <w:lang w:val="nl-NL"/>
              </w:rPr>
              <w:t>Torrealva</w:t>
            </w:r>
            <w:proofErr w:type="spellEnd"/>
          </w:p>
          <w:p w14:paraId="0E007BB2" w14:textId="77777777" w:rsidR="00DA1EE3" w:rsidRPr="00B94F6F" w:rsidRDefault="00DA1EE3" w:rsidP="00EC2F75">
            <w:pPr>
              <w:shd w:val="clear" w:color="auto" w:fill="FFFFFF" w:themeFill="background1"/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Kristina Yockey</w:t>
            </w:r>
          </w:p>
          <w:p w14:paraId="36F55EC4" w14:textId="77777777" w:rsidR="00B22FC7" w:rsidRPr="00B94F6F" w:rsidRDefault="00B22FC7" w:rsidP="00EC2F75">
            <w:pPr>
              <w:shd w:val="clear" w:color="auto" w:fill="FFFFFF" w:themeFill="background1"/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Laura Peavy</w:t>
            </w:r>
          </w:p>
          <w:p w14:paraId="7BF1783A" w14:textId="5A00F7F1" w:rsidR="003059E4" w:rsidRPr="00084151" w:rsidRDefault="003059E4" w:rsidP="00EC2F75">
            <w:pPr>
              <w:shd w:val="clear" w:color="auto" w:fill="FFFFFF" w:themeFill="background1"/>
              <w:tabs>
                <w:tab w:val="left" w:pos="-92"/>
              </w:tabs>
            </w:pPr>
            <w:r w:rsidRPr="00B94F6F">
              <w:t xml:space="preserve">Margo </w:t>
            </w:r>
            <w:proofErr w:type="spellStart"/>
            <w:r w:rsidRPr="00B94F6F">
              <w:t>Mansel</w:t>
            </w:r>
            <w:proofErr w:type="spellEnd"/>
          </w:p>
          <w:p w14:paraId="799E3291" w14:textId="77777777" w:rsidR="003059E4" w:rsidRPr="00BA2C5C" w:rsidRDefault="003059E4" w:rsidP="003059E4">
            <w:pPr>
              <w:tabs>
                <w:tab w:val="left" w:pos="-92"/>
              </w:tabs>
            </w:pPr>
            <w:proofErr w:type="spellStart"/>
            <w:r w:rsidRPr="00B94F6F">
              <w:t>Jaklyn</w:t>
            </w:r>
            <w:proofErr w:type="spellEnd"/>
            <w:r w:rsidRPr="00B94F6F">
              <w:t xml:space="preserve"> Reynolds</w:t>
            </w:r>
          </w:p>
          <w:p w14:paraId="0859DD64" w14:textId="7E415573" w:rsidR="003059E4" w:rsidRPr="00BA2C5C" w:rsidRDefault="003059E4" w:rsidP="00095BC2">
            <w:pPr>
              <w:tabs>
                <w:tab w:val="left" w:pos="-92"/>
              </w:tabs>
              <w:rPr>
                <w:lang w:val="nl-NL"/>
              </w:rPr>
            </w:pPr>
          </w:p>
        </w:tc>
        <w:tc>
          <w:tcPr>
            <w:tcW w:w="4678" w:type="dxa"/>
          </w:tcPr>
          <w:p w14:paraId="57C3E156" w14:textId="387376CE" w:rsidR="00782739" w:rsidRPr="00C82CAE" w:rsidRDefault="006246CE" w:rsidP="001923B5">
            <w:pPr>
              <w:pStyle w:val="Indent"/>
              <w:spacing w:before="40" w:after="40"/>
              <w:ind w:left="0"/>
              <w:rPr>
                <w:lang w:val="en-GB"/>
              </w:rPr>
            </w:pPr>
            <w:r>
              <w:rPr>
                <w:lang w:val="en-GB"/>
              </w:rPr>
              <w:t xml:space="preserve">. </w:t>
            </w:r>
          </w:p>
        </w:tc>
      </w:tr>
      <w:tr w:rsidR="009C3A8E" w:rsidRPr="009C6FDF" w14:paraId="21C2F6BC" w14:textId="77777777" w:rsidTr="0068553D">
        <w:trPr>
          <w:cantSplit/>
          <w:trHeight w:val="240"/>
        </w:trPr>
        <w:tc>
          <w:tcPr>
            <w:tcW w:w="3094" w:type="dxa"/>
          </w:tcPr>
          <w:p w14:paraId="2DECA06F" w14:textId="6852AD23" w:rsidR="009C3A8E" w:rsidRPr="003751D7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DPES Staff</w:t>
            </w:r>
          </w:p>
        </w:tc>
        <w:tc>
          <w:tcPr>
            <w:tcW w:w="3216" w:type="dxa"/>
            <w:shd w:val="clear" w:color="auto" w:fill="auto"/>
          </w:tcPr>
          <w:p w14:paraId="5E4CD26B" w14:textId="501DEDAC" w:rsidR="00DC0079" w:rsidRPr="00B94F6F" w:rsidRDefault="00B2293C" w:rsidP="00CB2471">
            <w:pPr>
              <w:tabs>
                <w:tab w:val="left" w:pos="-92"/>
              </w:tabs>
            </w:pPr>
            <w:r w:rsidRPr="00B94F6F">
              <w:t>Tammy Sebesta</w:t>
            </w:r>
          </w:p>
          <w:p w14:paraId="44929600" w14:textId="70AD7E39" w:rsidR="00B2293C" w:rsidRPr="00B94F6F" w:rsidRDefault="00B2293C" w:rsidP="00CB2471">
            <w:pPr>
              <w:tabs>
                <w:tab w:val="left" w:pos="-92"/>
              </w:tabs>
            </w:pPr>
            <w:r w:rsidRPr="00B94F6F">
              <w:t>Cynthia Wallace</w:t>
            </w:r>
          </w:p>
          <w:p w14:paraId="28D0C48E" w14:textId="689ECDB8" w:rsidR="001A4A04" w:rsidRPr="00B94F6F" w:rsidRDefault="001A4A04" w:rsidP="00CB2471">
            <w:pPr>
              <w:tabs>
                <w:tab w:val="left" w:pos="-92"/>
              </w:tabs>
            </w:pPr>
            <w:r w:rsidRPr="00B94F6F">
              <w:t>Jessica Cater</w:t>
            </w:r>
          </w:p>
          <w:p w14:paraId="508F7D98" w14:textId="2AB09DCB" w:rsidR="001A4A04" w:rsidRPr="00B94F6F" w:rsidRDefault="001A4A04" w:rsidP="00CB2471">
            <w:pPr>
              <w:tabs>
                <w:tab w:val="left" w:pos="-92"/>
              </w:tabs>
            </w:pPr>
            <w:r w:rsidRPr="00B94F6F">
              <w:t xml:space="preserve">Samantha </w:t>
            </w:r>
            <w:proofErr w:type="spellStart"/>
            <w:r w:rsidRPr="00B94F6F">
              <w:t>Briseno</w:t>
            </w:r>
            <w:proofErr w:type="spellEnd"/>
          </w:p>
          <w:p w14:paraId="32916997" w14:textId="46C945AE" w:rsidR="00DA667B" w:rsidRPr="00B94F6F" w:rsidRDefault="00DA667B" w:rsidP="00CB2471">
            <w:pPr>
              <w:tabs>
                <w:tab w:val="left" w:pos="-92"/>
              </w:tabs>
            </w:pPr>
          </w:p>
        </w:tc>
        <w:tc>
          <w:tcPr>
            <w:tcW w:w="4678" w:type="dxa"/>
          </w:tcPr>
          <w:p w14:paraId="0F8CA5D8" w14:textId="2733C5B0" w:rsidR="00782739" w:rsidRPr="00030FDE" w:rsidRDefault="00782739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</w:p>
        </w:tc>
      </w:tr>
      <w:tr w:rsidR="00DC0079" w:rsidRPr="009C6FDF" w14:paraId="270D0230" w14:textId="77777777" w:rsidTr="0068553D">
        <w:trPr>
          <w:cantSplit/>
          <w:trHeight w:val="240"/>
        </w:trPr>
        <w:tc>
          <w:tcPr>
            <w:tcW w:w="3094" w:type="dxa"/>
          </w:tcPr>
          <w:p w14:paraId="6C4EF99F" w14:textId="7B0C113B" w:rsidR="00DC0079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GB"/>
              </w:rPr>
              <w:t>Parents/Community Members:</w:t>
            </w:r>
          </w:p>
        </w:tc>
        <w:tc>
          <w:tcPr>
            <w:tcW w:w="3216" w:type="dxa"/>
            <w:shd w:val="clear" w:color="auto" w:fill="auto"/>
          </w:tcPr>
          <w:p w14:paraId="5CCC5BF1" w14:textId="2589C754" w:rsidR="001A4A04" w:rsidRPr="00BA2C5C" w:rsidRDefault="0085526A" w:rsidP="00E05AA8">
            <w:pPr>
              <w:tabs>
                <w:tab w:val="left" w:pos="-92"/>
              </w:tabs>
            </w:pPr>
            <w:r w:rsidRPr="00B94F6F">
              <w:t>Heather Strode</w:t>
            </w:r>
          </w:p>
          <w:p w14:paraId="11463320" w14:textId="77777777" w:rsidR="001A4A04" w:rsidRDefault="00270CAD" w:rsidP="00E05AA8">
            <w:pPr>
              <w:tabs>
                <w:tab w:val="left" w:pos="-92"/>
              </w:tabs>
            </w:pPr>
            <w:r>
              <w:t xml:space="preserve">Leslie Johnson </w:t>
            </w:r>
          </w:p>
          <w:p w14:paraId="2CCB2EAA" w14:textId="1DF31C9D" w:rsidR="00270CAD" w:rsidRPr="00BA2C5C" w:rsidRDefault="00270CAD" w:rsidP="00E05AA8">
            <w:pPr>
              <w:tabs>
                <w:tab w:val="left" w:pos="-92"/>
              </w:tabs>
            </w:pPr>
            <w:r>
              <w:t>Michelle Ellis</w:t>
            </w:r>
          </w:p>
        </w:tc>
        <w:tc>
          <w:tcPr>
            <w:tcW w:w="4678" w:type="dxa"/>
          </w:tcPr>
          <w:p w14:paraId="09CA0ACD" w14:textId="2AED33CF" w:rsidR="00DC0079" w:rsidRDefault="00DC0079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</w:p>
        </w:tc>
      </w:tr>
      <w:tr w:rsidR="003C3D61" w:rsidRPr="009C6FDF" w14:paraId="4A529537" w14:textId="77777777" w:rsidTr="0068553D">
        <w:trPr>
          <w:cantSplit/>
          <w:trHeight w:val="240"/>
        </w:trPr>
        <w:tc>
          <w:tcPr>
            <w:tcW w:w="3094" w:type="dxa"/>
          </w:tcPr>
          <w:p w14:paraId="6B3415A2" w14:textId="2B3372C5" w:rsidR="003C3D61" w:rsidRPr="001923B5" w:rsidRDefault="001923B5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bCs/>
                <w:sz w:val="20"/>
                <w:lang w:val="en-GB"/>
              </w:rPr>
            </w:pPr>
            <w:r w:rsidRPr="001923B5">
              <w:rPr>
                <w:b/>
                <w:bCs/>
                <w:sz w:val="20"/>
                <w:lang w:val="en-GB"/>
              </w:rPr>
              <w:t>Guest Speakers:</w:t>
            </w:r>
          </w:p>
        </w:tc>
        <w:tc>
          <w:tcPr>
            <w:tcW w:w="7894" w:type="dxa"/>
            <w:gridSpan w:val="2"/>
          </w:tcPr>
          <w:p w14:paraId="4B323925" w14:textId="77777777" w:rsidR="00DC0079" w:rsidRDefault="00B94F6F" w:rsidP="00DC0079">
            <w:pPr>
              <w:jc w:val="both"/>
            </w:pPr>
            <w:r>
              <w:t>American Heart Association</w:t>
            </w:r>
            <w:r w:rsidR="007B6E38">
              <w:t xml:space="preserve">: </w:t>
            </w:r>
            <w:r w:rsidR="00577256">
              <w:t>Kids Heart Challenge Jan 27-Feb7</w:t>
            </w:r>
          </w:p>
          <w:p w14:paraId="79456E5D" w14:textId="77777777" w:rsidR="0071107A" w:rsidRDefault="006E3B80" w:rsidP="00DC0079">
            <w:pPr>
              <w:jc w:val="both"/>
            </w:pPr>
            <w:r>
              <w:t xml:space="preserve">Heart Healthy/ 2 steps to save a life/ </w:t>
            </w:r>
            <w:r w:rsidR="00F02705">
              <w:t>help raise awareness/Finns mission/</w:t>
            </w:r>
            <w:r w:rsidR="00771643">
              <w:t xml:space="preserve">kids heart challenge to recognize warning signs of medical issues/ </w:t>
            </w:r>
            <w:r w:rsidR="000A035E">
              <w:t>breakdown of funds/</w:t>
            </w:r>
          </w:p>
          <w:p w14:paraId="482EE6A1" w14:textId="179259D8" w:rsidR="000A035E" w:rsidRPr="00DC0079" w:rsidRDefault="000A035E" w:rsidP="00DC0079">
            <w:pPr>
              <w:jc w:val="both"/>
            </w:pPr>
            <w:r>
              <w:t>Lisa.fletcher</w:t>
            </w:r>
            <w:r w:rsidR="00E95CD4">
              <w:t xml:space="preserve">heart.org/ 8-10% PE Funds/ PE teachers get professional development credits </w:t>
            </w:r>
          </w:p>
        </w:tc>
      </w:tr>
      <w:tr w:rsidR="003C3D61" w:rsidRPr="00012E7E" w14:paraId="48CD681E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5D3339F1" w14:textId="77777777" w:rsidR="003C3D61" w:rsidRPr="00012E7E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012E7E">
              <w:rPr>
                <w:b/>
                <w:sz w:val="20"/>
                <w:lang w:val="en-GB"/>
              </w:rPr>
              <w:t>Minutes completed by</w:t>
            </w:r>
            <w:r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1142C006" w14:textId="5694E18F" w:rsidR="003C3D61" w:rsidRPr="00C82CAE" w:rsidRDefault="00862406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 xml:space="preserve">Raquel Buranakitipinyo </w:t>
            </w:r>
          </w:p>
        </w:tc>
      </w:tr>
      <w:tr w:rsidR="003C3D61" w:rsidRPr="00012E7E" w14:paraId="5FA62789" w14:textId="77777777" w:rsidTr="0068553D">
        <w:trPr>
          <w:cantSplit/>
          <w:trHeight w:val="240"/>
        </w:trPr>
        <w:tc>
          <w:tcPr>
            <w:tcW w:w="3094" w:type="dxa"/>
          </w:tcPr>
          <w:p w14:paraId="0B201ABF" w14:textId="555F24DB" w:rsidR="003C3D61" w:rsidRPr="00012E7E" w:rsidRDefault="00542877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Next Meeting</w:t>
            </w:r>
            <w:r w:rsidR="003C3D61"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69AECEAD" w14:textId="5082EA17" w:rsidR="005B6AA1" w:rsidRPr="00012E7E" w:rsidRDefault="00B94F6F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January 14</w:t>
            </w:r>
            <w:r w:rsidRPr="00B94F6F">
              <w:rPr>
                <w:sz w:val="20"/>
                <w:vertAlign w:val="superscript"/>
                <w:lang w:val="en-US"/>
              </w:rPr>
              <w:t>th</w:t>
            </w:r>
            <w:r>
              <w:rPr>
                <w:sz w:val="20"/>
                <w:lang w:val="en-US"/>
              </w:rPr>
              <w:t>, 2025</w:t>
            </w:r>
            <w:r w:rsidR="001A4A04">
              <w:rPr>
                <w:sz w:val="20"/>
                <w:lang w:val="en-US"/>
              </w:rPr>
              <w:t xml:space="preserve"> @ 9:30am</w:t>
            </w:r>
          </w:p>
          <w:p w14:paraId="3E97C67B" w14:textId="654D7E17" w:rsidR="00712291" w:rsidRPr="00712291" w:rsidRDefault="00712291" w:rsidP="00712291"/>
        </w:tc>
      </w:tr>
    </w:tbl>
    <w:p w14:paraId="7F7691C5" w14:textId="66979A7F" w:rsidR="00DE7CFA" w:rsidRPr="00012E7E" w:rsidRDefault="00DE7CFA">
      <w:pPr>
        <w:rPr>
          <w:lang w:val="en-GB"/>
        </w:rPr>
        <w:sectPr w:rsidR="00DE7CFA" w:rsidRPr="00012E7E" w:rsidSect="00E10FA5">
          <w:headerReference w:type="default" r:id="rId12"/>
          <w:footerReference w:type="default" r:id="rId13"/>
          <w:footerReference w:type="first" r:id="rId14"/>
          <w:pgSz w:w="12240" w:h="15840" w:code="236"/>
          <w:pgMar w:top="1411" w:right="562" w:bottom="403" w:left="734" w:header="720" w:footer="387" w:gutter="0"/>
          <w:cols w:space="720"/>
          <w:docGrid w:linePitch="272"/>
        </w:sectPr>
      </w:pPr>
    </w:p>
    <w:tbl>
      <w:tblPr>
        <w:tblW w:w="111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84"/>
        <w:gridCol w:w="7301"/>
        <w:gridCol w:w="1710"/>
        <w:gridCol w:w="1249"/>
      </w:tblGrid>
      <w:tr w:rsidR="008E32F6" w:rsidRPr="00012E7E" w14:paraId="0A7DD64A" w14:textId="77777777" w:rsidTr="00F71FC2">
        <w:trPr>
          <w:cantSplit/>
          <w:trHeight w:val="683"/>
          <w:tblHeader/>
          <w:jc w:val="center"/>
        </w:trPr>
        <w:tc>
          <w:tcPr>
            <w:tcW w:w="884" w:type="dxa"/>
          </w:tcPr>
          <w:p w14:paraId="6DC21937" w14:textId="77777777" w:rsidR="008E32F6" w:rsidRPr="00012E7E" w:rsidRDefault="008E32F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7301" w:type="dxa"/>
          </w:tcPr>
          <w:p w14:paraId="4A4E52CF" w14:textId="163BD8C2" w:rsidR="008E32F6" w:rsidRPr="00F71FC2" w:rsidRDefault="000E7DDF" w:rsidP="00F71FC2">
            <w:pPr>
              <w:spacing w:before="100" w:after="100"/>
              <w:jc w:val="center"/>
              <w:rPr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MINUTES OF MEETING</w:t>
            </w:r>
          </w:p>
        </w:tc>
        <w:tc>
          <w:tcPr>
            <w:tcW w:w="1710" w:type="dxa"/>
          </w:tcPr>
          <w:p w14:paraId="39CBA48B" w14:textId="77777777" w:rsidR="008E32F6" w:rsidRPr="00F71FC2" w:rsidRDefault="008E32F6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Name</w:t>
            </w:r>
          </w:p>
        </w:tc>
        <w:tc>
          <w:tcPr>
            <w:tcW w:w="1249" w:type="dxa"/>
          </w:tcPr>
          <w:p w14:paraId="54743E10" w14:textId="0EF6F0DC" w:rsidR="008E32F6" w:rsidRPr="00F71FC2" w:rsidRDefault="001923B5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Action (Y/N)</w:t>
            </w:r>
          </w:p>
        </w:tc>
      </w:tr>
      <w:tr w:rsidR="004E2423" w:rsidRPr="00F71FC2" w14:paraId="463D2ACD" w14:textId="77777777" w:rsidTr="00F71FC2">
        <w:trPr>
          <w:cantSplit/>
          <w:trHeight w:val="469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84BC1" w14:textId="77777777" w:rsidR="000E7DDF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  <w:p w14:paraId="18928CA2" w14:textId="57363125" w:rsidR="00CD359C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1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ED56B" w14:textId="2516C83C" w:rsidR="008E3912" w:rsidRPr="00F71FC2" w:rsidRDefault="00DE7CFA" w:rsidP="0094640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WELCOME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E5C5D" w14:textId="1C33AED2" w:rsidR="00CD359C" w:rsidRPr="00F71FC2" w:rsidRDefault="00F56FE9" w:rsidP="0094640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 B.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A243E" w14:textId="77777777" w:rsidR="00CD359C" w:rsidRPr="00F71FC2" w:rsidRDefault="00CD359C" w:rsidP="00946402">
            <w:pPr>
              <w:spacing w:before="100" w:after="100"/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4E2423" w:rsidRPr="00012E7E" w14:paraId="1556210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D0DE" w14:textId="77777777" w:rsidR="00CD359C" w:rsidRPr="00B94F6F" w:rsidRDefault="00CD359C" w:rsidP="000E7DD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C98B0" w14:textId="5185B60B" w:rsidR="0082524D" w:rsidRPr="00B94F6F" w:rsidRDefault="00DA667B" w:rsidP="00B94F6F">
            <w:r w:rsidRPr="00B94F6F">
              <w:t xml:space="preserve">Motion to open: </w:t>
            </w:r>
            <w:r w:rsidR="00D67394">
              <w:t>Laura and Leslie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48B8" w14:textId="6F73F549" w:rsidR="0082524D" w:rsidRPr="00B94F6F" w:rsidRDefault="0082524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477D5" w14:textId="77777777" w:rsidR="00AF574E" w:rsidRPr="00B94F6F" w:rsidRDefault="00AF574E" w:rsidP="00B94F6F"/>
        </w:tc>
      </w:tr>
      <w:tr w:rsidR="00C3312E" w:rsidRPr="00F71FC2" w14:paraId="5AC1F3F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11790" w14:textId="407537F8" w:rsidR="00C3312E" w:rsidRPr="00F71FC2" w:rsidRDefault="00A44670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2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1AC88" w14:textId="78DBAAB5" w:rsidR="00C3312E" w:rsidRPr="003059E4" w:rsidRDefault="00C3312E" w:rsidP="0028046E">
            <w:pPr>
              <w:rPr>
                <w:lang w:val="en-GB"/>
              </w:rPr>
            </w:pPr>
            <w:r w:rsidRPr="003059E4">
              <w:rPr>
                <w:lang w:val="en-GB"/>
              </w:rPr>
              <w:t xml:space="preserve">Approval of </w:t>
            </w:r>
            <w:r w:rsidR="00B94F6F">
              <w:rPr>
                <w:lang w:val="en-GB"/>
              </w:rPr>
              <w:t>Novembe</w:t>
            </w:r>
            <w:r w:rsidR="0028046E" w:rsidRPr="003059E4">
              <w:rPr>
                <w:lang w:val="en-GB"/>
              </w:rPr>
              <w:t>r</w:t>
            </w:r>
            <w:r w:rsidRPr="003059E4">
              <w:rPr>
                <w:lang w:val="en-GB"/>
              </w:rPr>
              <w:t xml:space="preserve"> Minutes:</w:t>
            </w:r>
            <w:r w:rsidR="000D684A">
              <w:rPr>
                <w:lang w:val="en-GB"/>
              </w:rPr>
              <w:t xml:space="preserve"> </w:t>
            </w:r>
            <w:r w:rsidR="00D103E4">
              <w:rPr>
                <w:lang w:val="en-GB"/>
              </w:rPr>
              <w:t>Approved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4A03D" w14:textId="786F79AC" w:rsidR="00C3312E" w:rsidRPr="00732F4E" w:rsidRDefault="00C3312E" w:rsidP="000E7DDF">
            <w:pPr>
              <w:jc w:val="center"/>
              <w:rPr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44544" w14:textId="77777777" w:rsidR="00C3312E" w:rsidRPr="00F71FC2" w:rsidRDefault="00C3312E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A44670" w:rsidRPr="00F71FC2" w14:paraId="636BECB1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71C59" w14:textId="66F30235" w:rsidR="00A44670" w:rsidRPr="00F71FC2" w:rsidRDefault="003842E1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3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71BF" w14:textId="4A059E29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Officer’s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3B07C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67E1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05626" w:rsidRPr="00F71FC2" w14:paraId="65CDB74E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50ABE" w14:textId="54916E66" w:rsidR="00D05626" w:rsidRPr="00F71FC2" w:rsidRDefault="00D05626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A04E5" w14:textId="74F367EA" w:rsidR="00D05626" w:rsidRPr="00F71FC2" w:rsidRDefault="00DE7CF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PRESIDENT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AB849" w14:textId="56C62C1E" w:rsidR="00D05626" w:rsidRPr="00F71FC2" w:rsidRDefault="0033239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</w:t>
            </w:r>
            <w:r w:rsidR="003059E4">
              <w:rPr>
                <w:b/>
                <w:bCs/>
                <w:sz w:val="24"/>
                <w:szCs w:val="24"/>
                <w:lang w:val="en-GB"/>
              </w:rPr>
              <w:t xml:space="preserve"> B.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7BFF" w14:textId="77777777" w:rsidR="00D05626" w:rsidRPr="00F71FC2" w:rsidRDefault="00D05626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20BB4" w:rsidRPr="00F71FC2" w14:paraId="44EF1490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2E99" w14:textId="77777777" w:rsidR="00D20BB4" w:rsidRPr="00B94F6F" w:rsidRDefault="00D20BB4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EAB46" w14:textId="7C3E028A" w:rsidR="000D684A" w:rsidRPr="00787A04" w:rsidRDefault="00B94F6F" w:rsidP="00B94F6F">
            <w:r w:rsidRPr="00B94F6F">
              <w:t>The Grinch visit was a success. Pictures were sent to Jaimie and the campus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9AD6" w14:textId="77777777" w:rsidR="00D20BB4" w:rsidRPr="00B94F6F" w:rsidRDefault="00D20BB4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9C7B3" w14:textId="77777777" w:rsidR="00D20BB4" w:rsidRPr="00B94F6F" w:rsidRDefault="00D20BB4" w:rsidP="00B94F6F"/>
        </w:tc>
      </w:tr>
      <w:tr w:rsidR="00B2293C" w:rsidRPr="00F71FC2" w14:paraId="59BEA87C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B0DD7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E8F342" w14:textId="77777777" w:rsidR="00A05D94" w:rsidRDefault="00A05D94" w:rsidP="00B94F6F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</w:pPr>
          </w:p>
          <w:p w14:paraId="4855E209" w14:textId="293536F3" w:rsidR="00A05D94" w:rsidRPr="009F72B5" w:rsidRDefault="00A05D94" w:rsidP="00651D83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rPr>
                <w:b/>
                <w:bCs/>
              </w:rPr>
            </w:pPr>
          </w:p>
          <w:p w14:paraId="13AEE4DF" w14:textId="06961FFD" w:rsidR="000D684A" w:rsidRPr="00B94F6F" w:rsidRDefault="00B94F6F" w:rsidP="00B94F6F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</w:pPr>
            <w:r w:rsidRPr="00B94F6F">
              <w:t>Field trips are almost complete (PTO funded)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0AD7" w14:textId="17FA2CD0" w:rsidR="00B2293C" w:rsidRPr="00FF7468" w:rsidRDefault="00B2293C" w:rsidP="00B94F6F">
            <w:pPr>
              <w:rPr>
                <w:b/>
                <w:bCs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FAD0E" w14:textId="03D191BD" w:rsidR="00B2293C" w:rsidRPr="00B94F6F" w:rsidRDefault="0085526A" w:rsidP="00B94F6F">
            <w:r w:rsidRPr="00B94F6F">
              <w:t>Yes</w:t>
            </w:r>
          </w:p>
        </w:tc>
      </w:tr>
      <w:tr w:rsidR="00B2293C" w:rsidRPr="00F71FC2" w14:paraId="5A359A5C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6E1BD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5EBFD7" w14:textId="376CE604" w:rsidR="000D684A" w:rsidRDefault="006F1190" w:rsidP="00B94F6F">
            <w:r>
              <w:t xml:space="preserve">Paw Print/ </w:t>
            </w:r>
            <w:r w:rsidR="00D74398">
              <w:t>Email Main Event 4</w:t>
            </w:r>
            <w:r w:rsidR="00D74398" w:rsidRPr="00D74398">
              <w:rPr>
                <w:vertAlign w:val="superscript"/>
              </w:rPr>
              <w:t>th</w:t>
            </w:r>
            <w:r w:rsidR="00D74398">
              <w:t xml:space="preserve"> grade celebration / sell signs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26D13" w14:textId="160AECAB" w:rsidR="00B2293C" w:rsidRPr="00B94F6F" w:rsidRDefault="00B2293C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672B" w14:textId="375ADE76" w:rsidR="00B2293C" w:rsidRPr="00B94F6F" w:rsidRDefault="00B2293C" w:rsidP="00B94F6F"/>
        </w:tc>
      </w:tr>
      <w:tr w:rsidR="00B2293C" w:rsidRPr="00F71FC2" w14:paraId="16E86EF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6386B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F0A9B" w14:textId="1192533B" w:rsidR="00B2293C" w:rsidRPr="003059E4" w:rsidRDefault="00B2293C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Vice President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6BCD1" w14:textId="0DEC8A3D" w:rsidR="00B2293C" w:rsidRPr="00F71FC2" w:rsidRDefault="003059E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Emily W.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675F7" w14:textId="77777777" w:rsidR="00B2293C" w:rsidRPr="00946402" w:rsidRDefault="00B2293C" w:rsidP="00D20BB4">
            <w:pPr>
              <w:jc w:val="center"/>
              <w:rPr>
                <w:lang w:val="en-GB"/>
              </w:rPr>
            </w:pPr>
          </w:p>
        </w:tc>
      </w:tr>
      <w:tr w:rsidR="00B2293C" w:rsidRPr="00F71FC2" w14:paraId="686AC95E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182D3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4D08A" w14:textId="0B95533C" w:rsidR="007D72DB" w:rsidRPr="00B2293C" w:rsidRDefault="00B94F6F" w:rsidP="00B94F6F">
            <w:r>
              <w:t>Updates / Spirit Nights</w:t>
            </w:r>
            <w:r w:rsidR="005743C2">
              <w:t xml:space="preserve">: Canes w/ Staff; Marcos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10996" w14:textId="77777777" w:rsidR="00B2293C" w:rsidRPr="00B94F6F" w:rsidRDefault="00B2293C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995F6" w14:textId="249A39D4" w:rsidR="00B2293C" w:rsidRPr="00B94F6F" w:rsidRDefault="007D72DB" w:rsidP="00B94F6F">
            <w:r w:rsidRPr="00B94F6F">
              <w:t>Yes</w:t>
            </w:r>
          </w:p>
        </w:tc>
      </w:tr>
      <w:tr w:rsidR="00B2293C" w:rsidRPr="00F71FC2" w14:paraId="24F270AF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A469C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8385F8" w14:textId="50C38433" w:rsidR="000F5EA8" w:rsidRPr="00B2293C" w:rsidRDefault="00B94F6F" w:rsidP="00B94F6F">
            <w:r>
              <w:t>Email VP for Prairie Pulse updates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756E1" w14:textId="77777777" w:rsidR="00B2293C" w:rsidRPr="00B94F6F" w:rsidRDefault="00B2293C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E322" w14:textId="63FED5C6" w:rsidR="00B2293C" w:rsidRPr="00B94F6F" w:rsidRDefault="000F5EA8" w:rsidP="00B94F6F">
            <w:r w:rsidRPr="00B94F6F">
              <w:t>Yes</w:t>
            </w:r>
          </w:p>
        </w:tc>
      </w:tr>
      <w:tr w:rsidR="009A499D" w:rsidRPr="00F71FC2" w14:paraId="69261177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46450" w14:textId="77777777" w:rsidR="009A499D" w:rsidRPr="00B94F6F" w:rsidRDefault="009A499D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93F5C" w14:textId="77B3762F" w:rsidR="000D684A" w:rsidRPr="009A499D" w:rsidRDefault="000D684A" w:rsidP="00B94F6F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06E49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3B364" w14:textId="77777777" w:rsidR="009A499D" w:rsidRPr="00B94F6F" w:rsidRDefault="009A499D" w:rsidP="00B94F6F"/>
        </w:tc>
      </w:tr>
      <w:tr w:rsidR="00B2293C" w:rsidRPr="00F71FC2" w14:paraId="3FF7B9B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986C1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393F2" w14:textId="589CA95A" w:rsidR="00B2293C" w:rsidRPr="003059E4" w:rsidRDefault="00B2293C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Secretary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F923E" w14:textId="7156E915" w:rsidR="00B2293C" w:rsidRPr="00F71FC2" w:rsidRDefault="003059E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Ryann K.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A1A81" w14:textId="77777777" w:rsidR="00B2293C" w:rsidRPr="00946402" w:rsidRDefault="00B2293C" w:rsidP="00D20BB4">
            <w:pPr>
              <w:jc w:val="center"/>
              <w:rPr>
                <w:lang w:val="en-GB"/>
              </w:rPr>
            </w:pPr>
          </w:p>
        </w:tc>
      </w:tr>
      <w:tr w:rsidR="00767147" w:rsidRPr="00F71FC2" w14:paraId="4DC3D2D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62FE" w14:textId="77777777" w:rsidR="00767147" w:rsidRPr="00B94F6F" w:rsidRDefault="00767147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07654" w14:textId="28A4A1D8" w:rsidR="00BE189C" w:rsidRDefault="009A499D" w:rsidP="00B94F6F">
            <w:r w:rsidRPr="009A499D">
              <w:t>PTO Website Update</w:t>
            </w:r>
            <w:r w:rsidR="007D72DB">
              <w:t xml:space="preserve"> </w:t>
            </w:r>
            <w:r w:rsidR="00B94F6F">
              <w:t>/ Prairie Pulse on Calendar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83601" w14:textId="77777777" w:rsidR="00767147" w:rsidRPr="00B94F6F" w:rsidRDefault="00767147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C94C2" w14:textId="26F14435" w:rsidR="00767147" w:rsidRPr="00B94F6F" w:rsidRDefault="00793C46" w:rsidP="00B94F6F">
            <w:r>
              <w:t>Yes</w:t>
            </w:r>
          </w:p>
        </w:tc>
      </w:tr>
      <w:tr w:rsidR="00B2293C" w:rsidRPr="00F71FC2" w14:paraId="5870583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A3DEC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6557B" w14:textId="6A1DC74F" w:rsidR="007D17EB" w:rsidRDefault="00B94F6F" w:rsidP="00B94F6F">
            <w:r>
              <w:t>Approve New memberships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A4C37" w14:textId="77777777" w:rsidR="00B2293C" w:rsidRPr="00B94F6F" w:rsidRDefault="00B2293C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AAFA0" w14:textId="2553F9A6" w:rsidR="00B2293C" w:rsidRPr="00B94F6F" w:rsidRDefault="00460772" w:rsidP="00B94F6F">
            <w:r>
              <w:t>Yes</w:t>
            </w:r>
          </w:p>
        </w:tc>
      </w:tr>
      <w:tr w:rsidR="00B94F6F" w:rsidRPr="00F71FC2" w14:paraId="583815D1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5BEF1" w14:textId="77777777" w:rsidR="00B94F6F" w:rsidRPr="00B94F6F" w:rsidRDefault="00B94F6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AF440" w14:textId="77FC1CD3" w:rsidR="00B94F6F" w:rsidRDefault="00B94F6F" w:rsidP="00B94F6F">
            <w:r>
              <w:t>Update and verify the list for Birthday Marquee Availability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906C7" w14:textId="77777777" w:rsidR="00B94F6F" w:rsidRPr="00B94F6F" w:rsidRDefault="00B94F6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5DDBA" w14:textId="63B4712B" w:rsidR="00B94F6F" w:rsidRPr="00B94F6F" w:rsidRDefault="00460772" w:rsidP="00B94F6F">
            <w:r>
              <w:t>Yes</w:t>
            </w:r>
          </w:p>
        </w:tc>
      </w:tr>
      <w:tr w:rsidR="00DC12E6" w:rsidRPr="00F71FC2" w14:paraId="683FD443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6D015" w14:textId="77777777" w:rsidR="00DC12E6" w:rsidRPr="00B94F6F" w:rsidRDefault="00DC12E6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97026" w14:textId="3D4CDDB9" w:rsidR="00DC12E6" w:rsidRPr="00B94F6F" w:rsidRDefault="00DC12E6" w:rsidP="00B94F6F">
            <w:r w:rsidRPr="00B94F6F">
              <w:t>Treasurer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03652" w14:textId="440DCACB" w:rsidR="00DC12E6" w:rsidRPr="00B94F6F" w:rsidRDefault="003059E4" w:rsidP="00B94F6F">
            <w:pPr>
              <w:jc w:val="center"/>
            </w:pPr>
            <w:r w:rsidRPr="00B94F6F">
              <w:rPr>
                <w:b/>
                <w:bCs/>
                <w:sz w:val="24"/>
                <w:szCs w:val="24"/>
                <w:lang w:val="en-GB"/>
              </w:rPr>
              <w:t>Hrini S.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E3CD" w14:textId="77777777" w:rsidR="00DC12E6" w:rsidRPr="00B94F6F" w:rsidRDefault="00DC12E6" w:rsidP="00B94F6F"/>
        </w:tc>
      </w:tr>
      <w:tr w:rsidR="00B2293C" w:rsidRPr="00F71FC2" w14:paraId="4CDE8F1D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95872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DA8C6" w14:textId="77F15050" w:rsidR="002C1C8B" w:rsidRDefault="00B2293C" w:rsidP="00B94F6F">
            <w:r>
              <w:t xml:space="preserve">Reconcile </w:t>
            </w:r>
            <w:r w:rsidR="00B94F6F">
              <w:t>November</w:t>
            </w:r>
            <w:r>
              <w:t xml:space="preserve"> Books/Updates</w:t>
            </w:r>
          </w:p>
          <w:p w14:paraId="3A12D831" w14:textId="7FA30B3D" w:rsidR="000F5EA8" w:rsidRDefault="000F5EA8" w:rsidP="00B94F6F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CB447" w14:textId="77777777" w:rsidR="00B2293C" w:rsidRPr="00B94F6F" w:rsidRDefault="00B2293C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CF7E3" w14:textId="63CA15A5" w:rsidR="00B2293C" w:rsidRPr="00B94F6F" w:rsidRDefault="00B2293C" w:rsidP="007D72DB"/>
        </w:tc>
      </w:tr>
      <w:tr w:rsidR="007D72DB" w:rsidRPr="00F71FC2" w14:paraId="7D763BBA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05063" w14:textId="77777777" w:rsidR="007D72DB" w:rsidRPr="00B94F6F" w:rsidRDefault="007D72DB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B8C619" w14:textId="2CF31EDE" w:rsidR="007D72DB" w:rsidRDefault="007D72DB" w:rsidP="00B94F6F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88A4" w14:textId="77777777" w:rsidR="007D72DB" w:rsidRPr="00B94F6F" w:rsidRDefault="007D72DB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AFA6E" w14:textId="54983224" w:rsidR="007D72DB" w:rsidRPr="00B94F6F" w:rsidRDefault="007D72DB" w:rsidP="00B94F6F"/>
        </w:tc>
      </w:tr>
      <w:tr w:rsidR="007D72DB" w:rsidRPr="00F71FC2" w14:paraId="5E39093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7B53" w14:textId="6F5A0E4F" w:rsidR="007D72DB" w:rsidRPr="00F71FC2" w:rsidRDefault="005D5F6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4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8C404" w14:textId="6E47BEF1" w:rsidR="007D72DB" w:rsidRPr="007D72DB" w:rsidRDefault="007D72DB" w:rsidP="007D72DB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7D72DB">
              <w:rPr>
                <w:b/>
                <w:bCs/>
                <w:sz w:val="24"/>
                <w:szCs w:val="24"/>
                <w:lang w:val="en-GB"/>
              </w:rPr>
              <w:t>Administration Updates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B561" w14:textId="13AAE9AA" w:rsidR="007D72DB" w:rsidRPr="00F71FC2" w:rsidRDefault="007D72DB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Mrs. Sebesta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F219B" w14:textId="77777777" w:rsidR="007D72DB" w:rsidRPr="00946402" w:rsidRDefault="007D72DB" w:rsidP="007D72DB">
            <w:pPr>
              <w:rPr>
                <w:lang w:val="en-GB"/>
              </w:rPr>
            </w:pPr>
          </w:p>
        </w:tc>
      </w:tr>
      <w:tr w:rsidR="000F5EA8" w:rsidRPr="00F71FC2" w14:paraId="20FFF55C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0517" w14:textId="77777777" w:rsidR="000F5EA8" w:rsidRPr="00F71FC2" w:rsidRDefault="000F5EA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90870" w14:textId="28862EB1" w:rsidR="009D766B" w:rsidRDefault="0042795B" w:rsidP="00D20BB4">
            <w:pPr>
              <w:spacing w:before="100" w:after="100"/>
            </w:pPr>
            <w:r>
              <w:t>Marquee has been approved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59CA8" w14:textId="77777777" w:rsidR="000F5EA8" w:rsidRPr="00F71FC2" w:rsidRDefault="000F5EA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7CF7D" w14:textId="77777777" w:rsidR="000F5EA8" w:rsidRPr="00946402" w:rsidRDefault="000F5EA8" w:rsidP="00D20BB4">
            <w:pPr>
              <w:jc w:val="center"/>
              <w:rPr>
                <w:lang w:val="en-GB"/>
              </w:rPr>
            </w:pPr>
          </w:p>
        </w:tc>
      </w:tr>
      <w:tr w:rsidR="00DC12E6" w:rsidRPr="00F71FC2" w14:paraId="2EF1A207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2F4F" w14:textId="6CE3F19F" w:rsidR="00DC12E6" w:rsidRPr="00F71FC2" w:rsidRDefault="005D5F6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5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CE51C" w14:textId="2C26186D" w:rsidR="00DC12E6" w:rsidRPr="003059E4" w:rsidRDefault="00DC12E6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Committee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E1CF2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251E" w14:textId="77777777" w:rsidR="00DC12E6" w:rsidRPr="00946402" w:rsidRDefault="00DC12E6" w:rsidP="00D20BB4">
            <w:pPr>
              <w:jc w:val="center"/>
              <w:rPr>
                <w:lang w:val="en-GB"/>
              </w:rPr>
            </w:pPr>
          </w:p>
        </w:tc>
      </w:tr>
      <w:tr w:rsidR="005449DF" w:rsidRPr="00012E7E" w14:paraId="34F6287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2CB49" w14:textId="77777777" w:rsidR="005449DF" w:rsidRPr="00012E7E" w:rsidRDefault="005449DF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DAC21" w14:textId="5E610676" w:rsidR="005449DF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Fundraising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416" w14:textId="0DB008BE" w:rsidR="005449DF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Erin P</w:t>
            </w:r>
            <w:r w:rsidR="003059E4"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23F60" w14:textId="77777777" w:rsidR="005449DF" w:rsidRPr="00946402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9A499D" w:rsidRPr="00012E7E" w14:paraId="466053F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B3D74" w14:textId="77777777" w:rsidR="009A499D" w:rsidRPr="00B94F6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14A3A" w14:textId="39088DDA" w:rsidR="009A499D" w:rsidRDefault="00B94F6F" w:rsidP="00B94F6F">
            <w:r>
              <w:t>Fun Run Thursday, March 6</w:t>
            </w:r>
            <w:r w:rsidRPr="00B94F6F">
              <w:t>th</w:t>
            </w:r>
            <w:r>
              <w:t>. Kick-off date?</w:t>
            </w:r>
            <w:r w:rsidR="00223CFF">
              <w:t xml:space="preserve"> Feb </w:t>
            </w:r>
            <w:proofErr w:type="spellStart"/>
            <w:r w:rsidR="00223CFF">
              <w:t>10tb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99106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D7A0F" w14:textId="77777777" w:rsidR="009A499D" w:rsidRPr="00B94F6F" w:rsidRDefault="009A499D" w:rsidP="00B94F6F"/>
        </w:tc>
      </w:tr>
      <w:tr w:rsidR="005449DF" w:rsidRPr="00012E7E" w14:paraId="7B6D7A7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49A6F" w14:textId="77777777" w:rsidR="005449DF" w:rsidRPr="00B94F6F" w:rsidRDefault="005449DF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55F68" w14:textId="2A521200" w:rsidR="009D766B" w:rsidRDefault="00B94F6F" w:rsidP="00B94F6F">
            <w:r>
              <w:t>Advertise prizes during lunches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CC69" w14:textId="77777777" w:rsidR="005449DF" w:rsidRPr="00B94F6F" w:rsidRDefault="005449D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9164" w14:textId="77777777" w:rsidR="005449DF" w:rsidRPr="00B94F6F" w:rsidRDefault="005449DF" w:rsidP="00B94F6F"/>
        </w:tc>
      </w:tr>
      <w:tr w:rsidR="00CE6A75" w:rsidRPr="00012E7E" w14:paraId="04F38FCD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03A5A" w14:textId="77777777" w:rsidR="00CE6A75" w:rsidRPr="00B94F6F" w:rsidRDefault="00CE6A75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B94BF" w14:textId="7E009477" w:rsidR="00CE2188" w:rsidRPr="005449DF" w:rsidRDefault="00B94F6F" w:rsidP="00B94F6F">
            <w:r>
              <w:t>Raffle Prizes advertised during lunches for prizes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61536" w14:textId="77777777" w:rsidR="00CE6A75" w:rsidRPr="00B94F6F" w:rsidRDefault="00CE6A75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8B0CD" w14:textId="77777777" w:rsidR="00CE6A75" w:rsidRPr="00B94F6F" w:rsidRDefault="00CE6A75" w:rsidP="00B94F6F"/>
        </w:tc>
      </w:tr>
      <w:tr w:rsidR="009A499D" w:rsidRPr="00012E7E" w14:paraId="32590A0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B5E50" w14:textId="77777777" w:rsidR="009A499D" w:rsidRPr="00B94F6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DFFC1" w14:textId="7488F7D3" w:rsidR="009D766B" w:rsidRPr="009A499D" w:rsidRDefault="00B94F6F" w:rsidP="00B94F6F">
            <w:r>
              <w:t>School experiences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9422E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C9D3E" w14:textId="77777777" w:rsidR="009A499D" w:rsidRPr="00B94F6F" w:rsidRDefault="009A499D" w:rsidP="00B94F6F"/>
        </w:tc>
      </w:tr>
      <w:tr w:rsidR="009A499D" w:rsidRPr="00012E7E" w14:paraId="7380F6A2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E361E" w14:textId="77777777" w:rsidR="009A499D" w:rsidRPr="00B94F6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F03B1" w14:textId="45984CAB" w:rsidR="009D766B" w:rsidRPr="009A499D" w:rsidRDefault="009D766B" w:rsidP="00B94F6F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D6FF2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C7E2A" w14:textId="7EC20F10" w:rsidR="009A499D" w:rsidRPr="00B94F6F" w:rsidRDefault="009A499D" w:rsidP="00B94F6F"/>
        </w:tc>
      </w:tr>
      <w:tr w:rsidR="009A499D" w:rsidRPr="00012E7E" w14:paraId="44C7648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5184C" w14:textId="77777777" w:rsidR="009A499D" w:rsidRPr="00B94F6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1FD77" w14:textId="75C8DBEF" w:rsidR="009D766B" w:rsidRPr="009A499D" w:rsidRDefault="009D766B" w:rsidP="00B94F6F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5A09D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6D77" w14:textId="35AA5B3B" w:rsidR="009D766B" w:rsidRPr="00B94F6F" w:rsidRDefault="009D766B" w:rsidP="00B94F6F"/>
        </w:tc>
      </w:tr>
      <w:tr w:rsidR="009A499D" w:rsidRPr="00012E7E" w14:paraId="16600862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C4788" w14:textId="77777777" w:rsidR="009A499D" w:rsidRPr="00B94F6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11FF2" w14:textId="637AC691" w:rsidR="00A52E69" w:rsidRPr="009A499D" w:rsidRDefault="00A52E69" w:rsidP="00B94F6F">
            <w:r>
              <w:t xml:space="preserve">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36433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7D7D6" w14:textId="7820843C" w:rsidR="009A499D" w:rsidRPr="00B94F6F" w:rsidRDefault="009A499D" w:rsidP="00B94F6F"/>
        </w:tc>
      </w:tr>
      <w:tr w:rsidR="009A499D" w:rsidRPr="00012E7E" w14:paraId="45EFA80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51C8A" w14:textId="77777777" w:rsidR="009A499D" w:rsidRPr="00B94F6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4BA0B" w14:textId="127DF0A7" w:rsidR="009A499D" w:rsidRPr="009A499D" w:rsidRDefault="009A499D" w:rsidP="00B94F6F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1FEA7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33186" w14:textId="77777777" w:rsidR="009A499D" w:rsidRPr="00B94F6F" w:rsidRDefault="009A499D" w:rsidP="00B94F6F"/>
        </w:tc>
      </w:tr>
      <w:tr w:rsidR="009A499D" w:rsidRPr="00012E7E" w14:paraId="1998B35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D2AB" w14:textId="77777777" w:rsidR="009A499D" w:rsidRPr="00B94F6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BE8E7" w14:textId="0485FE14" w:rsidR="009A499D" w:rsidRPr="009A499D" w:rsidRDefault="009A499D" w:rsidP="00B94F6F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2A648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1F31E" w14:textId="2370FCB7" w:rsidR="009A499D" w:rsidRPr="00B94F6F" w:rsidRDefault="009A499D" w:rsidP="00B94F6F"/>
        </w:tc>
      </w:tr>
      <w:tr w:rsidR="00832B96" w:rsidRPr="00F71FC2" w14:paraId="7225FEC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9369" w14:textId="597C175F" w:rsidR="00832B96" w:rsidRPr="00C948CB" w:rsidRDefault="00832B96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309A6" w14:textId="534DD67E" w:rsidR="001D4550" w:rsidRPr="003059E4" w:rsidRDefault="009A499D" w:rsidP="005449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Communications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5EB5E" w14:textId="6709E82E" w:rsidR="00832B96" w:rsidRPr="00F71FC2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Laura P.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2242" w14:textId="77777777" w:rsidR="00832B96" w:rsidRPr="00946402" w:rsidRDefault="00832B96" w:rsidP="00832B96">
            <w:pPr>
              <w:jc w:val="center"/>
              <w:rPr>
                <w:lang w:val="en-GB"/>
              </w:rPr>
            </w:pPr>
          </w:p>
        </w:tc>
      </w:tr>
      <w:tr w:rsidR="005449DF" w:rsidRPr="00F71FC2" w14:paraId="4B3181F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8BAC" w14:textId="77777777" w:rsidR="005449DF" w:rsidRPr="00B94F6F" w:rsidRDefault="005449D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E0852" w14:textId="1146D6F2" w:rsidR="005449DF" w:rsidRPr="00B94F6F" w:rsidRDefault="00B94F6F" w:rsidP="00B94F6F">
            <w:r w:rsidRPr="00B94F6F">
              <w:t>Updates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20C87" w14:textId="77777777" w:rsidR="005449DF" w:rsidRPr="00B94F6F" w:rsidRDefault="005449D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6F9B" w14:textId="65B0C293" w:rsidR="005449DF" w:rsidRPr="00B94F6F" w:rsidRDefault="005449DF" w:rsidP="00B94F6F"/>
        </w:tc>
      </w:tr>
      <w:tr w:rsidR="005449DF" w:rsidRPr="00F71FC2" w14:paraId="3D8033C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7F02F" w14:textId="77777777" w:rsidR="005449DF" w:rsidRPr="00B94F6F" w:rsidRDefault="005449D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5E58E" w14:textId="778611DD" w:rsidR="005449DF" w:rsidRPr="003059E4" w:rsidRDefault="00B94F6F" w:rsidP="00C948CB">
            <w:r>
              <w:t>Send Information to be posted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4786B" w14:textId="77777777" w:rsidR="005449DF" w:rsidRPr="00B94F6F" w:rsidRDefault="005449D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4FDB" w14:textId="77777777" w:rsidR="005449DF" w:rsidRPr="00B94F6F" w:rsidRDefault="005449DF" w:rsidP="00B94F6F"/>
        </w:tc>
      </w:tr>
      <w:tr w:rsidR="005A6FC8" w:rsidRPr="00F71FC2" w14:paraId="18905FD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52F62" w14:textId="77777777" w:rsidR="005A6FC8" w:rsidRPr="00B94F6F" w:rsidRDefault="005A6FC8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7A757" w14:textId="77777777" w:rsidR="005A6FC8" w:rsidRPr="009A499D" w:rsidRDefault="005A6FC8" w:rsidP="00C948CB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B92F1" w14:textId="77777777" w:rsidR="005A6FC8" w:rsidRPr="00B94F6F" w:rsidRDefault="005A6FC8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0F554" w14:textId="77777777" w:rsidR="005A6FC8" w:rsidRPr="00B94F6F" w:rsidRDefault="005A6FC8" w:rsidP="00B94F6F"/>
        </w:tc>
      </w:tr>
      <w:tr w:rsidR="005449DF" w:rsidRPr="00F71FC2" w14:paraId="05BFCCD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BDB71" w14:textId="77777777" w:rsidR="005449DF" w:rsidRPr="00C948CB" w:rsidRDefault="005449DF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E4FB8" w14:textId="29B95A0E" w:rsidR="005449DF" w:rsidRPr="003059E4" w:rsidRDefault="00B94F6F" w:rsidP="005449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Grants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4599" w14:textId="00C4BA38" w:rsidR="005449DF" w:rsidRPr="00F71FC2" w:rsidRDefault="00B94F6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proofErr w:type="spellStart"/>
            <w:r>
              <w:rPr>
                <w:b/>
                <w:bCs/>
                <w:sz w:val="24"/>
                <w:szCs w:val="24"/>
                <w:lang w:val="en-GB"/>
              </w:rPr>
              <w:t>Jaklyn</w:t>
            </w:r>
            <w:proofErr w:type="spellEnd"/>
            <w:r>
              <w:rPr>
                <w:b/>
                <w:bCs/>
                <w:sz w:val="24"/>
                <w:szCs w:val="24"/>
                <w:lang w:val="en-GB"/>
              </w:rPr>
              <w:t xml:space="preserve"> R.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BCCE1" w14:textId="77777777" w:rsidR="005449DF" w:rsidRPr="00F71FC2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5449DF" w:rsidRPr="00F71FC2" w14:paraId="65096E5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B6EC0" w14:textId="77777777" w:rsidR="005449DF" w:rsidRPr="00B94F6F" w:rsidRDefault="005449D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47D89" w14:textId="04BD159E" w:rsidR="005449DF" w:rsidRPr="009A499D" w:rsidRDefault="00B94F6F" w:rsidP="00C948CB">
            <w:r>
              <w:t>Updates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DD0B" w14:textId="77777777" w:rsidR="005449DF" w:rsidRPr="00B94F6F" w:rsidRDefault="005449D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CB49B" w14:textId="77777777" w:rsidR="005449DF" w:rsidRPr="00B94F6F" w:rsidRDefault="005449DF" w:rsidP="00B94F6F"/>
        </w:tc>
      </w:tr>
      <w:tr w:rsidR="005449DF" w:rsidRPr="00F71FC2" w14:paraId="606801A1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180F9" w14:textId="77777777" w:rsidR="005449DF" w:rsidRPr="00B94F6F" w:rsidRDefault="005449D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BEE8" w14:textId="64F2EF71" w:rsidR="002663B9" w:rsidRPr="009A499D" w:rsidRDefault="002663B9" w:rsidP="00B94F6F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173DE" w14:textId="77777777" w:rsidR="005449DF" w:rsidRPr="00B94F6F" w:rsidRDefault="005449D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6DE39" w14:textId="56D89FDC" w:rsidR="005449DF" w:rsidRPr="00B94F6F" w:rsidRDefault="005449DF" w:rsidP="00B94F6F"/>
        </w:tc>
      </w:tr>
      <w:tr w:rsidR="009A499D" w:rsidRPr="00F71FC2" w14:paraId="735F2345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32C36" w14:textId="77777777" w:rsidR="009A499D" w:rsidRPr="00C948CB" w:rsidRDefault="009A499D" w:rsidP="00832B96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3F7F3" w14:textId="71DDFF42" w:rsidR="009A499D" w:rsidRPr="003059E4" w:rsidRDefault="00B94F6F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Hospitality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E112" w14:textId="3D0D0305" w:rsidR="009A499D" w:rsidRPr="00F71FC2" w:rsidRDefault="00B94F6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Kristina Y.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6476E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832B96" w:rsidRPr="00AD0A79" w14:paraId="23711E1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06751" w14:textId="77777777" w:rsidR="00832B96" w:rsidRPr="00B94F6F" w:rsidRDefault="00832B96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3040F" w14:textId="77777777" w:rsidR="005449DF" w:rsidRDefault="00B94F6F" w:rsidP="00B94F6F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</w:pPr>
            <w:r w:rsidRPr="00B94F6F">
              <w:t>Cookie Wars Cancelled but have a generous cookie donation</w:t>
            </w:r>
          </w:p>
          <w:p w14:paraId="6B184E30" w14:textId="1E02A1E7" w:rsidR="001A3BDD" w:rsidRPr="00B94F6F" w:rsidRDefault="00852DD8" w:rsidP="00B94F6F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</w:pPr>
            <w:r>
              <w:t>A couple of families donated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C7762" w14:textId="77777777" w:rsidR="00832B96" w:rsidRPr="00B94F6F" w:rsidRDefault="00832B96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CAC77" w14:textId="77777777" w:rsidR="00832B96" w:rsidRPr="00B94F6F" w:rsidRDefault="00832B96" w:rsidP="00B94F6F"/>
        </w:tc>
      </w:tr>
      <w:tr w:rsidR="005449DF" w:rsidRPr="00AD0A79" w14:paraId="65BC256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593DA" w14:textId="77777777" w:rsidR="005449DF" w:rsidRPr="00B94F6F" w:rsidRDefault="005449D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5E24C" w14:textId="20B4FEE0" w:rsidR="002663B9" w:rsidRPr="00B94F6F" w:rsidRDefault="00B94F6F" w:rsidP="00B94F6F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</w:pPr>
            <w:r w:rsidRPr="00B94F6F">
              <w:t>December 11th T-shirt press and hot chocolate</w:t>
            </w:r>
            <w:r w:rsidR="00903BFA">
              <w:t>/ need help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737C1" w14:textId="77777777" w:rsidR="005449DF" w:rsidRPr="00B94F6F" w:rsidRDefault="005449D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2BF28" w14:textId="77777777" w:rsidR="005449DF" w:rsidRPr="00B94F6F" w:rsidRDefault="005449DF" w:rsidP="00B94F6F"/>
        </w:tc>
      </w:tr>
      <w:tr w:rsidR="00B94F6F" w:rsidRPr="00AD0A79" w14:paraId="19F4132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EC0C0" w14:textId="77777777" w:rsidR="00B94F6F" w:rsidRPr="00B94F6F" w:rsidRDefault="00B94F6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55459" w14:textId="5989A911" w:rsidR="00B94F6F" w:rsidRPr="00B94F6F" w:rsidRDefault="00B94F6F" w:rsidP="00B94F6F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</w:pPr>
            <w:r w:rsidRPr="00B94F6F">
              <w:t>December 13th Staff Gift</w:t>
            </w:r>
            <w:r w:rsidR="00852DD8">
              <w:t>/ water bottle and</w:t>
            </w:r>
            <w:r w:rsidR="00E6385C">
              <w:t xml:space="preserve"> handmade ornament from Kristina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1C8EE" w14:textId="77777777" w:rsidR="00B94F6F" w:rsidRPr="00B94F6F" w:rsidRDefault="00B94F6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609D6" w14:textId="77777777" w:rsidR="00B94F6F" w:rsidRPr="00B94F6F" w:rsidRDefault="00B94F6F" w:rsidP="00B94F6F"/>
        </w:tc>
      </w:tr>
      <w:tr w:rsidR="00B94F6F" w:rsidRPr="00AD0A79" w14:paraId="50ADBAE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BFDF1" w14:textId="77777777" w:rsidR="00B94F6F" w:rsidRPr="00B94F6F" w:rsidRDefault="00B94F6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9F72A" w14:textId="67F49C3D" w:rsidR="00B94F6F" w:rsidRPr="00B94F6F" w:rsidRDefault="00B94F6F" w:rsidP="00B94F6F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</w:pPr>
            <w:r w:rsidRPr="00B94F6F">
              <w:t>January 6th Back to School Breakfast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C06AF" w14:textId="77777777" w:rsidR="00B94F6F" w:rsidRPr="00B94F6F" w:rsidRDefault="00B94F6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4E4D" w14:textId="77777777" w:rsidR="00B94F6F" w:rsidRPr="00B94F6F" w:rsidRDefault="00B94F6F" w:rsidP="00B94F6F"/>
        </w:tc>
      </w:tr>
      <w:tr w:rsidR="00DC12E6" w:rsidRPr="000E7DDF" w14:paraId="35B5C98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DED2" w14:textId="77777777" w:rsidR="00DC12E6" w:rsidRPr="002C391D" w:rsidRDefault="00DC12E6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2DF7B" w14:textId="68BC64F0" w:rsidR="00DC12E6" w:rsidRPr="003059E4" w:rsidRDefault="009A499D" w:rsidP="005449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Program/Décor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42636" w14:textId="20DB1380" w:rsidR="00DC12E6" w:rsidRPr="003059E4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Leah P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AA5C2" w14:textId="77777777" w:rsidR="00DC12E6" w:rsidRPr="00946402" w:rsidRDefault="00DC12E6" w:rsidP="00832B96">
            <w:pPr>
              <w:jc w:val="center"/>
              <w:rPr>
                <w:lang w:val="en-GB"/>
              </w:rPr>
            </w:pPr>
          </w:p>
        </w:tc>
      </w:tr>
      <w:tr w:rsidR="00DC12E6" w:rsidRPr="000E7DDF" w14:paraId="38BCC1B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85D5" w14:textId="77777777" w:rsidR="00DC12E6" w:rsidRPr="00B94F6F" w:rsidRDefault="00DC12E6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024AD" w14:textId="7942F6D6" w:rsidR="002663B9" w:rsidRPr="00B94F6F" w:rsidRDefault="00B94F6F" w:rsidP="00B94F6F">
            <w:r w:rsidRPr="00B94F6F">
              <w:t>December 9th – changed the bulletin and will change it on January 4th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BFB0F" w14:textId="760742B2" w:rsidR="00DC12E6" w:rsidRPr="00B94F6F" w:rsidRDefault="00DC12E6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B2BD0" w14:textId="77777777" w:rsidR="00DC12E6" w:rsidRPr="00B94F6F" w:rsidRDefault="00DC12E6" w:rsidP="00B94F6F"/>
        </w:tc>
      </w:tr>
      <w:tr w:rsidR="005449DF" w:rsidRPr="000E7DDF" w14:paraId="375AA6D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53041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8EC1B" w14:textId="055DD994" w:rsidR="005449DF" w:rsidRPr="003059E4" w:rsidRDefault="009A499D" w:rsidP="005449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Volunteer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68E05" w14:textId="2E5B5533" w:rsidR="005449DF" w:rsidRPr="003059E4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Nichole S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310DB" w14:textId="77777777" w:rsidR="005449DF" w:rsidRPr="00946402" w:rsidRDefault="005449DF" w:rsidP="00832B96">
            <w:pPr>
              <w:jc w:val="center"/>
              <w:rPr>
                <w:lang w:val="en-GB"/>
              </w:rPr>
            </w:pPr>
          </w:p>
        </w:tc>
      </w:tr>
      <w:tr w:rsidR="005449DF" w:rsidRPr="000E7DDF" w14:paraId="737C805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DD191" w14:textId="77777777" w:rsidR="005449DF" w:rsidRPr="00B94F6F" w:rsidRDefault="005449D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D68C9" w14:textId="58647B08" w:rsidR="0032015C" w:rsidRPr="003059E4" w:rsidRDefault="00B94F6F" w:rsidP="00B94F6F">
            <w:r>
              <w:t>Room Parent Parties check in</w:t>
            </w:r>
            <w:r w:rsidR="00D42F37">
              <w:t xml:space="preserve"> 40 min before party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E14D" w14:textId="77777777" w:rsidR="005449DF" w:rsidRPr="00B94F6F" w:rsidRDefault="005449D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3198" w14:textId="62707819" w:rsidR="005449DF" w:rsidRPr="00B94F6F" w:rsidRDefault="005449DF" w:rsidP="00B94F6F"/>
        </w:tc>
      </w:tr>
      <w:tr w:rsidR="005449DF" w:rsidRPr="000E7DDF" w14:paraId="6B5F87E5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AEC83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02F1E" w14:textId="0FBC3F3C" w:rsidR="005449DF" w:rsidRPr="00946402" w:rsidRDefault="005449DF" w:rsidP="00C948CB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C36FE" w14:textId="77777777" w:rsidR="005449DF" w:rsidRPr="000E7DDF" w:rsidRDefault="005449D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65E62" w14:textId="77777777" w:rsidR="005449DF" w:rsidRPr="00946402" w:rsidRDefault="005449DF" w:rsidP="00832B96">
            <w:pPr>
              <w:jc w:val="center"/>
              <w:rPr>
                <w:lang w:val="en-GB"/>
              </w:rPr>
            </w:pPr>
          </w:p>
        </w:tc>
      </w:tr>
      <w:tr w:rsidR="005449DF" w:rsidRPr="000E7DDF" w14:paraId="05795E6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A338F" w14:textId="77777777" w:rsidR="005449DF" w:rsidRPr="002C391D" w:rsidRDefault="005449D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8C63F" w14:textId="6DA3E79B" w:rsidR="005449DF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Room Parent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A3BCD" w14:textId="1B8D7DF7" w:rsidR="005449DF" w:rsidRPr="003059E4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Katy T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4E3F0" w14:textId="77777777" w:rsidR="005449DF" w:rsidRPr="00946402" w:rsidRDefault="005449DF" w:rsidP="00832B96">
            <w:pPr>
              <w:jc w:val="center"/>
              <w:rPr>
                <w:lang w:val="en-GB"/>
              </w:rPr>
            </w:pPr>
          </w:p>
        </w:tc>
      </w:tr>
      <w:tr w:rsidR="009A499D" w:rsidRPr="000E7DDF" w14:paraId="5B68DB1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17DEF" w14:textId="77777777" w:rsidR="009A499D" w:rsidRPr="00B94F6F" w:rsidRDefault="009A499D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93A8E" w14:textId="3FB0A9CA" w:rsidR="002663B9" w:rsidRPr="003059E4" w:rsidRDefault="00B94F6F" w:rsidP="00B94F6F">
            <w:r>
              <w:t>Class Parties December 19</w:t>
            </w:r>
            <w:r w:rsidRPr="00BD0BC8">
              <w:rPr>
                <w:vertAlign w:val="superscript"/>
              </w:rPr>
              <w:t>th</w:t>
            </w:r>
            <w:r w:rsidR="00BD0BC8">
              <w:t>/ checking for allergies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80F75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5EC59" w14:textId="38596D48" w:rsidR="009A499D" w:rsidRPr="00B94F6F" w:rsidRDefault="009A499D" w:rsidP="00B94F6F"/>
        </w:tc>
      </w:tr>
      <w:tr w:rsidR="009A499D" w:rsidRPr="000E7DDF" w14:paraId="52CA0C2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A4C51" w14:textId="77777777" w:rsidR="009A499D" w:rsidRPr="00B94F6F" w:rsidRDefault="009A499D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E942B" w14:textId="2CC482E5" w:rsidR="002663B9" w:rsidRPr="003059E4" w:rsidRDefault="00B94F6F" w:rsidP="00B94F6F">
            <w:r>
              <w:t>Class Parties Wish Lists are posted (links in pulse do not work)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7202B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9F6B4" w14:textId="11FA7299" w:rsidR="009A499D" w:rsidRPr="00B94F6F" w:rsidRDefault="009A499D" w:rsidP="00B94F6F"/>
        </w:tc>
      </w:tr>
      <w:tr w:rsidR="009A499D" w:rsidRPr="000E7DDF" w14:paraId="15953548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B8E3A" w14:textId="77777777" w:rsidR="009A499D" w:rsidRPr="00B94F6F" w:rsidRDefault="009A499D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C3F43" w14:textId="75FD6B3C" w:rsidR="000F5EA8" w:rsidRPr="003059E4" w:rsidRDefault="00B94F6F" w:rsidP="00B94F6F">
            <w:r>
              <w:t>December 16</w:t>
            </w:r>
            <w:r w:rsidRPr="00B94F6F">
              <w:t>th</w:t>
            </w:r>
            <w:r>
              <w:t xml:space="preserve"> in 703 assemble bags with materials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39653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AD5B4" w14:textId="77777777" w:rsidR="009A499D" w:rsidRPr="00B94F6F" w:rsidRDefault="009A499D" w:rsidP="00B94F6F"/>
        </w:tc>
      </w:tr>
      <w:tr w:rsidR="00B94F6F" w:rsidRPr="000E7DDF" w14:paraId="55BC88A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AE22D" w14:textId="77777777" w:rsidR="00B94F6F" w:rsidRPr="002C391D" w:rsidRDefault="00B94F6F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39B55" w14:textId="633B79F8" w:rsidR="00B94F6F" w:rsidRDefault="00B94F6F" w:rsidP="00B94F6F">
            <w:pPr>
              <w:jc w:val="center"/>
            </w:pPr>
            <w:r w:rsidRPr="00B94F6F">
              <w:rPr>
                <w:b/>
                <w:bCs/>
                <w:sz w:val="24"/>
                <w:szCs w:val="24"/>
                <w:lang w:val="en-GB"/>
              </w:rPr>
              <w:t>Atrium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AF48D" w14:textId="0955A8B0" w:rsidR="00B94F6F" w:rsidRPr="000E7DDF" w:rsidRDefault="00B94F6F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  <w:r w:rsidRPr="00B94F6F">
              <w:rPr>
                <w:b/>
                <w:bCs/>
                <w:sz w:val="24"/>
                <w:szCs w:val="24"/>
                <w:lang w:val="en-GB"/>
              </w:rPr>
              <w:t>Margo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4BBFC" w14:textId="77777777" w:rsidR="00B94F6F" w:rsidRPr="00946402" w:rsidRDefault="00B94F6F" w:rsidP="00832B96">
            <w:pPr>
              <w:jc w:val="center"/>
              <w:rPr>
                <w:lang w:val="en-GB"/>
              </w:rPr>
            </w:pPr>
          </w:p>
        </w:tc>
      </w:tr>
      <w:tr w:rsidR="00B94F6F" w:rsidRPr="000E7DDF" w14:paraId="64CDEA2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7504A" w14:textId="77777777" w:rsidR="00B94F6F" w:rsidRPr="00B94F6F" w:rsidRDefault="00B94F6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FCCA5" w14:textId="6BF43AA7" w:rsidR="00B94F6F" w:rsidRDefault="00B94F6F" w:rsidP="00B94F6F">
            <w:r>
              <w:t>In need of dirt donation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AC4C3" w14:textId="77777777" w:rsidR="00B94F6F" w:rsidRPr="00B94F6F" w:rsidRDefault="00B94F6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B3930" w14:textId="77777777" w:rsidR="00B94F6F" w:rsidRPr="00B94F6F" w:rsidRDefault="00B94F6F" w:rsidP="00B94F6F"/>
        </w:tc>
      </w:tr>
      <w:tr w:rsidR="00B94F6F" w:rsidRPr="000E7DDF" w14:paraId="40CAFBD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53C5" w14:textId="77777777" w:rsidR="00B94F6F" w:rsidRPr="00B94F6F" w:rsidRDefault="00B94F6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D8EA6" w14:textId="203356C1" w:rsidR="00B94F6F" w:rsidRDefault="00B94F6F" w:rsidP="00B94F6F">
            <w:r>
              <w:t>Weeding and clean up date before the holiday break</w:t>
            </w:r>
            <w:r w:rsidR="00C66F3F">
              <w:t xml:space="preserve"> Friday 1:30-2:00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6474D" w14:textId="77777777" w:rsidR="00B94F6F" w:rsidRPr="00B94F6F" w:rsidRDefault="00B94F6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A3C60" w14:textId="77777777" w:rsidR="00B94F6F" w:rsidRPr="00B94F6F" w:rsidRDefault="00B94F6F" w:rsidP="00B94F6F"/>
        </w:tc>
      </w:tr>
      <w:tr w:rsidR="009A499D" w:rsidRPr="000E7DDF" w14:paraId="7EC03F6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BFAD8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2EFC9" w14:textId="133ABCB2" w:rsidR="009A499D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Spirit Night *needs to be filled*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5B826" w14:textId="77777777" w:rsidR="009A499D" w:rsidRPr="000E7DDF" w:rsidRDefault="009A499D" w:rsidP="00832B96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68A9A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9A499D" w:rsidRPr="000E7DDF" w14:paraId="3D791298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C39" w14:textId="77777777" w:rsidR="009A499D" w:rsidRPr="00B94F6F" w:rsidRDefault="009A499D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E621E" w14:textId="0C17D320" w:rsidR="009A499D" w:rsidRPr="003059E4" w:rsidRDefault="00B94F6F" w:rsidP="003059E4">
            <w:r>
              <w:t>December 16</w:t>
            </w:r>
            <w:r w:rsidRPr="00B94F6F">
              <w:t>th</w:t>
            </w:r>
            <w:r>
              <w:t xml:space="preserve"> – Crust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09D1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06681" w14:textId="513E4099" w:rsidR="009A499D" w:rsidRPr="00B94F6F" w:rsidRDefault="009A499D" w:rsidP="00B94F6F"/>
        </w:tc>
      </w:tr>
      <w:tr w:rsidR="00B94F6F" w:rsidRPr="000E7DDF" w14:paraId="05EEBB55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D2BF" w14:textId="77777777" w:rsidR="00B94F6F" w:rsidRPr="00B94F6F" w:rsidRDefault="00B94F6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7C313" w14:textId="20DBF428" w:rsidR="00B94F6F" w:rsidRDefault="00B94F6F" w:rsidP="003059E4">
            <w:r>
              <w:t>January 16</w:t>
            </w:r>
            <w:r w:rsidRPr="00B94F6F">
              <w:t>th</w:t>
            </w:r>
            <w:r>
              <w:t>, 23 &amp; 30</w:t>
            </w:r>
            <w:r w:rsidRPr="00B94F6F">
              <w:t>th</w:t>
            </w:r>
            <w:r>
              <w:t xml:space="preserve"> – Marcos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39A01" w14:textId="77777777" w:rsidR="00B94F6F" w:rsidRPr="00B94F6F" w:rsidRDefault="00B94F6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7D3A3" w14:textId="77777777" w:rsidR="00B94F6F" w:rsidRPr="00B94F6F" w:rsidRDefault="00B94F6F" w:rsidP="00B94F6F"/>
        </w:tc>
      </w:tr>
      <w:tr w:rsidR="00B94F6F" w:rsidRPr="000E7DDF" w14:paraId="306BBEA2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F9A62" w14:textId="77777777" w:rsidR="00B94F6F" w:rsidRPr="00B94F6F" w:rsidRDefault="00B94F6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27C1E" w14:textId="44A8A1BD" w:rsidR="00B94F6F" w:rsidRDefault="00B94F6F" w:rsidP="003059E4">
            <w:r>
              <w:t>February 6 &amp; 12</w:t>
            </w:r>
            <w:r w:rsidRPr="00B94F6F">
              <w:t>th</w:t>
            </w:r>
            <w:r>
              <w:t xml:space="preserve"> - Marcos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04E8F" w14:textId="77777777" w:rsidR="00B94F6F" w:rsidRPr="00B94F6F" w:rsidRDefault="00B94F6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9E9D" w14:textId="77777777" w:rsidR="00B94F6F" w:rsidRPr="00B94F6F" w:rsidRDefault="00B94F6F" w:rsidP="00B94F6F"/>
        </w:tc>
      </w:tr>
      <w:tr w:rsidR="009A499D" w:rsidRPr="000E7DDF" w14:paraId="21CFC4C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B246E" w14:textId="77777777" w:rsidR="009A499D" w:rsidRPr="002C391D" w:rsidRDefault="009A499D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169E0" w14:textId="5D308F9B" w:rsidR="009A499D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Yearbook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8F04" w14:textId="079C05FF" w:rsidR="009A499D" w:rsidRPr="003059E4" w:rsidRDefault="003059E4" w:rsidP="00832B96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Jamie H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61B8" w14:textId="77777777" w:rsidR="009A499D" w:rsidRPr="00946402" w:rsidRDefault="009A499D" w:rsidP="00832B96">
            <w:pPr>
              <w:jc w:val="center"/>
              <w:rPr>
                <w:lang w:val="en-GB"/>
              </w:rPr>
            </w:pPr>
          </w:p>
        </w:tc>
      </w:tr>
      <w:tr w:rsidR="009A499D" w:rsidRPr="000E7DDF" w14:paraId="08A4FBD8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DD45" w14:textId="77777777" w:rsidR="009A499D" w:rsidRPr="00B94F6F" w:rsidRDefault="009A499D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961C8" w14:textId="28986F51" w:rsidR="00AE00F0" w:rsidRPr="00B94F6F" w:rsidRDefault="009A499D" w:rsidP="00B94F6F">
            <w:r w:rsidRPr="009A499D">
              <w:t>Yearbook and Brag Boxes on sale</w:t>
            </w:r>
            <w:r w:rsidR="00AE00F0" w:rsidRPr="00B94F6F">
              <w:t xml:space="preserve">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8F499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C5B3E" w14:textId="6C08878D" w:rsidR="009A499D" w:rsidRPr="00B94F6F" w:rsidRDefault="009A499D" w:rsidP="00B94F6F"/>
        </w:tc>
      </w:tr>
      <w:tr w:rsidR="009A499D" w:rsidRPr="000E7DDF" w14:paraId="456BE09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16EF8" w14:textId="77777777" w:rsidR="009A499D" w:rsidRPr="00B94F6F" w:rsidRDefault="009A499D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AF249" w14:textId="405C809D" w:rsidR="009A499D" w:rsidRPr="00946402" w:rsidRDefault="009A499D" w:rsidP="00C948CB">
            <w:r w:rsidRPr="009A499D">
              <w:t>Send in Pictures through the link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E4B0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B0BAE" w14:textId="77777777" w:rsidR="009A499D" w:rsidRPr="00B94F6F" w:rsidRDefault="009A499D" w:rsidP="00B94F6F"/>
        </w:tc>
      </w:tr>
      <w:tr w:rsidR="0028046E" w:rsidRPr="00C7543E" w14:paraId="17D5F791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A286" w14:textId="77777777" w:rsidR="0028046E" w:rsidRPr="0061027F" w:rsidRDefault="0028046E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6D7CE" w14:textId="568C52CA" w:rsidR="0028046E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Marquee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1CD9B" w14:textId="34B952CB" w:rsidR="0028046E" w:rsidRPr="003059E4" w:rsidRDefault="003059E4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Jericho</w:t>
            </w:r>
            <w:r>
              <w:rPr>
                <w:b/>
                <w:bCs/>
                <w:sz w:val="24"/>
                <w:szCs w:val="24"/>
                <w:lang w:val="en-GB"/>
              </w:rPr>
              <w:t xml:space="preserve"> V.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9000" w14:textId="77777777" w:rsidR="0028046E" w:rsidRPr="00946402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9A499D" w:rsidRPr="00C7543E" w14:paraId="14D65D38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B44BB" w14:textId="77777777" w:rsidR="009A499D" w:rsidRPr="0061027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B0D9" w14:textId="104B16D9" w:rsidR="009A499D" w:rsidRPr="00B94F6F" w:rsidRDefault="009A499D" w:rsidP="00B94F6F">
            <w:r w:rsidRPr="00B94F6F">
              <w:t>Sign up</w:t>
            </w:r>
            <w:r w:rsidR="00AE00F0" w:rsidRPr="00B94F6F">
              <w:t xml:space="preserve"> – make sure you are still signing up.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5326B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C3EE9" w14:textId="77777777" w:rsidR="009A499D" w:rsidRPr="00B94F6F" w:rsidRDefault="009A499D" w:rsidP="00B94F6F"/>
        </w:tc>
      </w:tr>
      <w:tr w:rsidR="009A499D" w:rsidRPr="00C7543E" w14:paraId="64708A1F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EB1BE" w14:textId="77777777" w:rsidR="009A499D" w:rsidRPr="0061027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584F7" w14:textId="333919C2" w:rsidR="009A499D" w:rsidRPr="003059E4" w:rsidRDefault="009A499D" w:rsidP="00832B96">
            <w:pPr>
              <w:spacing w:before="100" w:after="100"/>
              <w:rPr>
                <w:b/>
                <w:lang w:val="en-GB"/>
              </w:rPr>
            </w:pPr>
            <w:r w:rsidRPr="003059E4">
              <w:rPr>
                <w:b/>
                <w:lang w:val="en-GB"/>
              </w:rPr>
              <w:t>Motion to Close</w:t>
            </w:r>
            <w:r w:rsidR="00AE00F0">
              <w:rPr>
                <w:b/>
                <w:lang w:val="en-GB"/>
              </w:rPr>
              <w:t xml:space="preserve"> – </w:t>
            </w:r>
            <w:r w:rsidR="00ED2F13">
              <w:rPr>
                <w:b/>
                <w:lang w:val="en-GB"/>
              </w:rPr>
              <w:t>Margo and Nicole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AC162" w14:textId="77777777" w:rsidR="009A499D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9BBA5" w14:textId="77777777" w:rsidR="009A499D" w:rsidRPr="00946402" w:rsidRDefault="009A499D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28046E" w:rsidRPr="00C7543E" w14:paraId="340813AD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82B4F" w14:textId="77777777" w:rsidR="0028046E" w:rsidRPr="0061027F" w:rsidRDefault="0028046E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25F33" w14:textId="008540FA" w:rsidR="0028046E" w:rsidRDefault="0028046E" w:rsidP="00832B96">
            <w:pPr>
              <w:spacing w:before="100" w:after="100"/>
              <w:rPr>
                <w:bCs/>
                <w:lang w:val="en-GB"/>
              </w:rPr>
            </w:pPr>
            <w:r w:rsidRPr="0060323F">
              <w:rPr>
                <w:b/>
                <w:lang w:val="en-GB"/>
              </w:rPr>
              <w:t xml:space="preserve">Next meeting </w:t>
            </w:r>
            <w:r>
              <w:rPr>
                <w:b/>
                <w:lang w:val="en-GB"/>
              </w:rPr>
              <w:t xml:space="preserve">– </w:t>
            </w:r>
            <w:r w:rsidR="00B94F6F">
              <w:rPr>
                <w:b/>
                <w:lang w:val="en-GB"/>
              </w:rPr>
              <w:t>January 14</w:t>
            </w:r>
            <w:r w:rsidR="00B94F6F" w:rsidRPr="00B94F6F">
              <w:rPr>
                <w:b/>
                <w:vertAlign w:val="superscript"/>
                <w:lang w:val="en-GB"/>
              </w:rPr>
              <w:t>th</w:t>
            </w:r>
            <w:r w:rsidR="00B94F6F">
              <w:rPr>
                <w:b/>
                <w:lang w:val="en-GB"/>
              </w:rPr>
              <w:t>, 2025 @ 9:30am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AF7C6" w14:textId="77777777" w:rsidR="0028046E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05560" w14:textId="77777777" w:rsidR="0028046E" w:rsidRPr="00946402" w:rsidRDefault="0028046E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</w:tbl>
    <w:p w14:paraId="6413A380" w14:textId="77777777" w:rsidR="003C3D61" w:rsidRPr="009C6FDF" w:rsidRDefault="003C3D61" w:rsidP="0060323F">
      <w:pPr>
        <w:pStyle w:val="Footer"/>
        <w:tabs>
          <w:tab w:val="clear" w:pos="4320"/>
          <w:tab w:val="clear" w:pos="8640"/>
        </w:tabs>
      </w:pPr>
    </w:p>
    <w:sectPr w:rsidR="003C3D61" w:rsidRPr="009C6FDF" w:rsidSect="00E10FA5">
      <w:type w:val="continuous"/>
      <w:pgSz w:w="12240" w:h="15840" w:code="236"/>
      <w:pgMar w:top="720" w:right="720" w:bottom="720" w:left="720" w:header="720" w:footer="432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1B70CC" w14:textId="77777777" w:rsidR="00686459" w:rsidRDefault="00686459">
      <w:r>
        <w:separator/>
      </w:r>
    </w:p>
  </w:endnote>
  <w:endnote w:type="continuationSeparator" w:id="0">
    <w:p w14:paraId="00694217" w14:textId="77777777" w:rsidR="00686459" w:rsidRDefault="006864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90A212" w14:textId="77777777" w:rsidR="00992316" w:rsidRPr="001C2189" w:rsidRDefault="00992316" w:rsidP="00447AEC">
    <w:pPr>
      <w:spacing w:after="4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76287" w14:textId="77777777" w:rsidR="00992316" w:rsidRDefault="00992316" w:rsidP="00992316">
    <w:pPr>
      <w:pStyle w:val="Footer"/>
      <w:jc w:val="center"/>
    </w:pPr>
  </w:p>
  <w:p w14:paraId="654B98C7" w14:textId="77777777" w:rsidR="00992316" w:rsidRDefault="00992316" w:rsidP="00992316">
    <w:pPr>
      <w:pStyle w:val="Footer"/>
    </w:pPr>
    <w:r w:rsidRPr="00992316">
      <w:t>TPUSA</w:t>
    </w:r>
    <w:r>
      <w:t>-CLA-FM-AD-0005-0</w:t>
    </w:r>
  </w:p>
  <w:p w14:paraId="2030F76E" w14:textId="0039BDF3" w:rsidR="006D0390" w:rsidRPr="00436E1F" w:rsidRDefault="004B3D4B" w:rsidP="006D0390">
    <w:pPr>
      <w:spacing w:after="40"/>
      <w:rPr>
        <w:sz w:val="16"/>
        <w:szCs w:val="16"/>
      </w:rPr>
    </w:pPr>
    <w:r>
      <w:rPr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5FC0D1A1" wp14:editId="39BF7008">
              <wp:simplePos x="0" y="0"/>
              <wp:positionH relativeFrom="column">
                <wp:posOffset>-571500</wp:posOffset>
              </wp:positionH>
              <wp:positionV relativeFrom="paragraph">
                <wp:posOffset>-2707640</wp:posOffset>
              </wp:positionV>
              <wp:extent cx="342900" cy="1828800"/>
              <wp:effectExtent l="0" t="0" r="0" b="0"/>
              <wp:wrapNone/>
              <wp:docPr id="4" name="Text 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" cy="182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36ED2D" w14:textId="77777777" w:rsidR="006D0390" w:rsidRPr="00B53200" w:rsidRDefault="006D0390" w:rsidP="006D0390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B53200">
                            <w:rPr>
                              <w:sz w:val="18"/>
                              <w:szCs w:val="18"/>
                            </w:rPr>
                            <w:t>LP.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C0D1A1" id="_x0000_t202" coordsize="21600,21600" o:spt="202" path="m,l,21600r21600,l21600,xe">
              <v:stroke joinstyle="miter"/>
              <v:path gradientshapeok="t" o:connecttype="rect"/>
            </v:shapetype>
            <v:shape id="Text Box 93" o:spid="_x0000_s1026" type="#_x0000_t202" style="position:absolute;margin-left:-45pt;margin-top:-213.2pt;width:27pt;height:2in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" stroked="f">
              <v:textbox style="layout-flow:vertical;mso-layout-flow-alt:bottom-to-top">
                <w:txbxContent>
                  <w:p w14:paraId="0336ED2D" w14:textId="77777777" w:rsidR="006D0390" w:rsidRPr="00B53200" w:rsidRDefault="006D0390" w:rsidP="006D0390">
                    <w:pPr>
                      <w:rPr>
                        <w:sz w:val="18"/>
                        <w:szCs w:val="18"/>
                      </w:rPr>
                    </w:pPr>
                    <w:r w:rsidRPr="00B53200">
                      <w:rPr>
                        <w:sz w:val="18"/>
                        <w:szCs w:val="18"/>
                      </w:rPr>
                      <w:t>LP.</w:t>
                    </w:r>
                  </w:p>
                </w:txbxContent>
              </v:textbox>
            </v:shape>
          </w:pict>
        </mc:Fallback>
      </mc:AlternateContent>
    </w:r>
    <w:r w:rsidR="006D0390" w:rsidRPr="00436E1F">
      <w:rPr>
        <w:sz w:val="16"/>
        <w:szCs w:val="16"/>
      </w:rPr>
      <w:t>C2 – Do not disclose without authorization</w:t>
    </w:r>
  </w:p>
  <w:p w14:paraId="1190ECC3" w14:textId="77777777" w:rsidR="006D0390" w:rsidRPr="00992316" w:rsidRDefault="006D0390" w:rsidP="00992316">
    <w:pPr>
      <w:pStyle w:val="Footer"/>
    </w:pPr>
    <w:r w:rsidRPr="00436E1F">
      <w:rPr>
        <w:sz w:val="16"/>
        <w:szCs w:val="16"/>
      </w:rPr>
      <w:t xml:space="preserve">Copyright </w:t>
    </w:r>
    <w:proofErr w:type="spellStart"/>
    <w:r w:rsidRPr="00436E1F">
      <w:rPr>
        <w:sz w:val="16"/>
        <w:szCs w:val="16"/>
      </w:rPr>
      <w:t>Technip</w:t>
    </w:r>
    <w:proofErr w:type="spellEnd"/>
    <w:r w:rsidRPr="00436E1F">
      <w:rPr>
        <w:sz w:val="16"/>
        <w:szCs w:val="16"/>
      </w:rPr>
      <w:t xml:space="preserve"> USA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DCA10" w14:textId="77777777" w:rsidR="00686459" w:rsidRDefault="00686459">
      <w:r>
        <w:separator/>
      </w:r>
    </w:p>
  </w:footnote>
  <w:footnote w:type="continuationSeparator" w:id="0">
    <w:p w14:paraId="6631999F" w14:textId="77777777" w:rsidR="00686459" w:rsidRDefault="006864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jc w:val="center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34"/>
      <w:gridCol w:w="3357"/>
      <w:gridCol w:w="7375"/>
    </w:tblGrid>
    <w:tr w:rsidR="008E32F6" w14:paraId="21DB3329" w14:textId="77777777" w:rsidTr="001923B5">
      <w:trPr>
        <w:trHeight w:val="2145"/>
        <w:jc w:val="center"/>
      </w:trPr>
      <w:tc>
        <w:tcPr>
          <w:tcW w:w="234" w:type="dxa"/>
        </w:tcPr>
        <w:p w14:paraId="7D282B66" w14:textId="3F3104BE" w:rsidR="008E32F6" w:rsidRDefault="00AF38A3" w:rsidP="008E32F6">
          <w:pPr>
            <w:ind w:left="90"/>
            <w:jc w:val="center"/>
          </w:pPr>
          <w:r>
            <w:rPr>
              <w:noProof/>
            </w:rPr>
            <w:drawing>
              <wp:inline distT="0" distB="0" distL="0" distR="0" wp14:anchorId="568FB3FB" wp14:editId="5F60D2D1">
                <wp:extent cx="12700" cy="12700"/>
                <wp:effectExtent l="0" t="0" r="0" b="0"/>
                <wp:docPr id="2102812166" name="Picture 1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02812166" name="Picture 1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57" w:type="dxa"/>
        </w:tcPr>
        <w:p w14:paraId="0915DA66" w14:textId="6D8FA90C" w:rsidR="008E32F6" w:rsidRPr="00030FDE" w:rsidRDefault="001923B5" w:rsidP="001923B5">
          <w:pPr>
            <w:tabs>
              <w:tab w:val="center" w:pos="2867"/>
            </w:tabs>
            <w:spacing w:after="240"/>
            <w:ind w:left="-240" w:firstLine="90"/>
            <w:rPr>
              <w:sz w:val="18"/>
            </w:rPr>
          </w:pPr>
          <w:r>
            <w:rPr>
              <w:noProof/>
            </w:rPr>
            <w:drawing>
              <wp:anchor distT="0" distB="0" distL="114300" distR="114300" simplePos="0" relativeHeight="251663872" behindDoc="1" locked="0" layoutInCell="1" allowOverlap="1" wp14:anchorId="3B55164A" wp14:editId="20B5DE1C">
                <wp:simplePos x="0" y="0"/>
                <wp:positionH relativeFrom="column">
                  <wp:posOffset>-67945</wp:posOffset>
                </wp:positionH>
                <wp:positionV relativeFrom="paragraph">
                  <wp:posOffset>0</wp:posOffset>
                </wp:positionV>
                <wp:extent cx="1409700" cy="1409700"/>
                <wp:effectExtent l="0" t="0" r="0" b="0"/>
                <wp:wrapTight wrapText="bothSides">
                  <wp:wrapPolygon edited="0">
                    <wp:start x="0" y="0"/>
                    <wp:lineTo x="0" y="21308"/>
                    <wp:lineTo x="21308" y="21308"/>
                    <wp:lineTo x="21308" y="0"/>
                    <wp:lineTo x="0" y="0"/>
                  </wp:wrapPolygon>
                </wp:wrapTight>
                <wp:docPr id="268475514" name="Picture 2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8475514" name="Picture 2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0" cy="1409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030FDE">
            <w:rPr>
              <w:noProof/>
            </w:rPr>
            <w:t xml:space="preserve">  </w:t>
          </w:r>
          <w:bookmarkStart w:id="1" w:name="_Hlk106093138"/>
          <w:bookmarkEnd w:id="1"/>
          <w:r w:rsidR="00030FDE">
            <w:rPr>
              <w:noProof/>
            </w:rPr>
            <w:t xml:space="preserve">      </w:t>
          </w:r>
        </w:p>
      </w:tc>
      <w:tc>
        <w:tcPr>
          <w:tcW w:w="7375" w:type="dxa"/>
          <w:vAlign w:val="center"/>
        </w:tcPr>
        <w:p w14:paraId="266835BA" w14:textId="77777777" w:rsidR="008E32F6" w:rsidRDefault="008E32F6" w:rsidP="008E32F6">
          <w:pPr>
            <w:jc w:val="center"/>
            <w:rPr>
              <w:b/>
              <w:sz w:val="22"/>
            </w:rPr>
          </w:pPr>
        </w:p>
        <w:p w14:paraId="12EE272B" w14:textId="30CBE8D3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Decker Prairie PTO</w:t>
          </w:r>
        </w:p>
        <w:p w14:paraId="12479560" w14:textId="77777777" w:rsidR="008E32F6" w:rsidRDefault="008E32F6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MINUTES OF MEETING</w:t>
          </w:r>
        </w:p>
        <w:p w14:paraId="06E1DCAB" w14:textId="1351CB2D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202</w:t>
          </w:r>
          <w:r w:rsidR="00DA1EE3">
            <w:rPr>
              <w:b/>
              <w:sz w:val="32"/>
            </w:rPr>
            <w:t>4 - 2025</w:t>
          </w:r>
        </w:p>
      </w:tc>
    </w:tr>
  </w:tbl>
  <w:p w14:paraId="1DD063C5" w14:textId="77777777" w:rsidR="008E32F6" w:rsidRPr="005560F7" w:rsidRDefault="008E32F6">
    <w:pPr>
      <w:pStyle w:val="Header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264E30"/>
    <w:multiLevelType w:val="hybridMultilevel"/>
    <w:tmpl w:val="AF62CBC2"/>
    <w:styleLink w:val="ImportedStyle10"/>
    <w:lvl w:ilvl="0" w:tplc="7F80C97C">
      <w:start w:val="1"/>
      <w:numFmt w:val="bullet"/>
      <w:lvlText w:val="•"/>
      <w:lvlJc w:val="left"/>
      <w:pPr>
        <w:tabs>
          <w:tab w:val="left" w:pos="1518"/>
        </w:tabs>
        <w:ind w:left="393" w:hanging="39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6"/>
        <w:szCs w:val="26"/>
        <w:highlight w:val="none"/>
        <w:u w:val="none"/>
        <w:effect w:val="none"/>
        <w:vertAlign w:val="baseline"/>
      </w:rPr>
    </w:lvl>
    <w:lvl w:ilvl="1" w:tplc="54AE1EDC">
      <w:start w:val="1"/>
      <w:numFmt w:val="bullet"/>
      <w:lvlText w:val="·"/>
      <w:lvlJc w:val="left"/>
      <w:pPr>
        <w:tabs>
          <w:tab w:val="left" w:pos="1518"/>
        </w:tabs>
        <w:ind w:left="151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3052191A">
      <w:start w:val="1"/>
      <w:numFmt w:val="bullet"/>
      <w:lvlText w:val="•"/>
      <w:lvlJc w:val="left"/>
      <w:pPr>
        <w:tabs>
          <w:tab w:val="left" w:pos="1518"/>
        </w:tabs>
        <w:ind w:left="23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442A7270">
      <w:start w:val="1"/>
      <w:numFmt w:val="bullet"/>
      <w:lvlText w:val="•"/>
      <w:lvlJc w:val="left"/>
      <w:pPr>
        <w:tabs>
          <w:tab w:val="left" w:pos="1518"/>
        </w:tabs>
        <w:ind w:left="313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0364C3A">
      <w:start w:val="1"/>
      <w:numFmt w:val="bullet"/>
      <w:lvlText w:val="•"/>
      <w:lvlJc w:val="left"/>
      <w:pPr>
        <w:tabs>
          <w:tab w:val="left" w:pos="1518"/>
        </w:tabs>
        <w:ind w:left="39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B980C80">
      <w:start w:val="1"/>
      <w:numFmt w:val="bullet"/>
      <w:lvlText w:val="•"/>
      <w:lvlJc w:val="left"/>
      <w:pPr>
        <w:tabs>
          <w:tab w:val="left" w:pos="1518"/>
        </w:tabs>
        <w:ind w:left="4755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D0861D1E">
      <w:start w:val="1"/>
      <w:numFmt w:val="bullet"/>
      <w:lvlText w:val="•"/>
      <w:lvlJc w:val="left"/>
      <w:pPr>
        <w:tabs>
          <w:tab w:val="left" w:pos="1518"/>
        </w:tabs>
        <w:ind w:left="556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712C3DB2">
      <w:start w:val="1"/>
      <w:numFmt w:val="bullet"/>
      <w:lvlText w:val="•"/>
      <w:lvlJc w:val="left"/>
      <w:pPr>
        <w:tabs>
          <w:tab w:val="left" w:pos="1518"/>
        </w:tabs>
        <w:ind w:left="6373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8807946">
      <w:start w:val="1"/>
      <w:numFmt w:val="bullet"/>
      <w:lvlText w:val="•"/>
      <w:lvlJc w:val="left"/>
      <w:pPr>
        <w:tabs>
          <w:tab w:val="left" w:pos="1518"/>
        </w:tabs>
        <w:ind w:left="7182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" w15:restartNumberingAfterBreak="0">
    <w:nsid w:val="53942EE3"/>
    <w:multiLevelType w:val="hybridMultilevel"/>
    <w:tmpl w:val="D590A6F8"/>
    <w:styleLink w:val="ImportedStyle1"/>
    <w:lvl w:ilvl="0" w:tplc="2268733A">
      <w:start w:val="1"/>
      <w:numFmt w:val="decimal"/>
      <w:lvlText w:val="%1."/>
      <w:lvlJc w:val="left"/>
      <w:pPr>
        <w:tabs>
          <w:tab w:val="left" w:pos="798"/>
        </w:tabs>
        <w:ind w:left="79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9AA0DE0">
      <w:start w:val="1"/>
      <w:numFmt w:val="decimal"/>
      <w:lvlText w:val="%2."/>
      <w:lvlJc w:val="left"/>
      <w:pPr>
        <w:tabs>
          <w:tab w:val="left" w:pos="798"/>
        </w:tabs>
        <w:ind w:left="10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8D7062B0">
      <w:start w:val="1"/>
      <w:numFmt w:val="decimal"/>
      <w:lvlText w:val="%3."/>
      <w:lvlJc w:val="left"/>
      <w:pPr>
        <w:tabs>
          <w:tab w:val="left" w:pos="798"/>
        </w:tabs>
        <w:ind w:left="18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DC069BE">
      <w:start w:val="1"/>
      <w:numFmt w:val="decimal"/>
      <w:lvlText w:val="%4."/>
      <w:lvlJc w:val="left"/>
      <w:pPr>
        <w:tabs>
          <w:tab w:val="left" w:pos="798"/>
        </w:tabs>
        <w:ind w:left="25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160ADB60">
      <w:start w:val="1"/>
      <w:numFmt w:val="decimal"/>
      <w:lvlText w:val="%5."/>
      <w:lvlJc w:val="left"/>
      <w:pPr>
        <w:tabs>
          <w:tab w:val="left" w:pos="798"/>
        </w:tabs>
        <w:ind w:left="32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7494ECB2">
      <w:start w:val="1"/>
      <w:numFmt w:val="decimal"/>
      <w:lvlText w:val="%6."/>
      <w:lvlJc w:val="left"/>
      <w:pPr>
        <w:tabs>
          <w:tab w:val="left" w:pos="798"/>
        </w:tabs>
        <w:ind w:left="39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FBA6BE72">
      <w:start w:val="1"/>
      <w:numFmt w:val="decimal"/>
      <w:lvlText w:val="%7."/>
      <w:lvlJc w:val="left"/>
      <w:pPr>
        <w:tabs>
          <w:tab w:val="left" w:pos="798"/>
        </w:tabs>
        <w:ind w:left="46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712F990">
      <w:start w:val="1"/>
      <w:numFmt w:val="decimal"/>
      <w:lvlText w:val="%8."/>
      <w:lvlJc w:val="left"/>
      <w:pPr>
        <w:tabs>
          <w:tab w:val="left" w:pos="798"/>
        </w:tabs>
        <w:ind w:left="54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CE5E7E7C">
      <w:start w:val="1"/>
      <w:numFmt w:val="decimal"/>
      <w:lvlText w:val="%9."/>
      <w:lvlJc w:val="left"/>
      <w:pPr>
        <w:tabs>
          <w:tab w:val="left" w:pos="798"/>
        </w:tabs>
        <w:ind w:left="61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" w15:restartNumberingAfterBreak="0">
    <w:nsid w:val="564B477D"/>
    <w:multiLevelType w:val="hybridMultilevel"/>
    <w:tmpl w:val="E404220E"/>
    <w:lvl w:ilvl="0" w:tplc="907EA314">
      <w:start w:val="1"/>
      <w:numFmt w:val="decimal"/>
      <w:lvlText w:val="%1"/>
      <w:lvlJc w:val="left"/>
      <w:pPr>
        <w:tabs>
          <w:tab w:val="num" w:pos="630"/>
        </w:tabs>
        <w:ind w:left="1897" w:hanging="1267"/>
      </w:pPr>
      <w:rPr>
        <w:rFonts w:hint="default"/>
      </w:rPr>
    </w:lvl>
    <w:lvl w:ilvl="1" w:tplc="12824354">
      <w:start w:val="1"/>
      <w:numFmt w:val="bullet"/>
      <w:pStyle w:val="ListBullet2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num w:numId="1" w16cid:durableId="1553425310">
    <w:abstractNumId w:val="2"/>
  </w:num>
  <w:num w:numId="2" w16cid:durableId="312805465">
    <w:abstractNumId w:val="0"/>
  </w:num>
  <w:num w:numId="3" w16cid:durableId="180670318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5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70"/>
    <w:rsid w:val="000002D1"/>
    <w:rsid w:val="00000DAC"/>
    <w:rsid w:val="000012FD"/>
    <w:rsid w:val="00001DC2"/>
    <w:rsid w:val="00003F08"/>
    <w:rsid w:val="00004F79"/>
    <w:rsid w:val="00012972"/>
    <w:rsid w:val="00012A66"/>
    <w:rsid w:val="00012E7E"/>
    <w:rsid w:val="000137DB"/>
    <w:rsid w:val="00015054"/>
    <w:rsid w:val="00015137"/>
    <w:rsid w:val="00015E6A"/>
    <w:rsid w:val="0001614A"/>
    <w:rsid w:val="00016699"/>
    <w:rsid w:val="00017103"/>
    <w:rsid w:val="00017A37"/>
    <w:rsid w:val="00017D34"/>
    <w:rsid w:val="00020729"/>
    <w:rsid w:val="000207DB"/>
    <w:rsid w:val="00023B02"/>
    <w:rsid w:val="000241F2"/>
    <w:rsid w:val="000264D6"/>
    <w:rsid w:val="00026F18"/>
    <w:rsid w:val="00030FDE"/>
    <w:rsid w:val="00031895"/>
    <w:rsid w:val="000326E9"/>
    <w:rsid w:val="00032BD1"/>
    <w:rsid w:val="00032D95"/>
    <w:rsid w:val="0003366D"/>
    <w:rsid w:val="00033C6C"/>
    <w:rsid w:val="00035E92"/>
    <w:rsid w:val="000378E8"/>
    <w:rsid w:val="00040A6F"/>
    <w:rsid w:val="00042266"/>
    <w:rsid w:val="0004753B"/>
    <w:rsid w:val="0005337B"/>
    <w:rsid w:val="000544D5"/>
    <w:rsid w:val="000546D7"/>
    <w:rsid w:val="00054778"/>
    <w:rsid w:val="00056678"/>
    <w:rsid w:val="00056BA2"/>
    <w:rsid w:val="000577A0"/>
    <w:rsid w:val="00061400"/>
    <w:rsid w:val="000643EF"/>
    <w:rsid w:val="0006487A"/>
    <w:rsid w:val="00064D6B"/>
    <w:rsid w:val="00066053"/>
    <w:rsid w:val="00066842"/>
    <w:rsid w:val="00066E57"/>
    <w:rsid w:val="000716B1"/>
    <w:rsid w:val="000717BC"/>
    <w:rsid w:val="00073A6B"/>
    <w:rsid w:val="00075997"/>
    <w:rsid w:val="000768BD"/>
    <w:rsid w:val="00076A35"/>
    <w:rsid w:val="00076EE0"/>
    <w:rsid w:val="000802D5"/>
    <w:rsid w:val="0008089E"/>
    <w:rsid w:val="00081645"/>
    <w:rsid w:val="000818B0"/>
    <w:rsid w:val="0008327D"/>
    <w:rsid w:val="00084151"/>
    <w:rsid w:val="000845B4"/>
    <w:rsid w:val="000856DD"/>
    <w:rsid w:val="00086EDD"/>
    <w:rsid w:val="000870AE"/>
    <w:rsid w:val="000903DC"/>
    <w:rsid w:val="000915AB"/>
    <w:rsid w:val="000935A8"/>
    <w:rsid w:val="0009377A"/>
    <w:rsid w:val="00094A8B"/>
    <w:rsid w:val="00095BC2"/>
    <w:rsid w:val="00096FB5"/>
    <w:rsid w:val="000972A4"/>
    <w:rsid w:val="000A035E"/>
    <w:rsid w:val="000A0C06"/>
    <w:rsid w:val="000A4470"/>
    <w:rsid w:val="000A6B4F"/>
    <w:rsid w:val="000A7979"/>
    <w:rsid w:val="000B0102"/>
    <w:rsid w:val="000B2690"/>
    <w:rsid w:val="000B3A17"/>
    <w:rsid w:val="000B3DB3"/>
    <w:rsid w:val="000B66F6"/>
    <w:rsid w:val="000C21B5"/>
    <w:rsid w:val="000C3611"/>
    <w:rsid w:val="000C45B0"/>
    <w:rsid w:val="000C62E9"/>
    <w:rsid w:val="000C6C73"/>
    <w:rsid w:val="000C6CEE"/>
    <w:rsid w:val="000C786C"/>
    <w:rsid w:val="000D026B"/>
    <w:rsid w:val="000D1F66"/>
    <w:rsid w:val="000D2F36"/>
    <w:rsid w:val="000D47DD"/>
    <w:rsid w:val="000D5AF7"/>
    <w:rsid w:val="000D5E02"/>
    <w:rsid w:val="000D684A"/>
    <w:rsid w:val="000E08D2"/>
    <w:rsid w:val="000E1CC7"/>
    <w:rsid w:val="000E3177"/>
    <w:rsid w:val="000E4292"/>
    <w:rsid w:val="000E4E1C"/>
    <w:rsid w:val="000E7112"/>
    <w:rsid w:val="000E7DDF"/>
    <w:rsid w:val="000F2B99"/>
    <w:rsid w:val="000F3A1B"/>
    <w:rsid w:val="000F3B45"/>
    <w:rsid w:val="000F47F2"/>
    <w:rsid w:val="000F4D12"/>
    <w:rsid w:val="000F5EA8"/>
    <w:rsid w:val="000F6130"/>
    <w:rsid w:val="001009F3"/>
    <w:rsid w:val="00101B7C"/>
    <w:rsid w:val="00105401"/>
    <w:rsid w:val="00110619"/>
    <w:rsid w:val="00110AD7"/>
    <w:rsid w:val="0011218D"/>
    <w:rsid w:val="00113842"/>
    <w:rsid w:val="00115D79"/>
    <w:rsid w:val="001169BA"/>
    <w:rsid w:val="00117E7A"/>
    <w:rsid w:val="001206F5"/>
    <w:rsid w:val="00120A79"/>
    <w:rsid w:val="00121CDB"/>
    <w:rsid w:val="00124E4B"/>
    <w:rsid w:val="00125131"/>
    <w:rsid w:val="001253D1"/>
    <w:rsid w:val="00126DFF"/>
    <w:rsid w:val="00126E28"/>
    <w:rsid w:val="001272EE"/>
    <w:rsid w:val="00136C85"/>
    <w:rsid w:val="001412F4"/>
    <w:rsid w:val="001434BB"/>
    <w:rsid w:val="00143D93"/>
    <w:rsid w:val="001447A2"/>
    <w:rsid w:val="00145243"/>
    <w:rsid w:val="00145D96"/>
    <w:rsid w:val="00146E46"/>
    <w:rsid w:val="00147328"/>
    <w:rsid w:val="00151E1E"/>
    <w:rsid w:val="00152976"/>
    <w:rsid w:val="001538CC"/>
    <w:rsid w:val="00154391"/>
    <w:rsid w:val="00154675"/>
    <w:rsid w:val="001553E4"/>
    <w:rsid w:val="00156982"/>
    <w:rsid w:val="00157579"/>
    <w:rsid w:val="00157B36"/>
    <w:rsid w:val="001613BD"/>
    <w:rsid w:val="0016402A"/>
    <w:rsid w:val="00165651"/>
    <w:rsid w:val="00167FEF"/>
    <w:rsid w:val="00170469"/>
    <w:rsid w:val="001707A3"/>
    <w:rsid w:val="00171B30"/>
    <w:rsid w:val="00172822"/>
    <w:rsid w:val="001743DF"/>
    <w:rsid w:val="001749B6"/>
    <w:rsid w:val="00175A45"/>
    <w:rsid w:val="00175F60"/>
    <w:rsid w:val="00176F33"/>
    <w:rsid w:val="0017786A"/>
    <w:rsid w:val="00177C60"/>
    <w:rsid w:val="0018015C"/>
    <w:rsid w:val="00181522"/>
    <w:rsid w:val="00181ACD"/>
    <w:rsid w:val="0018495A"/>
    <w:rsid w:val="001859D3"/>
    <w:rsid w:val="00186200"/>
    <w:rsid w:val="0018711B"/>
    <w:rsid w:val="001904AF"/>
    <w:rsid w:val="00190930"/>
    <w:rsid w:val="00191F03"/>
    <w:rsid w:val="001923B5"/>
    <w:rsid w:val="00192A01"/>
    <w:rsid w:val="0019354A"/>
    <w:rsid w:val="00193B0F"/>
    <w:rsid w:val="001947AB"/>
    <w:rsid w:val="00194E44"/>
    <w:rsid w:val="00197D6B"/>
    <w:rsid w:val="001A0281"/>
    <w:rsid w:val="001A051D"/>
    <w:rsid w:val="001A0BBB"/>
    <w:rsid w:val="001A26CD"/>
    <w:rsid w:val="001A3BDD"/>
    <w:rsid w:val="001A449A"/>
    <w:rsid w:val="001A4A04"/>
    <w:rsid w:val="001B02A9"/>
    <w:rsid w:val="001B0DA2"/>
    <w:rsid w:val="001B1ECF"/>
    <w:rsid w:val="001B241A"/>
    <w:rsid w:val="001B365A"/>
    <w:rsid w:val="001B5E5B"/>
    <w:rsid w:val="001B6C9F"/>
    <w:rsid w:val="001C016C"/>
    <w:rsid w:val="001C0259"/>
    <w:rsid w:val="001C16C0"/>
    <w:rsid w:val="001C1CD2"/>
    <w:rsid w:val="001C1D4C"/>
    <w:rsid w:val="001C2189"/>
    <w:rsid w:val="001C294B"/>
    <w:rsid w:val="001C363A"/>
    <w:rsid w:val="001C45CC"/>
    <w:rsid w:val="001C5A58"/>
    <w:rsid w:val="001C5D95"/>
    <w:rsid w:val="001C6DCC"/>
    <w:rsid w:val="001C7877"/>
    <w:rsid w:val="001D2653"/>
    <w:rsid w:val="001D2D89"/>
    <w:rsid w:val="001D36BB"/>
    <w:rsid w:val="001D3765"/>
    <w:rsid w:val="001D3C82"/>
    <w:rsid w:val="001D4550"/>
    <w:rsid w:val="001D4D70"/>
    <w:rsid w:val="001D6C87"/>
    <w:rsid w:val="001E03C4"/>
    <w:rsid w:val="001E0A35"/>
    <w:rsid w:val="001E0A4D"/>
    <w:rsid w:val="001E0B54"/>
    <w:rsid w:val="001E0E20"/>
    <w:rsid w:val="001E1614"/>
    <w:rsid w:val="001E175A"/>
    <w:rsid w:val="001E2D5F"/>
    <w:rsid w:val="001E64EA"/>
    <w:rsid w:val="001E7611"/>
    <w:rsid w:val="001F09CD"/>
    <w:rsid w:val="001F54EB"/>
    <w:rsid w:val="001F6753"/>
    <w:rsid w:val="001F6A6A"/>
    <w:rsid w:val="00204E46"/>
    <w:rsid w:val="00210FC4"/>
    <w:rsid w:val="002115EE"/>
    <w:rsid w:val="002118E1"/>
    <w:rsid w:val="00211F84"/>
    <w:rsid w:val="00212CB0"/>
    <w:rsid w:val="00213532"/>
    <w:rsid w:val="0021557A"/>
    <w:rsid w:val="00215A82"/>
    <w:rsid w:val="00216E99"/>
    <w:rsid w:val="00220F45"/>
    <w:rsid w:val="00221E63"/>
    <w:rsid w:val="0022251D"/>
    <w:rsid w:val="002229B0"/>
    <w:rsid w:val="00222FC3"/>
    <w:rsid w:val="002235C9"/>
    <w:rsid w:val="00223CFF"/>
    <w:rsid w:val="00225046"/>
    <w:rsid w:val="00225494"/>
    <w:rsid w:val="00225AFF"/>
    <w:rsid w:val="00226389"/>
    <w:rsid w:val="00226DB4"/>
    <w:rsid w:val="00230DF8"/>
    <w:rsid w:val="00231B11"/>
    <w:rsid w:val="00231FC3"/>
    <w:rsid w:val="00232855"/>
    <w:rsid w:val="002336A4"/>
    <w:rsid w:val="002338D2"/>
    <w:rsid w:val="00234153"/>
    <w:rsid w:val="00234E3B"/>
    <w:rsid w:val="00236364"/>
    <w:rsid w:val="00236449"/>
    <w:rsid w:val="0024108A"/>
    <w:rsid w:val="00243F70"/>
    <w:rsid w:val="0024593C"/>
    <w:rsid w:val="002473FA"/>
    <w:rsid w:val="00247BF2"/>
    <w:rsid w:val="0025076F"/>
    <w:rsid w:val="00250EFD"/>
    <w:rsid w:val="00252B31"/>
    <w:rsid w:val="0025421B"/>
    <w:rsid w:val="0025498A"/>
    <w:rsid w:val="00254BA7"/>
    <w:rsid w:val="0025509E"/>
    <w:rsid w:val="00261922"/>
    <w:rsid w:val="00261BD9"/>
    <w:rsid w:val="00263414"/>
    <w:rsid w:val="00265917"/>
    <w:rsid w:val="002663B9"/>
    <w:rsid w:val="00270CAD"/>
    <w:rsid w:val="00270ED4"/>
    <w:rsid w:val="0027173A"/>
    <w:rsid w:val="002717C6"/>
    <w:rsid w:val="0027233E"/>
    <w:rsid w:val="002749D9"/>
    <w:rsid w:val="002750FD"/>
    <w:rsid w:val="00275F3A"/>
    <w:rsid w:val="00277957"/>
    <w:rsid w:val="00277972"/>
    <w:rsid w:val="0028046E"/>
    <w:rsid w:val="002805DF"/>
    <w:rsid w:val="00280E75"/>
    <w:rsid w:val="00282AAF"/>
    <w:rsid w:val="00284AC1"/>
    <w:rsid w:val="00285562"/>
    <w:rsid w:val="00285F4E"/>
    <w:rsid w:val="002863F5"/>
    <w:rsid w:val="00286F36"/>
    <w:rsid w:val="0029122B"/>
    <w:rsid w:val="00291C3D"/>
    <w:rsid w:val="002920B1"/>
    <w:rsid w:val="002941AA"/>
    <w:rsid w:val="00295FB5"/>
    <w:rsid w:val="00296897"/>
    <w:rsid w:val="002A1325"/>
    <w:rsid w:val="002A4B15"/>
    <w:rsid w:val="002A52C7"/>
    <w:rsid w:val="002A6EE5"/>
    <w:rsid w:val="002B245B"/>
    <w:rsid w:val="002B2A64"/>
    <w:rsid w:val="002B33D7"/>
    <w:rsid w:val="002B6C44"/>
    <w:rsid w:val="002B71F2"/>
    <w:rsid w:val="002C0902"/>
    <w:rsid w:val="002C0C09"/>
    <w:rsid w:val="002C1469"/>
    <w:rsid w:val="002C1C8B"/>
    <w:rsid w:val="002C391D"/>
    <w:rsid w:val="002C4782"/>
    <w:rsid w:val="002D18A7"/>
    <w:rsid w:val="002D21C3"/>
    <w:rsid w:val="002D3AEF"/>
    <w:rsid w:val="002D3AF8"/>
    <w:rsid w:val="002D5F57"/>
    <w:rsid w:val="002D67BE"/>
    <w:rsid w:val="002D6C03"/>
    <w:rsid w:val="002E0777"/>
    <w:rsid w:val="002E0C37"/>
    <w:rsid w:val="002E1085"/>
    <w:rsid w:val="002E295C"/>
    <w:rsid w:val="002E29F4"/>
    <w:rsid w:val="002E2F0B"/>
    <w:rsid w:val="002E3BDC"/>
    <w:rsid w:val="002E4E3B"/>
    <w:rsid w:val="002E4F50"/>
    <w:rsid w:val="002E5D16"/>
    <w:rsid w:val="002E5E21"/>
    <w:rsid w:val="002E5F0C"/>
    <w:rsid w:val="002E6062"/>
    <w:rsid w:val="002E72D5"/>
    <w:rsid w:val="002F0945"/>
    <w:rsid w:val="002F2425"/>
    <w:rsid w:val="002F72E3"/>
    <w:rsid w:val="002F789D"/>
    <w:rsid w:val="002F7CE2"/>
    <w:rsid w:val="00300250"/>
    <w:rsid w:val="00300DA2"/>
    <w:rsid w:val="00301DE0"/>
    <w:rsid w:val="0030275D"/>
    <w:rsid w:val="00303E93"/>
    <w:rsid w:val="003056AE"/>
    <w:rsid w:val="003056FB"/>
    <w:rsid w:val="003059E4"/>
    <w:rsid w:val="00306C33"/>
    <w:rsid w:val="00306C4A"/>
    <w:rsid w:val="00310701"/>
    <w:rsid w:val="003133EE"/>
    <w:rsid w:val="00313469"/>
    <w:rsid w:val="00313AAE"/>
    <w:rsid w:val="0031434E"/>
    <w:rsid w:val="0032015C"/>
    <w:rsid w:val="00320255"/>
    <w:rsid w:val="003219BB"/>
    <w:rsid w:val="00321FF5"/>
    <w:rsid w:val="00322845"/>
    <w:rsid w:val="00326130"/>
    <w:rsid w:val="0032721D"/>
    <w:rsid w:val="003313D7"/>
    <w:rsid w:val="00331559"/>
    <w:rsid w:val="00332200"/>
    <w:rsid w:val="0033239A"/>
    <w:rsid w:val="00332DB4"/>
    <w:rsid w:val="003343A2"/>
    <w:rsid w:val="00334701"/>
    <w:rsid w:val="00337726"/>
    <w:rsid w:val="00340CDD"/>
    <w:rsid w:val="003411F0"/>
    <w:rsid w:val="00342B55"/>
    <w:rsid w:val="00343609"/>
    <w:rsid w:val="00343B56"/>
    <w:rsid w:val="00347D59"/>
    <w:rsid w:val="00351866"/>
    <w:rsid w:val="00354282"/>
    <w:rsid w:val="0035624A"/>
    <w:rsid w:val="00356986"/>
    <w:rsid w:val="00356B7E"/>
    <w:rsid w:val="00357E26"/>
    <w:rsid w:val="00362830"/>
    <w:rsid w:val="00362E01"/>
    <w:rsid w:val="003651D0"/>
    <w:rsid w:val="00366C38"/>
    <w:rsid w:val="00366EFF"/>
    <w:rsid w:val="00367D31"/>
    <w:rsid w:val="00370AED"/>
    <w:rsid w:val="003751D7"/>
    <w:rsid w:val="00375602"/>
    <w:rsid w:val="003770B0"/>
    <w:rsid w:val="00381943"/>
    <w:rsid w:val="00383051"/>
    <w:rsid w:val="003842E1"/>
    <w:rsid w:val="00384D6B"/>
    <w:rsid w:val="00384D89"/>
    <w:rsid w:val="00385688"/>
    <w:rsid w:val="00385953"/>
    <w:rsid w:val="00385F64"/>
    <w:rsid w:val="0038643C"/>
    <w:rsid w:val="00387549"/>
    <w:rsid w:val="003876E1"/>
    <w:rsid w:val="0039033C"/>
    <w:rsid w:val="00391102"/>
    <w:rsid w:val="003935F6"/>
    <w:rsid w:val="00395751"/>
    <w:rsid w:val="00395C58"/>
    <w:rsid w:val="0039661C"/>
    <w:rsid w:val="003A00E0"/>
    <w:rsid w:val="003A0264"/>
    <w:rsid w:val="003A02C1"/>
    <w:rsid w:val="003A09F9"/>
    <w:rsid w:val="003A0E41"/>
    <w:rsid w:val="003A1B6E"/>
    <w:rsid w:val="003A29A0"/>
    <w:rsid w:val="003A41E4"/>
    <w:rsid w:val="003A52FC"/>
    <w:rsid w:val="003A62AA"/>
    <w:rsid w:val="003A653D"/>
    <w:rsid w:val="003A6CDB"/>
    <w:rsid w:val="003A7D80"/>
    <w:rsid w:val="003B0B15"/>
    <w:rsid w:val="003B1A48"/>
    <w:rsid w:val="003B1FCA"/>
    <w:rsid w:val="003B38E5"/>
    <w:rsid w:val="003B4C70"/>
    <w:rsid w:val="003B51AC"/>
    <w:rsid w:val="003B5C04"/>
    <w:rsid w:val="003B6F6B"/>
    <w:rsid w:val="003C0554"/>
    <w:rsid w:val="003C221F"/>
    <w:rsid w:val="003C3B9A"/>
    <w:rsid w:val="003C3C6A"/>
    <w:rsid w:val="003C3D61"/>
    <w:rsid w:val="003C412C"/>
    <w:rsid w:val="003C4E86"/>
    <w:rsid w:val="003C6D5F"/>
    <w:rsid w:val="003D005B"/>
    <w:rsid w:val="003D0876"/>
    <w:rsid w:val="003D1340"/>
    <w:rsid w:val="003D3285"/>
    <w:rsid w:val="003D3D08"/>
    <w:rsid w:val="003D59AF"/>
    <w:rsid w:val="003E171D"/>
    <w:rsid w:val="003E3E65"/>
    <w:rsid w:val="003E45AC"/>
    <w:rsid w:val="003E5417"/>
    <w:rsid w:val="003E7C8D"/>
    <w:rsid w:val="003F086B"/>
    <w:rsid w:val="003F09B7"/>
    <w:rsid w:val="003F157E"/>
    <w:rsid w:val="003F3B29"/>
    <w:rsid w:val="003F3B2F"/>
    <w:rsid w:val="003F3D54"/>
    <w:rsid w:val="003F443F"/>
    <w:rsid w:val="003F61FE"/>
    <w:rsid w:val="003F6A97"/>
    <w:rsid w:val="003F7B57"/>
    <w:rsid w:val="00400184"/>
    <w:rsid w:val="00402A19"/>
    <w:rsid w:val="00402A6C"/>
    <w:rsid w:val="00406174"/>
    <w:rsid w:val="00406730"/>
    <w:rsid w:val="00407106"/>
    <w:rsid w:val="00407B50"/>
    <w:rsid w:val="00410A92"/>
    <w:rsid w:val="00414B2A"/>
    <w:rsid w:val="00414C07"/>
    <w:rsid w:val="00415AFF"/>
    <w:rsid w:val="00416778"/>
    <w:rsid w:val="0041744B"/>
    <w:rsid w:val="00420E6D"/>
    <w:rsid w:val="00421907"/>
    <w:rsid w:val="004229D8"/>
    <w:rsid w:val="00423467"/>
    <w:rsid w:val="004240D7"/>
    <w:rsid w:val="004258FC"/>
    <w:rsid w:val="00425CC6"/>
    <w:rsid w:val="00426D2D"/>
    <w:rsid w:val="00427104"/>
    <w:rsid w:val="0042795B"/>
    <w:rsid w:val="00427BA5"/>
    <w:rsid w:val="00432D24"/>
    <w:rsid w:val="004342C5"/>
    <w:rsid w:val="00436059"/>
    <w:rsid w:val="00436CE1"/>
    <w:rsid w:val="00436E1F"/>
    <w:rsid w:val="00437BD7"/>
    <w:rsid w:val="00437F3A"/>
    <w:rsid w:val="004400EB"/>
    <w:rsid w:val="00441278"/>
    <w:rsid w:val="00444681"/>
    <w:rsid w:val="004449B7"/>
    <w:rsid w:val="004449FC"/>
    <w:rsid w:val="004453FA"/>
    <w:rsid w:val="00445465"/>
    <w:rsid w:val="00446AF3"/>
    <w:rsid w:val="00447325"/>
    <w:rsid w:val="00447455"/>
    <w:rsid w:val="00447AEC"/>
    <w:rsid w:val="00453638"/>
    <w:rsid w:val="00454709"/>
    <w:rsid w:val="00454DC7"/>
    <w:rsid w:val="004557E3"/>
    <w:rsid w:val="004562FE"/>
    <w:rsid w:val="00460772"/>
    <w:rsid w:val="00462BF7"/>
    <w:rsid w:val="00464C18"/>
    <w:rsid w:val="00465C30"/>
    <w:rsid w:val="004664C2"/>
    <w:rsid w:val="00470A68"/>
    <w:rsid w:val="0047133D"/>
    <w:rsid w:val="004718DB"/>
    <w:rsid w:val="0047198C"/>
    <w:rsid w:val="00471EB3"/>
    <w:rsid w:val="004739DA"/>
    <w:rsid w:val="00476FF7"/>
    <w:rsid w:val="004809F0"/>
    <w:rsid w:val="00486656"/>
    <w:rsid w:val="00490BE3"/>
    <w:rsid w:val="004918C3"/>
    <w:rsid w:val="00491EFA"/>
    <w:rsid w:val="00494A6A"/>
    <w:rsid w:val="00497DE1"/>
    <w:rsid w:val="004A040D"/>
    <w:rsid w:val="004A0A5E"/>
    <w:rsid w:val="004A2000"/>
    <w:rsid w:val="004A3A3D"/>
    <w:rsid w:val="004A3C6F"/>
    <w:rsid w:val="004A6E91"/>
    <w:rsid w:val="004B23FE"/>
    <w:rsid w:val="004B3D4B"/>
    <w:rsid w:val="004B443A"/>
    <w:rsid w:val="004B73AD"/>
    <w:rsid w:val="004B7A15"/>
    <w:rsid w:val="004B7DEE"/>
    <w:rsid w:val="004C3CB9"/>
    <w:rsid w:val="004C4FB9"/>
    <w:rsid w:val="004C61E2"/>
    <w:rsid w:val="004D0952"/>
    <w:rsid w:val="004D1505"/>
    <w:rsid w:val="004D2036"/>
    <w:rsid w:val="004D2F8D"/>
    <w:rsid w:val="004D359A"/>
    <w:rsid w:val="004D3F5C"/>
    <w:rsid w:val="004D4016"/>
    <w:rsid w:val="004D44A8"/>
    <w:rsid w:val="004D5A38"/>
    <w:rsid w:val="004D65E7"/>
    <w:rsid w:val="004D6F79"/>
    <w:rsid w:val="004D6FCD"/>
    <w:rsid w:val="004D72EC"/>
    <w:rsid w:val="004D7332"/>
    <w:rsid w:val="004D745E"/>
    <w:rsid w:val="004E0924"/>
    <w:rsid w:val="004E2423"/>
    <w:rsid w:val="004E3F2A"/>
    <w:rsid w:val="004E4CD5"/>
    <w:rsid w:val="004E58E4"/>
    <w:rsid w:val="004E653D"/>
    <w:rsid w:val="004E6BF7"/>
    <w:rsid w:val="004F14F1"/>
    <w:rsid w:val="004F311E"/>
    <w:rsid w:val="004F5E8E"/>
    <w:rsid w:val="004F66CD"/>
    <w:rsid w:val="004F6D75"/>
    <w:rsid w:val="004F6E18"/>
    <w:rsid w:val="004F73E7"/>
    <w:rsid w:val="0050292D"/>
    <w:rsid w:val="0050385A"/>
    <w:rsid w:val="0050387D"/>
    <w:rsid w:val="00503AF9"/>
    <w:rsid w:val="00503B43"/>
    <w:rsid w:val="00504561"/>
    <w:rsid w:val="00504CE1"/>
    <w:rsid w:val="0050548A"/>
    <w:rsid w:val="00505CE0"/>
    <w:rsid w:val="0050617B"/>
    <w:rsid w:val="00506AF1"/>
    <w:rsid w:val="0050717F"/>
    <w:rsid w:val="00511784"/>
    <w:rsid w:val="00514DFD"/>
    <w:rsid w:val="005157B9"/>
    <w:rsid w:val="005157ED"/>
    <w:rsid w:val="00520192"/>
    <w:rsid w:val="005218FB"/>
    <w:rsid w:val="0052285D"/>
    <w:rsid w:val="00522C28"/>
    <w:rsid w:val="00524524"/>
    <w:rsid w:val="005258CD"/>
    <w:rsid w:val="00526366"/>
    <w:rsid w:val="00527C30"/>
    <w:rsid w:val="00531451"/>
    <w:rsid w:val="0053345E"/>
    <w:rsid w:val="00533DE4"/>
    <w:rsid w:val="00535A06"/>
    <w:rsid w:val="00536190"/>
    <w:rsid w:val="0053655C"/>
    <w:rsid w:val="00536E82"/>
    <w:rsid w:val="0053767B"/>
    <w:rsid w:val="00537BF2"/>
    <w:rsid w:val="00542877"/>
    <w:rsid w:val="00542C7B"/>
    <w:rsid w:val="00543025"/>
    <w:rsid w:val="0054318A"/>
    <w:rsid w:val="005449DF"/>
    <w:rsid w:val="00546946"/>
    <w:rsid w:val="005507B1"/>
    <w:rsid w:val="00550EC3"/>
    <w:rsid w:val="005512BD"/>
    <w:rsid w:val="0055221E"/>
    <w:rsid w:val="00553531"/>
    <w:rsid w:val="00554D9D"/>
    <w:rsid w:val="005560F7"/>
    <w:rsid w:val="00557D76"/>
    <w:rsid w:val="00557E5C"/>
    <w:rsid w:val="005610E1"/>
    <w:rsid w:val="00561F24"/>
    <w:rsid w:val="0056339B"/>
    <w:rsid w:val="0056420C"/>
    <w:rsid w:val="005661F7"/>
    <w:rsid w:val="00570119"/>
    <w:rsid w:val="00570936"/>
    <w:rsid w:val="00572884"/>
    <w:rsid w:val="005739DD"/>
    <w:rsid w:val="00573E91"/>
    <w:rsid w:val="005743C2"/>
    <w:rsid w:val="0057471F"/>
    <w:rsid w:val="005757C5"/>
    <w:rsid w:val="005764DB"/>
    <w:rsid w:val="00576DFE"/>
    <w:rsid w:val="00577256"/>
    <w:rsid w:val="00582120"/>
    <w:rsid w:val="00582196"/>
    <w:rsid w:val="005827FA"/>
    <w:rsid w:val="0058305C"/>
    <w:rsid w:val="00587D34"/>
    <w:rsid w:val="005905B1"/>
    <w:rsid w:val="00590717"/>
    <w:rsid w:val="005909D7"/>
    <w:rsid w:val="00591E71"/>
    <w:rsid w:val="005925D5"/>
    <w:rsid w:val="00592F9E"/>
    <w:rsid w:val="00593150"/>
    <w:rsid w:val="00594C89"/>
    <w:rsid w:val="00595789"/>
    <w:rsid w:val="00595950"/>
    <w:rsid w:val="00596AA7"/>
    <w:rsid w:val="00596B79"/>
    <w:rsid w:val="00597034"/>
    <w:rsid w:val="005A1BDE"/>
    <w:rsid w:val="005A3641"/>
    <w:rsid w:val="005A526C"/>
    <w:rsid w:val="005A6FC8"/>
    <w:rsid w:val="005A7F89"/>
    <w:rsid w:val="005B08C1"/>
    <w:rsid w:val="005B129D"/>
    <w:rsid w:val="005B15AA"/>
    <w:rsid w:val="005B3391"/>
    <w:rsid w:val="005B3960"/>
    <w:rsid w:val="005B3E2B"/>
    <w:rsid w:val="005B403D"/>
    <w:rsid w:val="005B6060"/>
    <w:rsid w:val="005B64F1"/>
    <w:rsid w:val="005B6587"/>
    <w:rsid w:val="005B6AA1"/>
    <w:rsid w:val="005B7323"/>
    <w:rsid w:val="005C3853"/>
    <w:rsid w:val="005C4206"/>
    <w:rsid w:val="005C494D"/>
    <w:rsid w:val="005C5706"/>
    <w:rsid w:val="005C62BD"/>
    <w:rsid w:val="005D09A0"/>
    <w:rsid w:val="005D09C0"/>
    <w:rsid w:val="005D0CEF"/>
    <w:rsid w:val="005D3524"/>
    <w:rsid w:val="005D5F68"/>
    <w:rsid w:val="005D6CC0"/>
    <w:rsid w:val="005E05EF"/>
    <w:rsid w:val="005E4E0D"/>
    <w:rsid w:val="005F01C1"/>
    <w:rsid w:val="005F0C8F"/>
    <w:rsid w:val="005F4075"/>
    <w:rsid w:val="005F4A69"/>
    <w:rsid w:val="0060221E"/>
    <w:rsid w:val="0060323F"/>
    <w:rsid w:val="00603BB2"/>
    <w:rsid w:val="00605404"/>
    <w:rsid w:val="0060560C"/>
    <w:rsid w:val="0061027F"/>
    <w:rsid w:val="006102F4"/>
    <w:rsid w:val="0061217C"/>
    <w:rsid w:val="006121D9"/>
    <w:rsid w:val="0061293A"/>
    <w:rsid w:val="00613783"/>
    <w:rsid w:val="006146EC"/>
    <w:rsid w:val="006147CE"/>
    <w:rsid w:val="00614E6E"/>
    <w:rsid w:val="00615768"/>
    <w:rsid w:val="00616681"/>
    <w:rsid w:val="00616E2F"/>
    <w:rsid w:val="00616E58"/>
    <w:rsid w:val="00617654"/>
    <w:rsid w:val="00622274"/>
    <w:rsid w:val="00623062"/>
    <w:rsid w:val="00623C71"/>
    <w:rsid w:val="006246CE"/>
    <w:rsid w:val="00624CF4"/>
    <w:rsid w:val="006265B2"/>
    <w:rsid w:val="006267F9"/>
    <w:rsid w:val="00630269"/>
    <w:rsid w:val="00632735"/>
    <w:rsid w:val="00634C7C"/>
    <w:rsid w:val="00635151"/>
    <w:rsid w:val="00635259"/>
    <w:rsid w:val="00635BCF"/>
    <w:rsid w:val="00636E39"/>
    <w:rsid w:val="00637371"/>
    <w:rsid w:val="00637AD0"/>
    <w:rsid w:val="00637C99"/>
    <w:rsid w:val="00640214"/>
    <w:rsid w:val="00641345"/>
    <w:rsid w:val="00642184"/>
    <w:rsid w:val="00646505"/>
    <w:rsid w:val="00646BEA"/>
    <w:rsid w:val="00647D01"/>
    <w:rsid w:val="00647F94"/>
    <w:rsid w:val="006501E8"/>
    <w:rsid w:val="00650D1F"/>
    <w:rsid w:val="00651D83"/>
    <w:rsid w:val="00653803"/>
    <w:rsid w:val="006542EA"/>
    <w:rsid w:val="006545C9"/>
    <w:rsid w:val="006560A5"/>
    <w:rsid w:val="00656B4A"/>
    <w:rsid w:val="00656ED4"/>
    <w:rsid w:val="00657ED1"/>
    <w:rsid w:val="006614B0"/>
    <w:rsid w:val="00661853"/>
    <w:rsid w:val="00664A3E"/>
    <w:rsid w:val="006650E2"/>
    <w:rsid w:val="006656A1"/>
    <w:rsid w:val="00665D2E"/>
    <w:rsid w:val="00666A6E"/>
    <w:rsid w:val="00670EFC"/>
    <w:rsid w:val="006715B9"/>
    <w:rsid w:val="00671953"/>
    <w:rsid w:val="0067319A"/>
    <w:rsid w:val="00673EC7"/>
    <w:rsid w:val="00677333"/>
    <w:rsid w:val="0068006E"/>
    <w:rsid w:val="006815E0"/>
    <w:rsid w:val="00682428"/>
    <w:rsid w:val="00682577"/>
    <w:rsid w:val="00682A89"/>
    <w:rsid w:val="0068524F"/>
    <w:rsid w:val="0068553D"/>
    <w:rsid w:val="00686459"/>
    <w:rsid w:val="00686D18"/>
    <w:rsid w:val="00687748"/>
    <w:rsid w:val="00687DAE"/>
    <w:rsid w:val="006904D1"/>
    <w:rsid w:val="00691BAF"/>
    <w:rsid w:val="00692DED"/>
    <w:rsid w:val="00692F1F"/>
    <w:rsid w:val="00694189"/>
    <w:rsid w:val="00695ABF"/>
    <w:rsid w:val="00695AF4"/>
    <w:rsid w:val="00696F4E"/>
    <w:rsid w:val="00697B18"/>
    <w:rsid w:val="006A0081"/>
    <w:rsid w:val="006A2F95"/>
    <w:rsid w:val="006A5836"/>
    <w:rsid w:val="006A67DB"/>
    <w:rsid w:val="006A7007"/>
    <w:rsid w:val="006B0AA4"/>
    <w:rsid w:val="006B106F"/>
    <w:rsid w:val="006B243C"/>
    <w:rsid w:val="006B2564"/>
    <w:rsid w:val="006B4019"/>
    <w:rsid w:val="006B5923"/>
    <w:rsid w:val="006B59B1"/>
    <w:rsid w:val="006B5F18"/>
    <w:rsid w:val="006B6D2D"/>
    <w:rsid w:val="006B7286"/>
    <w:rsid w:val="006B7814"/>
    <w:rsid w:val="006B7A07"/>
    <w:rsid w:val="006C00B4"/>
    <w:rsid w:val="006C11F3"/>
    <w:rsid w:val="006C12D9"/>
    <w:rsid w:val="006C1967"/>
    <w:rsid w:val="006C3FF8"/>
    <w:rsid w:val="006C5708"/>
    <w:rsid w:val="006C5AD2"/>
    <w:rsid w:val="006C60F7"/>
    <w:rsid w:val="006D0390"/>
    <w:rsid w:val="006D0EE8"/>
    <w:rsid w:val="006D45C3"/>
    <w:rsid w:val="006D680D"/>
    <w:rsid w:val="006D74A5"/>
    <w:rsid w:val="006E06A8"/>
    <w:rsid w:val="006E24B0"/>
    <w:rsid w:val="006E3B80"/>
    <w:rsid w:val="006E3E72"/>
    <w:rsid w:val="006E57A8"/>
    <w:rsid w:val="006E5D4F"/>
    <w:rsid w:val="006F1190"/>
    <w:rsid w:val="006F1702"/>
    <w:rsid w:val="006F2104"/>
    <w:rsid w:val="006F2655"/>
    <w:rsid w:val="006F3254"/>
    <w:rsid w:val="006F3605"/>
    <w:rsid w:val="006F5034"/>
    <w:rsid w:val="006F5823"/>
    <w:rsid w:val="006F696D"/>
    <w:rsid w:val="006F7B71"/>
    <w:rsid w:val="0070085F"/>
    <w:rsid w:val="00701723"/>
    <w:rsid w:val="00701D1D"/>
    <w:rsid w:val="0070283E"/>
    <w:rsid w:val="007049A7"/>
    <w:rsid w:val="0070670F"/>
    <w:rsid w:val="00706833"/>
    <w:rsid w:val="0071014B"/>
    <w:rsid w:val="00710CE7"/>
    <w:rsid w:val="0071107A"/>
    <w:rsid w:val="0071122C"/>
    <w:rsid w:val="00711DF4"/>
    <w:rsid w:val="00712174"/>
    <w:rsid w:val="00712291"/>
    <w:rsid w:val="0071232F"/>
    <w:rsid w:val="00712C37"/>
    <w:rsid w:val="00712D95"/>
    <w:rsid w:val="0071482B"/>
    <w:rsid w:val="00715052"/>
    <w:rsid w:val="00715D68"/>
    <w:rsid w:val="0072098D"/>
    <w:rsid w:val="007211E2"/>
    <w:rsid w:val="0072127C"/>
    <w:rsid w:val="00721F15"/>
    <w:rsid w:val="00722BDB"/>
    <w:rsid w:val="00722EE7"/>
    <w:rsid w:val="007248AF"/>
    <w:rsid w:val="007266FE"/>
    <w:rsid w:val="0073023E"/>
    <w:rsid w:val="00732F4E"/>
    <w:rsid w:val="00733CB6"/>
    <w:rsid w:val="007350A9"/>
    <w:rsid w:val="00735C9B"/>
    <w:rsid w:val="00736A48"/>
    <w:rsid w:val="00737B31"/>
    <w:rsid w:val="0074048C"/>
    <w:rsid w:val="00741362"/>
    <w:rsid w:val="0074137A"/>
    <w:rsid w:val="0074195A"/>
    <w:rsid w:val="007423F1"/>
    <w:rsid w:val="007428D0"/>
    <w:rsid w:val="00742D9E"/>
    <w:rsid w:val="00743712"/>
    <w:rsid w:val="007442A4"/>
    <w:rsid w:val="007442A6"/>
    <w:rsid w:val="007443BA"/>
    <w:rsid w:val="00744BCF"/>
    <w:rsid w:val="00744E58"/>
    <w:rsid w:val="00745EFE"/>
    <w:rsid w:val="0074619C"/>
    <w:rsid w:val="0074728F"/>
    <w:rsid w:val="007523FE"/>
    <w:rsid w:val="007536F9"/>
    <w:rsid w:val="00753964"/>
    <w:rsid w:val="007539B7"/>
    <w:rsid w:val="007541EB"/>
    <w:rsid w:val="007565E9"/>
    <w:rsid w:val="00760F72"/>
    <w:rsid w:val="007625A1"/>
    <w:rsid w:val="00762E6E"/>
    <w:rsid w:val="007639A4"/>
    <w:rsid w:val="00763BCB"/>
    <w:rsid w:val="00767147"/>
    <w:rsid w:val="00767B45"/>
    <w:rsid w:val="00771643"/>
    <w:rsid w:val="00772DAF"/>
    <w:rsid w:val="0077428A"/>
    <w:rsid w:val="007771D6"/>
    <w:rsid w:val="007815BE"/>
    <w:rsid w:val="00782649"/>
    <w:rsid w:val="00782739"/>
    <w:rsid w:val="007833C5"/>
    <w:rsid w:val="00783902"/>
    <w:rsid w:val="0078552F"/>
    <w:rsid w:val="00785946"/>
    <w:rsid w:val="00787A04"/>
    <w:rsid w:val="00787AA9"/>
    <w:rsid w:val="00790A4E"/>
    <w:rsid w:val="00791244"/>
    <w:rsid w:val="00793B04"/>
    <w:rsid w:val="00793C46"/>
    <w:rsid w:val="00794B13"/>
    <w:rsid w:val="007950B9"/>
    <w:rsid w:val="00796F21"/>
    <w:rsid w:val="007976BA"/>
    <w:rsid w:val="007A0A8C"/>
    <w:rsid w:val="007A0BDF"/>
    <w:rsid w:val="007A1BB2"/>
    <w:rsid w:val="007A2557"/>
    <w:rsid w:val="007A260F"/>
    <w:rsid w:val="007A360B"/>
    <w:rsid w:val="007A44AA"/>
    <w:rsid w:val="007A52CE"/>
    <w:rsid w:val="007A6ED5"/>
    <w:rsid w:val="007A7282"/>
    <w:rsid w:val="007A7DEA"/>
    <w:rsid w:val="007B0B79"/>
    <w:rsid w:val="007B14FC"/>
    <w:rsid w:val="007B1FE0"/>
    <w:rsid w:val="007B23BF"/>
    <w:rsid w:val="007B44B2"/>
    <w:rsid w:val="007B594A"/>
    <w:rsid w:val="007B6E38"/>
    <w:rsid w:val="007C02F5"/>
    <w:rsid w:val="007C05A0"/>
    <w:rsid w:val="007C07C2"/>
    <w:rsid w:val="007C40ED"/>
    <w:rsid w:val="007C4CD4"/>
    <w:rsid w:val="007C6F38"/>
    <w:rsid w:val="007D034F"/>
    <w:rsid w:val="007D0614"/>
    <w:rsid w:val="007D17EB"/>
    <w:rsid w:val="007D20D8"/>
    <w:rsid w:val="007D29AF"/>
    <w:rsid w:val="007D3CC4"/>
    <w:rsid w:val="007D5E2E"/>
    <w:rsid w:val="007D72DB"/>
    <w:rsid w:val="007E01F8"/>
    <w:rsid w:val="007E04E9"/>
    <w:rsid w:val="007E141B"/>
    <w:rsid w:val="007E2049"/>
    <w:rsid w:val="007E5D36"/>
    <w:rsid w:val="007E5F72"/>
    <w:rsid w:val="007E609F"/>
    <w:rsid w:val="007E68FA"/>
    <w:rsid w:val="007E7101"/>
    <w:rsid w:val="007E7D1B"/>
    <w:rsid w:val="007F1627"/>
    <w:rsid w:val="007F1D8E"/>
    <w:rsid w:val="007F37BD"/>
    <w:rsid w:val="007F39E8"/>
    <w:rsid w:val="007F5B82"/>
    <w:rsid w:val="007F6E9A"/>
    <w:rsid w:val="007F7FE0"/>
    <w:rsid w:val="007F7FF4"/>
    <w:rsid w:val="008011EB"/>
    <w:rsid w:val="0080258F"/>
    <w:rsid w:val="0080335E"/>
    <w:rsid w:val="008051DA"/>
    <w:rsid w:val="008068B8"/>
    <w:rsid w:val="00806F6E"/>
    <w:rsid w:val="00807855"/>
    <w:rsid w:val="0081044E"/>
    <w:rsid w:val="008123D4"/>
    <w:rsid w:val="00813389"/>
    <w:rsid w:val="0081359E"/>
    <w:rsid w:val="00814C9E"/>
    <w:rsid w:val="0081645E"/>
    <w:rsid w:val="00821F19"/>
    <w:rsid w:val="0082524D"/>
    <w:rsid w:val="00825B42"/>
    <w:rsid w:val="00830592"/>
    <w:rsid w:val="008318D0"/>
    <w:rsid w:val="00832B96"/>
    <w:rsid w:val="00833512"/>
    <w:rsid w:val="00833DBE"/>
    <w:rsid w:val="00840F65"/>
    <w:rsid w:val="008428D0"/>
    <w:rsid w:val="00844568"/>
    <w:rsid w:val="00844642"/>
    <w:rsid w:val="008451E2"/>
    <w:rsid w:val="008455B2"/>
    <w:rsid w:val="00847157"/>
    <w:rsid w:val="00850E5F"/>
    <w:rsid w:val="00851C9F"/>
    <w:rsid w:val="00852CDA"/>
    <w:rsid w:val="00852DD8"/>
    <w:rsid w:val="00854800"/>
    <w:rsid w:val="00854EAD"/>
    <w:rsid w:val="0085526A"/>
    <w:rsid w:val="00855290"/>
    <w:rsid w:val="0085623F"/>
    <w:rsid w:val="008605DE"/>
    <w:rsid w:val="00861061"/>
    <w:rsid w:val="00861E24"/>
    <w:rsid w:val="00862406"/>
    <w:rsid w:val="00862496"/>
    <w:rsid w:val="00862717"/>
    <w:rsid w:val="00863441"/>
    <w:rsid w:val="00864E3B"/>
    <w:rsid w:val="00865F14"/>
    <w:rsid w:val="00865F26"/>
    <w:rsid w:val="00865FBD"/>
    <w:rsid w:val="00866F92"/>
    <w:rsid w:val="008719D7"/>
    <w:rsid w:val="00871E43"/>
    <w:rsid w:val="00871F1F"/>
    <w:rsid w:val="00871F65"/>
    <w:rsid w:val="0087214D"/>
    <w:rsid w:val="008724BA"/>
    <w:rsid w:val="00872B07"/>
    <w:rsid w:val="00872C29"/>
    <w:rsid w:val="00873C1A"/>
    <w:rsid w:val="008805EA"/>
    <w:rsid w:val="00880C42"/>
    <w:rsid w:val="00882C82"/>
    <w:rsid w:val="0088372E"/>
    <w:rsid w:val="008870B5"/>
    <w:rsid w:val="00887199"/>
    <w:rsid w:val="00892788"/>
    <w:rsid w:val="00892BB8"/>
    <w:rsid w:val="0089321B"/>
    <w:rsid w:val="00893D67"/>
    <w:rsid w:val="00894431"/>
    <w:rsid w:val="00894B60"/>
    <w:rsid w:val="00894F89"/>
    <w:rsid w:val="00895443"/>
    <w:rsid w:val="00896391"/>
    <w:rsid w:val="008971B2"/>
    <w:rsid w:val="008A06FC"/>
    <w:rsid w:val="008A2EA6"/>
    <w:rsid w:val="008A31E5"/>
    <w:rsid w:val="008A34CB"/>
    <w:rsid w:val="008A5328"/>
    <w:rsid w:val="008A6E28"/>
    <w:rsid w:val="008A7BAD"/>
    <w:rsid w:val="008B1F9C"/>
    <w:rsid w:val="008B2EB8"/>
    <w:rsid w:val="008B30A9"/>
    <w:rsid w:val="008B40A6"/>
    <w:rsid w:val="008B581A"/>
    <w:rsid w:val="008B7DBE"/>
    <w:rsid w:val="008C2AC4"/>
    <w:rsid w:val="008C3C4D"/>
    <w:rsid w:val="008C3C7B"/>
    <w:rsid w:val="008C443A"/>
    <w:rsid w:val="008C4474"/>
    <w:rsid w:val="008C4A46"/>
    <w:rsid w:val="008C6401"/>
    <w:rsid w:val="008C663F"/>
    <w:rsid w:val="008C7D39"/>
    <w:rsid w:val="008D1085"/>
    <w:rsid w:val="008D2F76"/>
    <w:rsid w:val="008D47C2"/>
    <w:rsid w:val="008D4ED5"/>
    <w:rsid w:val="008D638A"/>
    <w:rsid w:val="008D704D"/>
    <w:rsid w:val="008E142B"/>
    <w:rsid w:val="008E32F6"/>
    <w:rsid w:val="008E3912"/>
    <w:rsid w:val="008E431C"/>
    <w:rsid w:val="008E49EA"/>
    <w:rsid w:val="008E6E96"/>
    <w:rsid w:val="008F0701"/>
    <w:rsid w:val="008F2182"/>
    <w:rsid w:val="008F270E"/>
    <w:rsid w:val="008F3677"/>
    <w:rsid w:val="008F47F5"/>
    <w:rsid w:val="008F5098"/>
    <w:rsid w:val="008F5BF2"/>
    <w:rsid w:val="008F7502"/>
    <w:rsid w:val="00900C3A"/>
    <w:rsid w:val="0090196F"/>
    <w:rsid w:val="00901FBF"/>
    <w:rsid w:val="00903BFA"/>
    <w:rsid w:val="00904F64"/>
    <w:rsid w:val="00907ED0"/>
    <w:rsid w:val="009124A0"/>
    <w:rsid w:val="009128BD"/>
    <w:rsid w:val="0091401F"/>
    <w:rsid w:val="009148D2"/>
    <w:rsid w:val="009155C9"/>
    <w:rsid w:val="00915E9D"/>
    <w:rsid w:val="00916142"/>
    <w:rsid w:val="009170E0"/>
    <w:rsid w:val="00917409"/>
    <w:rsid w:val="00920337"/>
    <w:rsid w:val="00922CA0"/>
    <w:rsid w:val="0092435E"/>
    <w:rsid w:val="009252B6"/>
    <w:rsid w:val="00925EBE"/>
    <w:rsid w:val="0093011A"/>
    <w:rsid w:val="00931A9B"/>
    <w:rsid w:val="00933FC1"/>
    <w:rsid w:val="0093580E"/>
    <w:rsid w:val="0093626A"/>
    <w:rsid w:val="00936CD5"/>
    <w:rsid w:val="00937FC2"/>
    <w:rsid w:val="00940913"/>
    <w:rsid w:val="00940CB6"/>
    <w:rsid w:val="00941385"/>
    <w:rsid w:val="00941FA6"/>
    <w:rsid w:val="00942406"/>
    <w:rsid w:val="00946402"/>
    <w:rsid w:val="00946EB7"/>
    <w:rsid w:val="009479C5"/>
    <w:rsid w:val="009524C0"/>
    <w:rsid w:val="009527E3"/>
    <w:rsid w:val="0095296F"/>
    <w:rsid w:val="00952BCA"/>
    <w:rsid w:val="00952F73"/>
    <w:rsid w:val="00954CB6"/>
    <w:rsid w:val="0095610E"/>
    <w:rsid w:val="00956B09"/>
    <w:rsid w:val="00956D73"/>
    <w:rsid w:val="00956DFE"/>
    <w:rsid w:val="00956F8D"/>
    <w:rsid w:val="009611E7"/>
    <w:rsid w:val="009612BD"/>
    <w:rsid w:val="0096154E"/>
    <w:rsid w:val="0096337E"/>
    <w:rsid w:val="009635B2"/>
    <w:rsid w:val="00963BC5"/>
    <w:rsid w:val="00964376"/>
    <w:rsid w:val="00965BAC"/>
    <w:rsid w:val="0097057C"/>
    <w:rsid w:val="0097061E"/>
    <w:rsid w:val="009707DB"/>
    <w:rsid w:val="009721B8"/>
    <w:rsid w:val="009723DC"/>
    <w:rsid w:val="00973225"/>
    <w:rsid w:val="00975CFD"/>
    <w:rsid w:val="00976750"/>
    <w:rsid w:val="00976B8F"/>
    <w:rsid w:val="00977C7B"/>
    <w:rsid w:val="00982498"/>
    <w:rsid w:val="00983413"/>
    <w:rsid w:val="009837AE"/>
    <w:rsid w:val="00983F57"/>
    <w:rsid w:val="00984AAB"/>
    <w:rsid w:val="00984BC7"/>
    <w:rsid w:val="009852ED"/>
    <w:rsid w:val="0098707D"/>
    <w:rsid w:val="00987358"/>
    <w:rsid w:val="00991822"/>
    <w:rsid w:val="00991E20"/>
    <w:rsid w:val="00992316"/>
    <w:rsid w:val="009954BF"/>
    <w:rsid w:val="009955DA"/>
    <w:rsid w:val="00995B3A"/>
    <w:rsid w:val="00995F0B"/>
    <w:rsid w:val="0099617E"/>
    <w:rsid w:val="00997629"/>
    <w:rsid w:val="009A03A9"/>
    <w:rsid w:val="009A0F8D"/>
    <w:rsid w:val="009A1297"/>
    <w:rsid w:val="009A309D"/>
    <w:rsid w:val="009A37E8"/>
    <w:rsid w:val="009A38DA"/>
    <w:rsid w:val="009A499D"/>
    <w:rsid w:val="009A59C5"/>
    <w:rsid w:val="009A5BAC"/>
    <w:rsid w:val="009A6BCC"/>
    <w:rsid w:val="009A7D89"/>
    <w:rsid w:val="009B1148"/>
    <w:rsid w:val="009B14D0"/>
    <w:rsid w:val="009B3481"/>
    <w:rsid w:val="009B682A"/>
    <w:rsid w:val="009B6B2B"/>
    <w:rsid w:val="009B736C"/>
    <w:rsid w:val="009B7A63"/>
    <w:rsid w:val="009B7C5C"/>
    <w:rsid w:val="009C0382"/>
    <w:rsid w:val="009C0B79"/>
    <w:rsid w:val="009C0D9F"/>
    <w:rsid w:val="009C14EE"/>
    <w:rsid w:val="009C25FB"/>
    <w:rsid w:val="009C3A8E"/>
    <w:rsid w:val="009C5751"/>
    <w:rsid w:val="009C6B8A"/>
    <w:rsid w:val="009C6FDF"/>
    <w:rsid w:val="009D21B6"/>
    <w:rsid w:val="009D26C6"/>
    <w:rsid w:val="009D5ED2"/>
    <w:rsid w:val="009D641B"/>
    <w:rsid w:val="009D73C8"/>
    <w:rsid w:val="009D766B"/>
    <w:rsid w:val="009D76B1"/>
    <w:rsid w:val="009E13D1"/>
    <w:rsid w:val="009E1937"/>
    <w:rsid w:val="009E2599"/>
    <w:rsid w:val="009E33FE"/>
    <w:rsid w:val="009E38CC"/>
    <w:rsid w:val="009E54AF"/>
    <w:rsid w:val="009E67E5"/>
    <w:rsid w:val="009F0929"/>
    <w:rsid w:val="009F6222"/>
    <w:rsid w:val="009F72B5"/>
    <w:rsid w:val="009F7456"/>
    <w:rsid w:val="00A00E4E"/>
    <w:rsid w:val="00A01124"/>
    <w:rsid w:val="00A02FFB"/>
    <w:rsid w:val="00A03943"/>
    <w:rsid w:val="00A04B18"/>
    <w:rsid w:val="00A05D94"/>
    <w:rsid w:val="00A06CEB"/>
    <w:rsid w:val="00A06F84"/>
    <w:rsid w:val="00A07D3C"/>
    <w:rsid w:val="00A105AE"/>
    <w:rsid w:val="00A12CE1"/>
    <w:rsid w:val="00A152D4"/>
    <w:rsid w:val="00A20BD6"/>
    <w:rsid w:val="00A21117"/>
    <w:rsid w:val="00A2244D"/>
    <w:rsid w:val="00A22D32"/>
    <w:rsid w:val="00A23252"/>
    <w:rsid w:val="00A235D8"/>
    <w:rsid w:val="00A23778"/>
    <w:rsid w:val="00A26E49"/>
    <w:rsid w:val="00A3003E"/>
    <w:rsid w:val="00A31811"/>
    <w:rsid w:val="00A31DCF"/>
    <w:rsid w:val="00A3323B"/>
    <w:rsid w:val="00A34948"/>
    <w:rsid w:val="00A34FC1"/>
    <w:rsid w:val="00A35B41"/>
    <w:rsid w:val="00A35C39"/>
    <w:rsid w:val="00A40478"/>
    <w:rsid w:val="00A4086F"/>
    <w:rsid w:val="00A44670"/>
    <w:rsid w:val="00A453C5"/>
    <w:rsid w:val="00A459D9"/>
    <w:rsid w:val="00A4750C"/>
    <w:rsid w:val="00A52769"/>
    <w:rsid w:val="00A52E69"/>
    <w:rsid w:val="00A5329F"/>
    <w:rsid w:val="00A55715"/>
    <w:rsid w:val="00A562BB"/>
    <w:rsid w:val="00A563CB"/>
    <w:rsid w:val="00A563E9"/>
    <w:rsid w:val="00A56F69"/>
    <w:rsid w:val="00A57FAA"/>
    <w:rsid w:val="00A62C37"/>
    <w:rsid w:val="00A66884"/>
    <w:rsid w:val="00A66E77"/>
    <w:rsid w:val="00A67239"/>
    <w:rsid w:val="00A67CD3"/>
    <w:rsid w:val="00A7010E"/>
    <w:rsid w:val="00A71329"/>
    <w:rsid w:val="00A71520"/>
    <w:rsid w:val="00A71A95"/>
    <w:rsid w:val="00A72D4D"/>
    <w:rsid w:val="00A73036"/>
    <w:rsid w:val="00A734DD"/>
    <w:rsid w:val="00A73EF5"/>
    <w:rsid w:val="00A741FF"/>
    <w:rsid w:val="00A74E76"/>
    <w:rsid w:val="00A76387"/>
    <w:rsid w:val="00A763F6"/>
    <w:rsid w:val="00A767ED"/>
    <w:rsid w:val="00A81C09"/>
    <w:rsid w:val="00A8475F"/>
    <w:rsid w:val="00A87A68"/>
    <w:rsid w:val="00A92A76"/>
    <w:rsid w:val="00A933DC"/>
    <w:rsid w:val="00A9347D"/>
    <w:rsid w:val="00A938B0"/>
    <w:rsid w:val="00A9399A"/>
    <w:rsid w:val="00A93A54"/>
    <w:rsid w:val="00A94763"/>
    <w:rsid w:val="00A95CAB"/>
    <w:rsid w:val="00A9612E"/>
    <w:rsid w:val="00A971B2"/>
    <w:rsid w:val="00AA1539"/>
    <w:rsid w:val="00AA1E32"/>
    <w:rsid w:val="00AA1E33"/>
    <w:rsid w:val="00AA45B3"/>
    <w:rsid w:val="00AA5CD2"/>
    <w:rsid w:val="00AA7B50"/>
    <w:rsid w:val="00AB5037"/>
    <w:rsid w:val="00AB52A9"/>
    <w:rsid w:val="00AB5B08"/>
    <w:rsid w:val="00AC0853"/>
    <w:rsid w:val="00AC1413"/>
    <w:rsid w:val="00AC1800"/>
    <w:rsid w:val="00AC1D2D"/>
    <w:rsid w:val="00AC21E4"/>
    <w:rsid w:val="00AD0361"/>
    <w:rsid w:val="00AD0830"/>
    <w:rsid w:val="00AD0A79"/>
    <w:rsid w:val="00AD0E29"/>
    <w:rsid w:val="00AD32EA"/>
    <w:rsid w:val="00AD3608"/>
    <w:rsid w:val="00AD4FE3"/>
    <w:rsid w:val="00AE008B"/>
    <w:rsid w:val="00AE00F0"/>
    <w:rsid w:val="00AE0599"/>
    <w:rsid w:val="00AE435F"/>
    <w:rsid w:val="00AE4E14"/>
    <w:rsid w:val="00AE771A"/>
    <w:rsid w:val="00AE7F4E"/>
    <w:rsid w:val="00AF0B79"/>
    <w:rsid w:val="00AF0CA3"/>
    <w:rsid w:val="00AF32D2"/>
    <w:rsid w:val="00AF38A3"/>
    <w:rsid w:val="00AF3F99"/>
    <w:rsid w:val="00AF4602"/>
    <w:rsid w:val="00AF574E"/>
    <w:rsid w:val="00AF5CC8"/>
    <w:rsid w:val="00AF7147"/>
    <w:rsid w:val="00AF773A"/>
    <w:rsid w:val="00AF7D59"/>
    <w:rsid w:val="00B0188E"/>
    <w:rsid w:val="00B01A8D"/>
    <w:rsid w:val="00B01E82"/>
    <w:rsid w:val="00B026EB"/>
    <w:rsid w:val="00B02A38"/>
    <w:rsid w:val="00B041DF"/>
    <w:rsid w:val="00B0429D"/>
    <w:rsid w:val="00B104C1"/>
    <w:rsid w:val="00B1122D"/>
    <w:rsid w:val="00B11270"/>
    <w:rsid w:val="00B117B0"/>
    <w:rsid w:val="00B143C9"/>
    <w:rsid w:val="00B15855"/>
    <w:rsid w:val="00B16252"/>
    <w:rsid w:val="00B163E9"/>
    <w:rsid w:val="00B163FB"/>
    <w:rsid w:val="00B16DED"/>
    <w:rsid w:val="00B20A9F"/>
    <w:rsid w:val="00B219B0"/>
    <w:rsid w:val="00B2293C"/>
    <w:rsid w:val="00B22FC7"/>
    <w:rsid w:val="00B2428E"/>
    <w:rsid w:val="00B266B3"/>
    <w:rsid w:val="00B279B5"/>
    <w:rsid w:val="00B307FC"/>
    <w:rsid w:val="00B368F4"/>
    <w:rsid w:val="00B36BA8"/>
    <w:rsid w:val="00B3742F"/>
    <w:rsid w:val="00B37C0F"/>
    <w:rsid w:val="00B40A83"/>
    <w:rsid w:val="00B40D5D"/>
    <w:rsid w:val="00B422BA"/>
    <w:rsid w:val="00B42717"/>
    <w:rsid w:val="00B437E5"/>
    <w:rsid w:val="00B43DC3"/>
    <w:rsid w:val="00B44508"/>
    <w:rsid w:val="00B4462B"/>
    <w:rsid w:val="00B46AB6"/>
    <w:rsid w:val="00B4755D"/>
    <w:rsid w:val="00B47E58"/>
    <w:rsid w:val="00B510BA"/>
    <w:rsid w:val="00B518D3"/>
    <w:rsid w:val="00B52A26"/>
    <w:rsid w:val="00B53242"/>
    <w:rsid w:val="00B5387D"/>
    <w:rsid w:val="00B53AE4"/>
    <w:rsid w:val="00B54921"/>
    <w:rsid w:val="00B553E3"/>
    <w:rsid w:val="00B56FB8"/>
    <w:rsid w:val="00B6120E"/>
    <w:rsid w:val="00B63249"/>
    <w:rsid w:val="00B6329A"/>
    <w:rsid w:val="00B63E84"/>
    <w:rsid w:val="00B64FFE"/>
    <w:rsid w:val="00B65237"/>
    <w:rsid w:val="00B6604F"/>
    <w:rsid w:val="00B66E89"/>
    <w:rsid w:val="00B71E14"/>
    <w:rsid w:val="00B71EA0"/>
    <w:rsid w:val="00B72097"/>
    <w:rsid w:val="00B72A03"/>
    <w:rsid w:val="00B72D50"/>
    <w:rsid w:val="00B738E5"/>
    <w:rsid w:val="00B739A3"/>
    <w:rsid w:val="00B74891"/>
    <w:rsid w:val="00B74D29"/>
    <w:rsid w:val="00B754FD"/>
    <w:rsid w:val="00B81997"/>
    <w:rsid w:val="00B82191"/>
    <w:rsid w:val="00B90408"/>
    <w:rsid w:val="00B90853"/>
    <w:rsid w:val="00B9499A"/>
    <w:rsid w:val="00B94F6F"/>
    <w:rsid w:val="00B96B68"/>
    <w:rsid w:val="00BA0601"/>
    <w:rsid w:val="00BA0A54"/>
    <w:rsid w:val="00BA11CF"/>
    <w:rsid w:val="00BA297F"/>
    <w:rsid w:val="00BA2C5C"/>
    <w:rsid w:val="00BA32BE"/>
    <w:rsid w:val="00BA3822"/>
    <w:rsid w:val="00BA3B9B"/>
    <w:rsid w:val="00BA4258"/>
    <w:rsid w:val="00BA4454"/>
    <w:rsid w:val="00BA5B4F"/>
    <w:rsid w:val="00BA7079"/>
    <w:rsid w:val="00BB332E"/>
    <w:rsid w:val="00BB44CA"/>
    <w:rsid w:val="00BB4772"/>
    <w:rsid w:val="00BB6083"/>
    <w:rsid w:val="00BB6514"/>
    <w:rsid w:val="00BC05D5"/>
    <w:rsid w:val="00BC2515"/>
    <w:rsid w:val="00BC2A4F"/>
    <w:rsid w:val="00BC2A99"/>
    <w:rsid w:val="00BC2DFC"/>
    <w:rsid w:val="00BC3E75"/>
    <w:rsid w:val="00BC4BD8"/>
    <w:rsid w:val="00BC56AB"/>
    <w:rsid w:val="00BD0627"/>
    <w:rsid w:val="00BD0BC8"/>
    <w:rsid w:val="00BD0FA0"/>
    <w:rsid w:val="00BD117C"/>
    <w:rsid w:val="00BD3CAF"/>
    <w:rsid w:val="00BD53D3"/>
    <w:rsid w:val="00BD5EAF"/>
    <w:rsid w:val="00BE009E"/>
    <w:rsid w:val="00BE189C"/>
    <w:rsid w:val="00BE1E4B"/>
    <w:rsid w:val="00BE2507"/>
    <w:rsid w:val="00BE2A05"/>
    <w:rsid w:val="00BE39B5"/>
    <w:rsid w:val="00BE3E1C"/>
    <w:rsid w:val="00BE564A"/>
    <w:rsid w:val="00BE5C2F"/>
    <w:rsid w:val="00BE6BD1"/>
    <w:rsid w:val="00BE7693"/>
    <w:rsid w:val="00BE7B65"/>
    <w:rsid w:val="00BF1464"/>
    <w:rsid w:val="00BF1D13"/>
    <w:rsid w:val="00BF28AD"/>
    <w:rsid w:val="00BF3498"/>
    <w:rsid w:val="00BF4114"/>
    <w:rsid w:val="00BF587C"/>
    <w:rsid w:val="00BF78FA"/>
    <w:rsid w:val="00C01D4C"/>
    <w:rsid w:val="00C02423"/>
    <w:rsid w:val="00C02977"/>
    <w:rsid w:val="00C02D64"/>
    <w:rsid w:val="00C03721"/>
    <w:rsid w:val="00C03F43"/>
    <w:rsid w:val="00C05393"/>
    <w:rsid w:val="00C0542F"/>
    <w:rsid w:val="00C057B7"/>
    <w:rsid w:val="00C11D3B"/>
    <w:rsid w:val="00C128D3"/>
    <w:rsid w:val="00C13079"/>
    <w:rsid w:val="00C135AB"/>
    <w:rsid w:val="00C13D80"/>
    <w:rsid w:val="00C14E1A"/>
    <w:rsid w:val="00C16A25"/>
    <w:rsid w:val="00C16B14"/>
    <w:rsid w:val="00C2228E"/>
    <w:rsid w:val="00C2297E"/>
    <w:rsid w:val="00C2471C"/>
    <w:rsid w:val="00C25C01"/>
    <w:rsid w:val="00C26584"/>
    <w:rsid w:val="00C26E37"/>
    <w:rsid w:val="00C308B4"/>
    <w:rsid w:val="00C3244B"/>
    <w:rsid w:val="00C3312E"/>
    <w:rsid w:val="00C3368A"/>
    <w:rsid w:val="00C34BAB"/>
    <w:rsid w:val="00C35E3B"/>
    <w:rsid w:val="00C40232"/>
    <w:rsid w:val="00C40465"/>
    <w:rsid w:val="00C41271"/>
    <w:rsid w:val="00C413B5"/>
    <w:rsid w:val="00C440C7"/>
    <w:rsid w:val="00C449B4"/>
    <w:rsid w:val="00C4736F"/>
    <w:rsid w:val="00C4788F"/>
    <w:rsid w:val="00C47A8C"/>
    <w:rsid w:val="00C47D30"/>
    <w:rsid w:val="00C50CEB"/>
    <w:rsid w:val="00C50EDB"/>
    <w:rsid w:val="00C56451"/>
    <w:rsid w:val="00C575B4"/>
    <w:rsid w:val="00C5768C"/>
    <w:rsid w:val="00C578CC"/>
    <w:rsid w:val="00C62990"/>
    <w:rsid w:val="00C6487D"/>
    <w:rsid w:val="00C64DB5"/>
    <w:rsid w:val="00C65522"/>
    <w:rsid w:val="00C66F3F"/>
    <w:rsid w:val="00C67D6A"/>
    <w:rsid w:val="00C67D8E"/>
    <w:rsid w:val="00C71B27"/>
    <w:rsid w:val="00C72B91"/>
    <w:rsid w:val="00C72C54"/>
    <w:rsid w:val="00C732A8"/>
    <w:rsid w:val="00C7543E"/>
    <w:rsid w:val="00C764E5"/>
    <w:rsid w:val="00C767CA"/>
    <w:rsid w:val="00C778CF"/>
    <w:rsid w:val="00C8061B"/>
    <w:rsid w:val="00C806D0"/>
    <w:rsid w:val="00C80B55"/>
    <w:rsid w:val="00C82195"/>
    <w:rsid w:val="00C82CAE"/>
    <w:rsid w:val="00C87808"/>
    <w:rsid w:val="00C948CB"/>
    <w:rsid w:val="00C94E1A"/>
    <w:rsid w:val="00CA1B53"/>
    <w:rsid w:val="00CA1F5D"/>
    <w:rsid w:val="00CA233F"/>
    <w:rsid w:val="00CA3A1F"/>
    <w:rsid w:val="00CA3E05"/>
    <w:rsid w:val="00CA43AA"/>
    <w:rsid w:val="00CA49C8"/>
    <w:rsid w:val="00CA6DEE"/>
    <w:rsid w:val="00CB2471"/>
    <w:rsid w:val="00CB292B"/>
    <w:rsid w:val="00CB398B"/>
    <w:rsid w:val="00CB70D3"/>
    <w:rsid w:val="00CC0F97"/>
    <w:rsid w:val="00CC0FD8"/>
    <w:rsid w:val="00CC3183"/>
    <w:rsid w:val="00CC3D98"/>
    <w:rsid w:val="00CC4C5F"/>
    <w:rsid w:val="00CC5A84"/>
    <w:rsid w:val="00CC6E7A"/>
    <w:rsid w:val="00CD0595"/>
    <w:rsid w:val="00CD1ADD"/>
    <w:rsid w:val="00CD21E7"/>
    <w:rsid w:val="00CD359C"/>
    <w:rsid w:val="00CD3845"/>
    <w:rsid w:val="00CD439D"/>
    <w:rsid w:val="00CD5DDB"/>
    <w:rsid w:val="00CD7CCA"/>
    <w:rsid w:val="00CE0F4D"/>
    <w:rsid w:val="00CE1A9F"/>
    <w:rsid w:val="00CE2188"/>
    <w:rsid w:val="00CE319C"/>
    <w:rsid w:val="00CE5011"/>
    <w:rsid w:val="00CE6A75"/>
    <w:rsid w:val="00CE70EB"/>
    <w:rsid w:val="00CE740C"/>
    <w:rsid w:val="00CE79A4"/>
    <w:rsid w:val="00CE7C1B"/>
    <w:rsid w:val="00CF07D3"/>
    <w:rsid w:val="00CF0DEE"/>
    <w:rsid w:val="00CF3705"/>
    <w:rsid w:val="00CF3FFF"/>
    <w:rsid w:val="00CF41DE"/>
    <w:rsid w:val="00CF4236"/>
    <w:rsid w:val="00CF4237"/>
    <w:rsid w:val="00CF78FF"/>
    <w:rsid w:val="00D0098C"/>
    <w:rsid w:val="00D02199"/>
    <w:rsid w:val="00D05626"/>
    <w:rsid w:val="00D05A4F"/>
    <w:rsid w:val="00D07038"/>
    <w:rsid w:val="00D07DF9"/>
    <w:rsid w:val="00D103E4"/>
    <w:rsid w:val="00D113BC"/>
    <w:rsid w:val="00D12D84"/>
    <w:rsid w:val="00D1425D"/>
    <w:rsid w:val="00D165BA"/>
    <w:rsid w:val="00D17B01"/>
    <w:rsid w:val="00D20A44"/>
    <w:rsid w:val="00D20BB4"/>
    <w:rsid w:val="00D21A2B"/>
    <w:rsid w:val="00D22E7D"/>
    <w:rsid w:val="00D24B42"/>
    <w:rsid w:val="00D26AC9"/>
    <w:rsid w:val="00D2713D"/>
    <w:rsid w:val="00D27F06"/>
    <w:rsid w:val="00D30AF2"/>
    <w:rsid w:val="00D30D68"/>
    <w:rsid w:val="00D31723"/>
    <w:rsid w:val="00D3364D"/>
    <w:rsid w:val="00D33906"/>
    <w:rsid w:val="00D357AF"/>
    <w:rsid w:val="00D35BB9"/>
    <w:rsid w:val="00D37ADB"/>
    <w:rsid w:val="00D401BA"/>
    <w:rsid w:val="00D41541"/>
    <w:rsid w:val="00D42F37"/>
    <w:rsid w:val="00D434F5"/>
    <w:rsid w:val="00D45E9B"/>
    <w:rsid w:val="00D46C4D"/>
    <w:rsid w:val="00D503BB"/>
    <w:rsid w:val="00D53AC4"/>
    <w:rsid w:val="00D56BA5"/>
    <w:rsid w:val="00D5722D"/>
    <w:rsid w:val="00D575A8"/>
    <w:rsid w:val="00D57A67"/>
    <w:rsid w:val="00D57E2E"/>
    <w:rsid w:val="00D60635"/>
    <w:rsid w:val="00D61A87"/>
    <w:rsid w:val="00D628E8"/>
    <w:rsid w:val="00D64A1E"/>
    <w:rsid w:val="00D64E3F"/>
    <w:rsid w:val="00D67394"/>
    <w:rsid w:val="00D70523"/>
    <w:rsid w:val="00D70BE3"/>
    <w:rsid w:val="00D7216D"/>
    <w:rsid w:val="00D74398"/>
    <w:rsid w:val="00D74800"/>
    <w:rsid w:val="00D7603B"/>
    <w:rsid w:val="00D76C5D"/>
    <w:rsid w:val="00D77CFA"/>
    <w:rsid w:val="00D80371"/>
    <w:rsid w:val="00D81163"/>
    <w:rsid w:val="00D813B5"/>
    <w:rsid w:val="00D81A80"/>
    <w:rsid w:val="00D823AB"/>
    <w:rsid w:val="00D833F6"/>
    <w:rsid w:val="00D834EC"/>
    <w:rsid w:val="00D846DF"/>
    <w:rsid w:val="00D847AC"/>
    <w:rsid w:val="00D85378"/>
    <w:rsid w:val="00D85D21"/>
    <w:rsid w:val="00D86E80"/>
    <w:rsid w:val="00D90F28"/>
    <w:rsid w:val="00D91448"/>
    <w:rsid w:val="00D92422"/>
    <w:rsid w:val="00D93B61"/>
    <w:rsid w:val="00D943FD"/>
    <w:rsid w:val="00D947EF"/>
    <w:rsid w:val="00D948D7"/>
    <w:rsid w:val="00D97280"/>
    <w:rsid w:val="00DA052F"/>
    <w:rsid w:val="00DA1EE3"/>
    <w:rsid w:val="00DA25FD"/>
    <w:rsid w:val="00DA3CDC"/>
    <w:rsid w:val="00DA421B"/>
    <w:rsid w:val="00DA5261"/>
    <w:rsid w:val="00DA60C5"/>
    <w:rsid w:val="00DA667B"/>
    <w:rsid w:val="00DA6850"/>
    <w:rsid w:val="00DA6A3B"/>
    <w:rsid w:val="00DA6FC4"/>
    <w:rsid w:val="00DB0EE9"/>
    <w:rsid w:val="00DB3307"/>
    <w:rsid w:val="00DB3A6C"/>
    <w:rsid w:val="00DB3B2F"/>
    <w:rsid w:val="00DB6927"/>
    <w:rsid w:val="00DB7C05"/>
    <w:rsid w:val="00DC0079"/>
    <w:rsid w:val="00DC0CAC"/>
    <w:rsid w:val="00DC12E6"/>
    <w:rsid w:val="00DC1592"/>
    <w:rsid w:val="00DC1D3B"/>
    <w:rsid w:val="00DC2AE8"/>
    <w:rsid w:val="00DC3F0C"/>
    <w:rsid w:val="00DC4430"/>
    <w:rsid w:val="00DC5B45"/>
    <w:rsid w:val="00DC6DDF"/>
    <w:rsid w:val="00DC7732"/>
    <w:rsid w:val="00DD2701"/>
    <w:rsid w:val="00DD2A75"/>
    <w:rsid w:val="00DD4010"/>
    <w:rsid w:val="00DE0C86"/>
    <w:rsid w:val="00DE425E"/>
    <w:rsid w:val="00DE6195"/>
    <w:rsid w:val="00DE6A06"/>
    <w:rsid w:val="00DE7CFA"/>
    <w:rsid w:val="00DF32C8"/>
    <w:rsid w:val="00DF430D"/>
    <w:rsid w:val="00DF4FCC"/>
    <w:rsid w:val="00DF5504"/>
    <w:rsid w:val="00DF68DD"/>
    <w:rsid w:val="00DF7250"/>
    <w:rsid w:val="00DF7B6F"/>
    <w:rsid w:val="00E006D1"/>
    <w:rsid w:val="00E01981"/>
    <w:rsid w:val="00E03F4E"/>
    <w:rsid w:val="00E05AA8"/>
    <w:rsid w:val="00E10137"/>
    <w:rsid w:val="00E1090E"/>
    <w:rsid w:val="00E10FA5"/>
    <w:rsid w:val="00E14237"/>
    <w:rsid w:val="00E146B8"/>
    <w:rsid w:val="00E174AE"/>
    <w:rsid w:val="00E208C1"/>
    <w:rsid w:val="00E2277C"/>
    <w:rsid w:val="00E22D6F"/>
    <w:rsid w:val="00E23452"/>
    <w:rsid w:val="00E23A37"/>
    <w:rsid w:val="00E263F6"/>
    <w:rsid w:val="00E302F4"/>
    <w:rsid w:val="00E30886"/>
    <w:rsid w:val="00E3105A"/>
    <w:rsid w:val="00E33588"/>
    <w:rsid w:val="00E336E3"/>
    <w:rsid w:val="00E36A9E"/>
    <w:rsid w:val="00E372E3"/>
    <w:rsid w:val="00E37931"/>
    <w:rsid w:val="00E37932"/>
    <w:rsid w:val="00E4223F"/>
    <w:rsid w:val="00E425F8"/>
    <w:rsid w:val="00E43047"/>
    <w:rsid w:val="00E436F3"/>
    <w:rsid w:val="00E4571F"/>
    <w:rsid w:val="00E46312"/>
    <w:rsid w:val="00E47366"/>
    <w:rsid w:val="00E47877"/>
    <w:rsid w:val="00E51CA0"/>
    <w:rsid w:val="00E521F2"/>
    <w:rsid w:val="00E5254A"/>
    <w:rsid w:val="00E52658"/>
    <w:rsid w:val="00E5473D"/>
    <w:rsid w:val="00E54B89"/>
    <w:rsid w:val="00E55A79"/>
    <w:rsid w:val="00E57D96"/>
    <w:rsid w:val="00E60ED3"/>
    <w:rsid w:val="00E627C0"/>
    <w:rsid w:val="00E636E6"/>
    <w:rsid w:val="00E6385C"/>
    <w:rsid w:val="00E655A3"/>
    <w:rsid w:val="00E66616"/>
    <w:rsid w:val="00E66CBF"/>
    <w:rsid w:val="00E70235"/>
    <w:rsid w:val="00E7200E"/>
    <w:rsid w:val="00E731AE"/>
    <w:rsid w:val="00E75D1D"/>
    <w:rsid w:val="00E7718D"/>
    <w:rsid w:val="00E81D16"/>
    <w:rsid w:val="00E842E7"/>
    <w:rsid w:val="00E85590"/>
    <w:rsid w:val="00E87892"/>
    <w:rsid w:val="00E87F56"/>
    <w:rsid w:val="00E9254A"/>
    <w:rsid w:val="00E93E25"/>
    <w:rsid w:val="00E95826"/>
    <w:rsid w:val="00E95CD4"/>
    <w:rsid w:val="00E9625E"/>
    <w:rsid w:val="00E967C4"/>
    <w:rsid w:val="00E96F3C"/>
    <w:rsid w:val="00EA253B"/>
    <w:rsid w:val="00EA499F"/>
    <w:rsid w:val="00EA4F49"/>
    <w:rsid w:val="00EA6BC5"/>
    <w:rsid w:val="00EA71C1"/>
    <w:rsid w:val="00EA72AF"/>
    <w:rsid w:val="00EB0323"/>
    <w:rsid w:val="00EB14DA"/>
    <w:rsid w:val="00EB1BBD"/>
    <w:rsid w:val="00EB2BEF"/>
    <w:rsid w:val="00EB2D67"/>
    <w:rsid w:val="00EB3B9A"/>
    <w:rsid w:val="00EB42A1"/>
    <w:rsid w:val="00EB4EF4"/>
    <w:rsid w:val="00EB69DB"/>
    <w:rsid w:val="00EC008E"/>
    <w:rsid w:val="00EC0382"/>
    <w:rsid w:val="00EC0D68"/>
    <w:rsid w:val="00EC0FEC"/>
    <w:rsid w:val="00EC2450"/>
    <w:rsid w:val="00EC291A"/>
    <w:rsid w:val="00EC2F75"/>
    <w:rsid w:val="00EC3ABF"/>
    <w:rsid w:val="00EC66FA"/>
    <w:rsid w:val="00ED0A33"/>
    <w:rsid w:val="00ED1230"/>
    <w:rsid w:val="00ED2F13"/>
    <w:rsid w:val="00ED33AD"/>
    <w:rsid w:val="00ED50E1"/>
    <w:rsid w:val="00ED5CEF"/>
    <w:rsid w:val="00ED746A"/>
    <w:rsid w:val="00ED74A2"/>
    <w:rsid w:val="00EE0A96"/>
    <w:rsid w:val="00EE2610"/>
    <w:rsid w:val="00EE46CD"/>
    <w:rsid w:val="00EE5C96"/>
    <w:rsid w:val="00EE71A8"/>
    <w:rsid w:val="00EE7696"/>
    <w:rsid w:val="00EE796D"/>
    <w:rsid w:val="00EE7B17"/>
    <w:rsid w:val="00EF2F26"/>
    <w:rsid w:val="00EF3011"/>
    <w:rsid w:val="00EF3AB2"/>
    <w:rsid w:val="00EF54F4"/>
    <w:rsid w:val="00EF5986"/>
    <w:rsid w:val="00EF6283"/>
    <w:rsid w:val="00EF6DCE"/>
    <w:rsid w:val="00F00992"/>
    <w:rsid w:val="00F02705"/>
    <w:rsid w:val="00F02BEF"/>
    <w:rsid w:val="00F03090"/>
    <w:rsid w:val="00F0568D"/>
    <w:rsid w:val="00F0608D"/>
    <w:rsid w:val="00F0721E"/>
    <w:rsid w:val="00F10289"/>
    <w:rsid w:val="00F10362"/>
    <w:rsid w:val="00F10E21"/>
    <w:rsid w:val="00F14083"/>
    <w:rsid w:val="00F1454E"/>
    <w:rsid w:val="00F15E3E"/>
    <w:rsid w:val="00F200C3"/>
    <w:rsid w:val="00F22389"/>
    <w:rsid w:val="00F22BE4"/>
    <w:rsid w:val="00F255A2"/>
    <w:rsid w:val="00F25A31"/>
    <w:rsid w:val="00F25B95"/>
    <w:rsid w:val="00F25D8A"/>
    <w:rsid w:val="00F263D9"/>
    <w:rsid w:val="00F26BB5"/>
    <w:rsid w:val="00F2726E"/>
    <w:rsid w:val="00F301C7"/>
    <w:rsid w:val="00F356DF"/>
    <w:rsid w:val="00F37670"/>
    <w:rsid w:val="00F4024F"/>
    <w:rsid w:val="00F406B4"/>
    <w:rsid w:val="00F41523"/>
    <w:rsid w:val="00F429DE"/>
    <w:rsid w:val="00F43206"/>
    <w:rsid w:val="00F440A1"/>
    <w:rsid w:val="00F44C59"/>
    <w:rsid w:val="00F44CDA"/>
    <w:rsid w:val="00F45274"/>
    <w:rsid w:val="00F46CB8"/>
    <w:rsid w:val="00F472C4"/>
    <w:rsid w:val="00F47B6D"/>
    <w:rsid w:val="00F47BB4"/>
    <w:rsid w:val="00F54AFE"/>
    <w:rsid w:val="00F54E26"/>
    <w:rsid w:val="00F56FE9"/>
    <w:rsid w:val="00F57F4C"/>
    <w:rsid w:val="00F60FE3"/>
    <w:rsid w:val="00F652E5"/>
    <w:rsid w:val="00F6619C"/>
    <w:rsid w:val="00F664D7"/>
    <w:rsid w:val="00F67261"/>
    <w:rsid w:val="00F67BB7"/>
    <w:rsid w:val="00F7101A"/>
    <w:rsid w:val="00F71FC2"/>
    <w:rsid w:val="00F76B7D"/>
    <w:rsid w:val="00F76D6A"/>
    <w:rsid w:val="00F77111"/>
    <w:rsid w:val="00F775C0"/>
    <w:rsid w:val="00F80506"/>
    <w:rsid w:val="00F805A4"/>
    <w:rsid w:val="00F80D17"/>
    <w:rsid w:val="00F84011"/>
    <w:rsid w:val="00F850AC"/>
    <w:rsid w:val="00F86109"/>
    <w:rsid w:val="00F868CF"/>
    <w:rsid w:val="00F86C8B"/>
    <w:rsid w:val="00F914EE"/>
    <w:rsid w:val="00F9294F"/>
    <w:rsid w:val="00F92F87"/>
    <w:rsid w:val="00F96F93"/>
    <w:rsid w:val="00FA1C85"/>
    <w:rsid w:val="00FA31E0"/>
    <w:rsid w:val="00FA36F2"/>
    <w:rsid w:val="00FA42B1"/>
    <w:rsid w:val="00FB0361"/>
    <w:rsid w:val="00FB324A"/>
    <w:rsid w:val="00FB37EF"/>
    <w:rsid w:val="00FB423D"/>
    <w:rsid w:val="00FB456D"/>
    <w:rsid w:val="00FB4D49"/>
    <w:rsid w:val="00FB4DCC"/>
    <w:rsid w:val="00FB4F0B"/>
    <w:rsid w:val="00FB5531"/>
    <w:rsid w:val="00FB5581"/>
    <w:rsid w:val="00FB58E9"/>
    <w:rsid w:val="00FB5CA0"/>
    <w:rsid w:val="00FB6BE5"/>
    <w:rsid w:val="00FC06E5"/>
    <w:rsid w:val="00FC132F"/>
    <w:rsid w:val="00FC3C4E"/>
    <w:rsid w:val="00FC4776"/>
    <w:rsid w:val="00FC5347"/>
    <w:rsid w:val="00FC6B79"/>
    <w:rsid w:val="00FC6E2F"/>
    <w:rsid w:val="00FC78D3"/>
    <w:rsid w:val="00FD0BA7"/>
    <w:rsid w:val="00FD0E36"/>
    <w:rsid w:val="00FD1EB5"/>
    <w:rsid w:val="00FD1ED8"/>
    <w:rsid w:val="00FD2E32"/>
    <w:rsid w:val="00FD3095"/>
    <w:rsid w:val="00FD39E2"/>
    <w:rsid w:val="00FD3ADA"/>
    <w:rsid w:val="00FD3C15"/>
    <w:rsid w:val="00FD3DB9"/>
    <w:rsid w:val="00FD4AAA"/>
    <w:rsid w:val="00FD76FB"/>
    <w:rsid w:val="00FE01A3"/>
    <w:rsid w:val="00FE150F"/>
    <w:rsid w:val="00FE1BCF"/>
    <w:rsid w:val="00FE26CF"/>
    <w:rsid w:val="00FE2AC8"/>
    <w:rsid w:val="00FE3B27"/>
    <w:rsid w:val="00FE4132"/>
    <w:rsid w:val="00FE464D"/>
    <w:rsid w:val="00FE52A1"/>
    <w:rsid w:val="00FE5CFC"/>
    <w:rsid w:val="00FE5F71"/>
    <w:rsid w:val="00FE64D3"/>
    <w:rsid w:val="00FE6BFF"/>
    <w:rsid w:val="00FE73C4"/>
    <w:rsid w:val="00FE7E18"/>
    <w:rsid w:val="00FF0700"/>
    <w:rsid w:val="00FF0B35"/>
    <w:rsid w:val="00FF145F"/>
    <w:rsid w:val="00FF4BCC"/>
    <w:rsid w:val="00FF61B5"/>
    <w:rsid w:val="00FF6F16"/>
    <w:rsid w:val="00FF6F37"/>
    <w:rsid w:val="00FF7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42E0D5B"/>
  <w15:chartTrackingRefBased/>
  <w15:docId w15:val="{1410F356-6822-4CDD-964B-1DBA236B3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Arial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4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customStyle="1" w:styleId="Indent">
    <w:name w:val="Indent"/>
    <w:basedOn w:val="Normal"/>
    <w:next w:val="Normal"/>
    <w:pPr>
      <w:spacing w:before="180" w:after="180"/>
      <w:ind w:left="144"/>
    </w:pPr>
    <w:rPr>
      <w:sz w:val="22"/>
      <w:lang w:val="fr-FR"/>
    </w:rPr>
  </w:style>
  <w:style w:type="paragraph" w:customStyle="1" w:styleId="Textedebulles">
    <w:name w:val="Texte de bulles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FF"/>
      <w:u w:val="single"/>
    </w:rPr>
  </w:style>
  <w:style w:type="paragraph" w:customStyle="1" w:styleId="Default">
    <w:name w:val="Default"/>
    <w:rsid w:val="002F789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2">
    <w:name w:val="Style2"/>
    <w:basedOn w:val="Default"/>
    <w:next w:val="Default"/>
    <w:rsid w:val="002F789D"/>
    <w:pPr>
      <w:spacing w:after="120"/>
    </w:pPr>
    <w:rPr>
      <w:rFonts w:cs="Times New Roman"/>
      <w:color w:val="auto"/>
    </w:rPr>
  </w:style>
  <w:style w:type="table" w:styleId="TableGrid">
    <w:name w:val="Table Grid"/>
    <w:basedOn w:val="TableNormal"/>
    <w:rsid w:val="00362E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Bullet2">
    <w:name w:val="List Bullet 2"/>
    <w:basedOn w:val="Normal"/>
    <w:rsid w:val="00CD359C"/>
    <w:pPr>
      <w:numPr>
        <w:ilvl w:val="1"/>
        <w:numId w:val="1"/>
      </w:numPr>
      <w:spacing w:before="20" w:after="20"/>
    </w:pPr>
    <w:rPr>
      <w:rFonts w:eastAsia="Arial"/>
    </w:rPr>
  </w:style>
  <w:style w:type="paragraph" w:styleId="ListParagraph">
    <w:name w:val="List Paragraph"/>
    <w:basedOn w:val="Normal"/>
    <w:qFormat/>
    <w:rsid w:val="00CD359C"/>
    <w:pPr>
      <w:spacing w:before="20" w:after="20"/>
      <w:ind w:left="720"/>
      <w:contextualSpacing/>
    </w:pPr>
    <w:rPr>
      <w:rFonts w:eastAsia="Arial"/>
    </w:rPr>
  </w:style>
  <w:style w:type="character" w:styleId="UnresolvedMention">
    <w:name w:val="Unresolved Mention"/>
    <w:uiPriority w:val="99"/>
    <w:semiHidden/>
    <w:unhideWhenUsed/>
    <w:rsid w:val="00A00E4E"/>
    <w:rPr>
      <w:color w:val="808080"/>
      <w:shd w:val="clear" w:color="auto" w:fill="E6E6E6"/>
    </w:rPr>
  </w:style>
  <w:style w:type="paragraph" w:customStyle="1" w:styleId="xmsonormal">
    <w:name w:val="x_msonormal"/>
    <w:basedOn w:val="Normal"/>
    <w:rsid w:val="00844568"/>
    <w:rPr>
      <w:rFonts w:ascii="Calibri" w:eastAsia="Calibri" w:hAnsi="Calibri" w:cs="Calibri"/>
      <w:sz w:val="22"/>
      <w:szCs w:val="22"/>
    </w:rPr>
  </w:style>
  <w:style w:type="numbering" w:customStyle="1" w:styleId="ImportedStyle10">
    <w:name w:val="Imported Style 1.0"/>
    <w:rsid w:val="00DA667B"/>
    <w:pPr>
      <w:numPr>
        <w:numId w:val="2"/>
      </w:numPr>
    </w:pPr>
  </w:style>
  <w:style w:type="numbering" w:customStyle="1" w:styleId="ImportedStyle1">
    <w:name w:val="Imported Style 1"/>
    <w:rsid w:val="00DA667B"/>
    <w:pPr>
      <w:numPr>
        <w:numId w:val="3"/>
      </w:numPr>
    </w:pPr>
  </w:style>
  <w:style w:type="character" w:customStyle="1" w:styleId="Hyperlink0">
    <w:name w:val="Hyperlink.0"/>
    <w:basedOn w:val="Hyperlink"/>
    <w:rsid w:val="00CC3D98"/>
    <w:rPr>
      <w:color w:val="0000FF"/>
      <w:u w:val="single" w:color="0000FF"/>
    </w:rPr>
  </w:style>
  <w:style w:type="paragraph" w:styleId="BodyText">
    <w:name w:val="Body Text"/>
    <w:link w:val="BodyTextChar"/>
    <w:rsid w:val="00FF61B5"/>
    <w:pPr>
      <w:widowControl w:val="0"/>
      <w:pBdr>
        <w:top w:val="nil"/>
        <w:left w:val="nil"/>
        <w:bottom w:val="nil"/>
        <w:right w:val="nil"/>
        <w:between w:val="nil"/>
        <w:bar w:val="nil"/>
      </w:pBdr>
      <w:ind w:left="1517" w:hanging="360"/>
    </w:pPr>
    <w:rPr>
      <w:rFonts w:ascii="Cambria" w:eastAsia="Cambria" w:hAnsi="Cambria" w:cs="Cambria"/>
      <w:color w:val="000000"/>
      <w:sz w:val="24"/>
      <w:szCs w:val="24"/>
      <w:u w:color="000000"/>
      <w:bdr w:val="nil"/>
    </w:rPr>
  </w:style>
  <w:style w:type="character" w:customStyle="1" w:styleId="BodyTextChar">
    <w:name w:val="Body Text Char"/>
    <w:basedOn w:val="DefaultParagraphFont"/>
    <w:link w:val="BodyText"/>
    <w:rsid w:val="00FF61B5"/>
    <w:rPr>
      <w:rFonts w:ascii="Cambria" w:eastAsia="Cambria" w:hAnsi="Cambria" w:cs="Cambria"/>
      <w:color w:val="000000"/>
      <w:sz w:val="24"/>
      <w:szCs w:val="24"/>
      <w:u w:color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9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0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5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8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0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2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86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7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3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36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4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1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9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8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3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0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5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4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0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5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0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5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7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7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CSO%20Aker%20Maritime,%20Inc\Minutes%20of%20Meeting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7625cd4-4ea4-43b5-9809-66c1933a3fd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E0B49E03D577040ADC00DA2DE57A84D" ma:contentTypeVersion="12" ma:contentTypeDescription="Create a new document." ma:contentTypeScope="" ma:versionID="6570671c7a6fda37812d66f392a5dfc5">
  <xsd:schema xmlns:xsd="http://www.w3.org/2001/XMLSchema" xmlns:xs="http://www.w3.org/2001/XMLSchema" xmlns:p="http://schemas.microsoft.com/office/2006/metadata/properties" xmlns:ns3="d75d0eb6-2c01-409d-b094-5dbd408807fa" xmlns:ns4="57625cd4-4ea4-43b5-9809-66c1933a3fda" targetNamespace="http://schemas.microsoft.com/office/2006/metadata/properties" ma:root="true" ma:fieldsID="a7db83d0fae81a67a1445840ba7439b2" ns3:_="" ns4:_="">
    <xsd:import namespace="d75d0eb6-2c01-409d-b094-5dbd408807fa"/>
    <xsd:import namespace="57625cd4-4ea4-43b5-9809-66c1933a3fd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_activity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5d0eb6-2c01-409d-b094-5dbd408807f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625cd4-4ea4-43b5-9809-66c1933a3fda" elementFormDefault="qualified">
    <xsd:import namespace="http://schemas.microsoft.com/office/2006/documentManagement/types"/>
    <xsd:import namespace="http://schemas.microsoft.com/office/infopath/2007/PartnerControls"/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5F42CD7A-6A36-4024-838B-321E8191FDE8}">
  <ds:schemaRefs>
    <ds:schemaRef ds:uri="http://schemas.openxmlformats.org/officeDocument/2006/bibliography"/>
    <ds:schemaRef ds:uri="http://www.w3.org/2000/xmlns/"/>
  </ds:schemaRefs>
</ds:datastoreItem>
</file>

<file path=customXml/itemProps2.xml><?xml version="1.0" encoding="utf-8"?>
<ds:datastoreItem xmlns:ds="http://schemas.openxmlformats.org/officeDocument/2006/customXml" ds:itemID="{159B411F-37A8-4932-8178-A0E6A24025EB}">
  <ds:schemaRefs>
    <ds:schemaRef ds:uri="http://schemas.microsoft.com/office/2006/metadata/properties"/>
    <ds:schemaRef ds:uri="http://www.w3.org/2000/xmlns/"/>
    <ds:schemaRef ds:uri="57625cd4-4ea4-43b5-9809-66c1933a3fda"/>
    <ds:schemaRef ds:uri="http://www.w3.org/2001/XMLSchema-instance"/>
  </ds:schemaRefs>
</ds:datastoreItem>
</file>

<file path=customXml/itemProps3.xml><?xml version="1.0" encoding="utf-8"?>
<ds:datastoreItem xmlns:ds="http://schemas.openxmlformats.org/officeDocument/2006/customXml" ds:itemID="{BCFFB0D1-526B-4E51-8FAA-6033B2458B6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BADDC6-0F8D-42E6-A368-D5DA465AEE66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d75d0eb6-2c01-409d-b094-5dbd408807fa"/>
    <ds:schemaRef ds:uri="57625cd4-4ea4-43b5-9809-66c1933a3fda"/>
  </ds:schemaRefs>
</ds:datastoreItem>
</file>

<file path=customXml/itemProps5.xml><?xml version="1.0" encoding="utf-8"?>
<ds:datastoreItem xmlns:ds="http://schemas.openxmlformats.org/officeDocument/2006/customXml" ds:itemID="{97ED3447-9210-49CE-A0C6-D82A15D088F8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Minutes%20of%20Meeting.dot</Template>
  <TotalTime>0</TotalTime>
  <Pages>3</Pages>
  <Words>481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of Meeting Form (Claremont)</vt:lpstr>
    </vt:vector>
  </TitlesOfParts>
  <Company>Coflexip Stena Offshore</Company>
  <LinksUpToDate>false</LinksUpToDate>
  <CharactersWithSpaces>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Meeting Form (Claremont)</dc:title>
  <dc:subject/>
  <dc:creator>SCKGW01</dc:creator>
  <cp:keywords/>
  <cp:lastModifiedBy>rburana24@gmail.com</cp:lastModifiedBy>
  <cp:revision>2</cp:revision>
  <cp:lastPrinted>2023-01-13T20:19:00Z</cp:lastPrinted>
  <dcterms:created xsi:type="dcterms:W3CDTF">2025-01-14T11:32:00Z</dcterms:created>
  <dcterms:modified xsi:type="dcterms:W3CDTF">2025-01-14T11:32:00Z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FWX5URC373UQ-5-14331</vt:lpwstr>
  </property>
  <property fmtid="{D5CDD505-2E9C-101B-9397-08002B2CF9AE}" pid="3" name="_dlc_DocIdItemGuid">
    <vt:lpwstr>1ac053de-dc15-44da-9233-35c1dc79c934</vt:lpwstr>
  </property>
  <property fmtid="{D5CDD505-2E9C-101B-9397-08002B2CF9AE}" pid="4" name="_dlc_DocIdUrl">
    <vt:lpwstr>http://wp-tpusa.tpnet.intra/_layouts/DocIdRedir.aspx?ID=FWX5URC373UQ-5-14331, FWX5URC373UQ-5-14331</vt:lpwstr>
  </property>
  <property fmtid="{D5CDD505-2E9C-101B-9397-08002B2CF9AE}" pid="5" name="ContentTypeId">
    <vt:lpwstr>0x0101006E0B49E03D577040ADC00DA2DE57A84D</vt:lpwstr>
  </property>
  <property fmtid="{D5CDD505-2E9C-101B-9397-08002B2CF9AE}" pid="6" name="Published Type">
    <vt:lpwstr>Native</vt:lpwstr>
  </property>
  <property fmtid="{D5CDD505-2E9C-101B-9397-08002B2CF9AE}" pid="7" name="Order">
    <vt:lpwstr>20400.0000000000</vt:lpwstr>
  </property>
  <property fmtid="{D5CDD505-2E9C-101B-9397-08002B2CF9AE}" pid="8" name="display_urn:schemas-microsoft-com:office:office#Document_x0020_Approver">
    <vt:lpwstr>Kerry Johnson</vt:lpwstr>
  </property>
  <property fmtid="{D5CDD505-2E9C-101B-9397-08002B2CF9AE}" pid="9" name="MSIP_Label_667b0d09-cb3a-47dc-be6d-9089f3b41c37_Enabled">
    <vt:lpwstr>true</vt:lpwstr>
  </property>
  <property fmtid="{D5CDD505-2E9C-101B-9397-08002B2CF9AE}" pid="10" name="MSIP_Label_667b0d09-cb3a-47dc-be6d-9089f3b41c37_SetDate">
    <vt:lpwstr>2023-02-28T16:00:19Z</vt:lpwstr>
  </property>
  <property fmtid="{D5CDD505-2E9C-101B-9397-08002B2CF9AE}" pid="11" name="MSIP_Label_667b0d09-cb3a-47dc-be6d-9089f3b41c37_Method">
    <vt:lpwstr>Privileged</vt:lpwstr>
  </property>
  <property fmtid="{D5CDD505-2E9C-101B-9397-08002B2CF9AE}" pid="12" name="MSIP_Label_667b0d09-cb3a-47dc-be6d-9089f3b41c37_Name">
    <vt:lpwstr>KBR Confidential</vt:lpwstr>
  </property>
  <property fmtid="{D5CDD505-2E9C-101B-9397-08002B2CF9AE}" pid="13" name="MSIP_Label_667b0d09-cb3a-47dc-be6d-9089f3b41c37_SiteId">
    <vt:lpwstr>9e52d672-a711-4a65-ad96-286a3703d96e</vt:lpwstr>
  </property>
  <property fmtid="{D5CDD505-2E9C-101B-9397-08002B2CF9AE}" pid="14" name="MSIP_Label_667b0d09-cb3a-47dc-be6d-9089f3b41c37_ActionId">
    <vt:lpwstr>4bb5dbfe-41ac-4f9b-9fd6-0b5a37272069</vt:lpwstr>
  </property>
  <property fmtid="{D5CDD505-2E9C-101B-9397-08002B2CF9AE}" pid="15" name="MSIP_Label_667b0d09-cb3a-47dc-be6d-9089f3b41c37_ContentBits">
    <vt:lpwstr>1</vt:lpwstr>
  </property>
</Properties>
</file>